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E6703" w:rsidRPr="0020150A" w:rsidRDefault="004E6703" w:rsidP="0020150A">
      <w:pPr>
        <w:shd w:val="clear" w:color="auto" w:fill="FFFFFF"/>
        <w:jc w:val="center"/>
        <w:rPr>
          <w:rFonts w:ascii="BTF Uz" w:hAnsi="BTF Uz" w:cs="BTF Uz"/>
          <w:caps/>
          <w:color w:val="000080"/>
          <w:sz w:val="24"/>
          <w:szCs w:val="24"/>
        </w:rPr>
      </w:pPr>
      <w:bookmarkStart w:id="0" w:name="1664905"/>
      <w:bookmarkEnd w:id="0"/>
      <w:r>
        <w:rPr>
          <w:rFonts w:ascii="BTF Uz" w:hAnsi="BTF Uz" w:cs="BTF Uz"/>
          <w:caps/>
          <w:color w:val="000080"/>
          <w:sz w:val="24"/>
          <w:szCs w:val="24"/>
        </w:rPr>
        <w:t xml:space="preserve"> </w:t>
      </w:r>
      <w:r w:rsidRPr="0020150A">
        <w:rPr>
          <w:rFonts w:ascii="BTF Uz" w:hAnsi="BTF Uz" w:cs="BTF Uz"/>
          <w:caps/>
          <w:color w:val="000080"/>
          <w:sz w:val="24"/>
          <w:szCs w:val="24"/>
        </w:rPr>
        <w:t>Ўзбе</w:t>
      </w:r>
      <w:r>
        <w:rPr>
          <w:rFonts w:ascii="BTF Uz" w:hAnsi="BTF Uz" w:cs="BTF Uz"/>
          <w:caps/>
          <w:color w:val="000080"/>
          <w:sz w:val="24"/>
          <w:szCs w:val="24"/>
        </w:rPr>
        <w:t>кистон Республикаси Вазирлар Мах</w:t>
      </w:r>
      <w:r w:rsidRPr="0020150A">
        <w:rPr>
          <w:rFonts w:ascii="BTF Uz" w:hAnsi="BTF Uz" w:cs="BTF Uz"/>
          <w:caps/>
          <w:color w:val="000080"/>
          <w:sz w:val="24"/>
          <w:szCs w:val="24"/>
        </w:rPr>
        <w:t>камасининг</w:t>
      </w:r>
    </w:p>
    <w:p w:rsidR="004E6703" w:rsidRPr="0020150A" w:rsidRDefault="004E6703" w:rsidP="0020150A">
      <w:pPr>
        <w:shd w:val="clear" w:color="auto" w:fill="FFFFFF"/>
        <w:jc w:val="center"/>
        <w:rPr>
          <w:rFonts w:ascii="BTF Uz" w:hAnsi="BTF Uz" w:cs="BTF Uz"/>
          <w:caps/>
          <w:color w:val="000080"/>
          <w:sz w:val="24"/>
          <w:szCs w:val="24"/>
        </w:rPr>
      </w:pPr>
      <w:bookmarkStart w:id="1" w:name="1664907"/>
      <w:bookmarkEnd w:id="1"/>
      <w:r w:rsidRPr="0020150A">
        <w:rPr>
          <w:rFonts w:ascii="BTF Uz" w:hAnsi="BTF Uz" w:cs="BTF Uz"/>
          <w:caps/>
          <w:color w:val="000080"/>
          <w:sz w:val="24"/>
          <w:szCs w:val="24"/>
        </w:rPr>
        <w:t>ќарори</w:t>
      </w:r>
    </w:p>
    <w:p w:rsidR="004E6703" w:rsidRPr="0020150A" w:rsidRDefault="004E6703" w:rsidP="0020150A">
      <w:pPr>
        <w:shd w:val="clear" w:color="auto" w:fill="FFFFFF"/>
        <w:jc w:val="center"/>
        <w:rPr>
          <w:rFonts w:ascii="BTF Uz" w:hAnsi="BTF Uz" w:cs="BTF Uz"/>
          <w:b/>
          <w:bCs/>
          <w:caps/>
          <w:color w:val="000080"/>
          <w:sz w:val="24"/>
          <w:szCs w:val="24"/>
        </w:rPr>
      </w:pPr>
      <w:bookmarkStart w:id="2" w:name="1664908"/>
      <w:bookmarkEnd w:id="2"/>
      <w:r w:rsidRPr="0020150A">
        <w:rPr>
          <w:rFonts w:ascii="BTF Uz" w:hAnsi="BTF Uz" w:cs="BTF Uz"/>
          <w:b/>
          <w:bCs/>
          <w:caps/>
          <w:color w:val="000080"/>
          <w:sz w:val="24"/>
          <w:szCs w:val="24"/>
        </w:rPr>
        <w:t>ЎЗБЕКИСТОН РЕСПУБЛИКАСИНИНГ УМУМИЙ ФОЙДАЛАНИШДАГИ АВТОМОБИЛЬ ЙЎЛЛАРИ РЎЙХАТИНИ ТАСДИЌЛАШ ТЎЃРИСИДА</w:t>
      </w:r>
    </w:p>
    <w:p w:rsidR="004E6703" w:rsidRPr="0020150A" w:rsidRDefault="004E6703" w:rsidP="0020150A">
      <w:pPr>
        <w:shd w:val="clear" w:color="auto" w:fill="FFFFFF"/>
        <w:jc w:val="center"/>
        <w:rPr>
          <w:rFonts w:ascii="BTF Uz" w:hAnsi="BTF Uz" w:cs="BTF Uz"/>
          <w:i/>
          <w:iCs/>
          <w:color w:val="800000"/>
          <w:sz w:val="22"/>
          <w:szCs w:val="22"/>
        </w:rPr>
      </w:pPr>
      <w:bookmarkStart w:id="3" w:name="1664909"/>
      <w:bookmarkEnd w:id="3"/>
      <w:r>
        <w:rPr>
          <w:rFonts w:ascii="BTF Uz" w:hAnsi="BTF Uz" w:cs="BTF Uz"/>
          <w:i/>
          <w:iCs/>
          <w:color w:val="800000"/>
          <w:sz w:val="22"/>
          <w:szCs w:val="22"/>
        </w:rPr>
        <w:t>(Ўзбекистон Республикаси ќонун х</w:t>
      </w:r>
      <w:r w:rsidRPr="0020150A">
        <w:rPr>
          <w:rFonts w:ascii="BTF Uz" w:hAnsi="BTF Uz" w:cs="BTF Uz"/>
          <w:i/>
          <w:iCs/>
          <w:color w:val="800000"/>
          <w:sz w:val="22"/>
          <w:szCs w:val="22"/>
        </w:rPr>
        <w:t>ужжатлари тўплами, 2010 й., 32-сон, 270-модда)</w:t>
      </w:r>
    </w:p>
    <w:p w:rsidR="004E6703" w:rsidRPr="0020150A" w:rsidRDefault="004E6703" w:rsidP="0020150A">
      <w:pPr>
        <w:shd w:val="clear" w:color="auto" w:fill="FFFFFF"/>
        <w:ind w:firstLine="851"/>
        <w:jc w:val="both"/>
        <w:rPr>
          <w:rFonts w:ascii="BTF Uz" w:hAnsi="BTF Uz" w:cs="BTF Uz"/>
          <w:color w:val="000000"/>
          <w:sz w:val="24"/>
          <w:szCs w:val="24"/>
        </w:rPr>
      </w:pPr>
      <w:bookmarkStart w:id="4" w:name="1664911"/>
      <w:bookmarkStart w:id="5" w:name="1664914"/>
      <w:bookmarkEnd w:id="4"/>
      <w:bookmarkEnd w:id="5"/>
      <w:r w:rsidRPr="0020150A">
        <w:rPr>
          <w:rFonts w:ascii="BTF Uz" w:hAnsi="BTF Uz" w:cs="BTF Uz"/>
          <w:color w:val="000000"/>
          <w:sz w:val="24"/>
          <w:szCs w:val="24"/>
        </w:rPr>
        <w:t xml:space="preserve">Умумий фойдаланишдаги автомобиль йўллари таснифлари ўзгарганлиги, янги йўллар ќурилгани ва ќайта ќурилганлигини, автомобиль йўлларининг топономик аталишидаги ўзгаришларни инобатга олиб, «Автомобиль йўллари тўѓрисида»ги Ўзбекистон Республикаси Ќонунининг </w:t>
      </w:r>
      <w:hyperlink r:id="rId4" w:anchor="1254809" w:history="1">
        <w:r w:rsidRPr="0020150A">
          <w:rPr>
            <w:rFonts w:ascii="BTF Uz" w:hAnsi="BTF Uz" w:cs="BTF Uz"/>
            <w:color w:val="008080"/>
            <w:sz w:val="24"/>
            <w:szCs w:val="24"/>
          </w:rPr>
          <w:t>5-моддасига</w:t>
        </w:r>
      </w:hyperlink>
      <w:r w:rsidRPr="0020150A">
        <w:rPr>
          <w:rFonts w:ascii="BTF Uz" w:hAnsi="BTF Uz" w:cs="BTF Uz"/>
          <w:color w:val="000000"/>
          <w:sz w:val="24"/>
          <w:szCs w:val="24"/>
        </w:rPr>
        <w:t xml:space="preserve"> мувофиќ Ўзбекистон Республикаси Вазирлар Маљкамаси ќарор ќилади:</w:t>
      </w:r>
    </w:p>
    <w:p w:rsidR="004E6703" w:rsidRPr="0020150A" w:rsidRDefault="004E6703" w:rsidP="0020150A">
      <w:pPr>
        <w:shd w:val="clear" w:color="auto" w:fill="FFFFFF"/>
        <w:ind w:firstLine="851"/>
        <w:jc w:val="both"/>
        <w:rPr>
          <w:rFonts w:ascii="BTF Uz" w:hAnsi="BTF Uz" w:cs="BTF Uz"/>
          <w:color w:val="000000"/>
          <w:sz w:val="24"/>
          <w:szCs w:val="24"/>
        </w:rPr>
      </w:pPr>
      <w:bookmarkStart w:id="6" w:name="1664916"/>
      <w:bookmarkEnd w:id="6"/>
      <w:r w:rsidRPr="0020150A">
        <w:rPr>
          <w:rFonts w:ascii="BTF Uz" w:hAnsi="BTF Uz" w:cs="BTF Uz"/>
          <w:color w:val="000000"/>
          <w:sz w:val="24"/>
          <w:szCs w:val="24"/>
        </w:rPr>
        <w:t>1. «Ўзавтойўл» давлат-акциядорлик компаниясининг Ўзбекистон Республикасининг умумий фойдаланишдаги автомобиль йўллари рўйхатига ўзгартиришлар киритиш тўѓрисидаги таклифи маъќуллансин.</w:t>
      </w:r>
    </w:p>
    <w:p w:rsidR="004E6703" w:rsidRPr="0020150A" w:rsidRDefault="004E6703" w:rsidP="0020150A">
      <w:pPr>
        <w:shd w:val="clear" w:color="auto" w:fill="FFFFFF"/>
        <w:ind w:firstLine="851"/>
        <w:jc w:val="both"/>
        <w:rPr>
          <w:rFonts w:ascii="BTF Uz" w:hAnsi="BTF Uz" w:cs="BTF Uz"/>
          <w:color w:val="000000"/>
          <w:sz w:val="24"/>
          <w:szCs w:val="24"/>
        </w:rPr>
      </w:pPr>
      <w:bookmarkStart w:id="7" w:name="1664918"/>
      <w:bookmarkEnd w:id="7"/>
      <w:r w:rsidRPr="0020150A">
        <w:rPr>
          <w:rFonts w:ascii="BTF Uz" w:hAnsi="BTF Uz" w:cs="BTF Uz"/>
          <w:color w:val="000000"/>
          <w:sz w:val="24"/>
          <w:szCs w:val="24"/>
        </w:rPr>
        <w:t xml:space="preserve">Ўзбекистон Республикасининг халќаро аљамиятга молик автомобиль йўллари рўйхати </w:t>
      </w:r>
      <w:hyperlink r:id="rId5" w:anchor="1664928" w:history="1">
        <w:r w:rsidRPr="0020150A">
          <w:rPr>
            <w:rFonts w:ascii="BTF Uz" w:hAnsi="BTF Uz" w:cs="BTF Uz"/>
            <w:color w:val="008080"/>
            <w:sz w:val="24"/>
            <w:szCs w:val="24"/>
          </w:rPr>
          <w:t>1-иловага</w:t>
        </w:r>
      </w:hyperlink>
      <w:r w:rsidRPr="0020150A">
        <w:rPr>
          <w:rFonts w:ascii="BTF Uz" w:hAnsi="BTF Uz" w:cs="BTF Uz"/>
          <w:color w:val="000000"/>
          <w:sz w:val="24"/>
          <w:szCs w:val="24"/>
        </w:rPr>
        <w:t xml:space="preserve"> мувофиќ;</w:t>
      </w:r>
    </w:p>
    <w:p w:rsidR="004E6703" w:rsidRPr="0020150A" w:rsidRDefault="004E6703" w:rsidP="0020150A">
      <w:pPr>
        <w:shd w:val="clear" w:color="auto" w:fill="FFFFFF"/>
        <w:ind w:firstLine="851"/>
        <w:jc w:val="both"/>
        <w:rPr>
          <w:rFonts w:ascii="BTF Uz" w:hAnsi="BTF Uz" w:cs="BTF Uz"/>
          <w:color w:val="000000"/>
          <w:sz w:val="24"/>
          <w:szCs w:val="24"/>
        </w:rPr>
      </w:pPr>
      <w:bookmarkStart w:id="8" w:name="1664919"/>
      <w:bookmarkEnd w:id="8"/>
      <w:r w:rsidRPr="0020150A">
        <w:rPr>
          <w:rFonts w:ascii="BTF Uz" w:hAnsi="BTF Uz" w:cs="BTF Uz"/>
          <w:color w:val="000000"/>
          <w:sz w:val="24"/>
          <w:szCs w:val="24"/>
        </w:rPr>
        <w:t xml:space="preserve">Ўзбекистон Республикасининг давлат аљамиятига молик автомобиль йўллари рўйхати </w:t>
      </w:r>
      <w:hyperlink r:id="rId6" w:anchor="1665007" w:history="1">
        <w:r w:rsidRPr="0020150A">
          <w:rPr>
            <w:rFonts w:ascii="BTF Uz" w:hAnsi="BTF Uz" w:cs="BTF Uz"/>
            <w:color w:val="008080"/>
            <w:sz w:val="24"/>
            <w:szCs w:val="24"/>
          </w:rPr>
          <w:t>2-иловага</w:t>
        </w:r>
      </w:hyperlink>
      <w:r w:rsidRPr="0020150A">
        <w:rPr>
          <w:rFonts w:ascii="BTF Uz" w:hAnsi="BTF Uz" w:cs="BTF Uz"/>
          <w:color w:val="000000"/>
          <w:sz w:val="24"/>
          <w:szCs w:val="24"/>
        </w:rPr>
        <w:t xml:space="preserve"> мувофиќ;</w:t>
      </w:r>
    </w:p>
    <w:p w:rsidR="004E6703" w:rsidRPr="0020150A" w:rsidRDefault="004E6703" w:rsidP="0020150A">
      <w:pPr>
        <w:shd w:val="clear" w:color="auto" w:fill="FFFFFF"/>
        <w:ind w:firstLine="851"/>
        <w:jc w:val="both"/>
        <w:rPr>
          <w:rFonts w:ascii="BTF Uz" w:hAnsi="BTF Uz" w:cs="BTF Uz"/>
          <w:color w:val="000000"/>
          <w:sz w:val="24"/>
          <w:szCs w:val="24"/>
        </w:rPr>
      </w:pPr>
      <w:bookmarkStart w:id="9" w:name="1664920"/>
      <w:bookmarkEnd w:id="9"/>
      <w:r w:rsidRPr="0020150A">
        <w:rPr>
          <w:rFonts w:ascii="BTF Uz" w:hAnsi="BTF Uz" w:cs="BTF Uz"/>
          <w:color w:val="000000"/>
          <w:sz w:val="24"/>
          <w:szCs w:val="24"/>
        </w:rPr>
        <w:t xml:space="preserve">Ўзбекистон Республикасининг маљаллий аљамиятга молик автомобиль йўллари рўйхати </w:t>
      </w:r>
      <w:hyperlink r:id="rId7" w:anchor="1665498" w:history="1">
        <w:r w:rsidRPr="0020150A">
          <w:rPr>
            <w:rFonts w:ascii="BTF Uz" w:hAnsi="BTF Uz" w:cs="BTF Uz"/>
            <w:color w:val="008080"/>
            <w:sz w:val="24"/>
            <w:szCs w:val="24"/>
          </w:rPr>
          <w:t>3-иловага</w:t>
        </w:r>
      </w:hyperlink>
      <w:r w:rsidRPr="0020150A">
        <w:rPr>
          <w:rFonts w:ascii="BTF Uz" w:hAnsi="BTF Uz" w:cs="BTF Uz"/>
          <w:color w:val="000000"/>
          <w:sz w:val="24"/>
          <w:szCs w:val="24"/>
        </w:rPr>
        <w:t xml:space="preserve"> мувофиќ тасдиќлансин.</w:t>
      </w:r>
    </w:p>
    <w:p w:rsidR="004E6703" w:rsidRPr="0020150A" w:rsidRDefault="004E6703" w:rsidP="0020150A">
      <w:pPr>
        <w:shd w:val="clear" w:color="auto" w:fill="FFFFFF"/>
        <w:ind w:firstLine="851"/>
        <w:jc w:val="both"/>
        <w:rPr>
          <w:rFonts w:ascii="BTF Uz" w:hAnsi="BTF Uz" w:cs="BTF Uz"/>
          <w:color w:val="000000"/>
          <w:sz w:val="24"/>
          <w:szCs w:val="24"/>
        </w:rPr>
      </w:pPr>
      <w:bookmarkStart w:id="10" w:name="1664921"/>
      <w:bookmarkEnd w:id="10"/>
      <w:r w:rsidRPr="0020150A">
        <w:rPr>
          <w:rFonts w:ascii="BTF Uz" w:hAnsi="BTF Uz" w:cs="BTF Uz"/>
          <w:color w:val="000000"/>
          <w:sz w:val="24"/>
          <w:szCs w:val="24"/>
        </w:rPr>
        <w:t xml:space="preserve">2. Ўзбекистон Республикаси Вазирлар Маљкамасининг «Ўзбекистон Республикаси умумий фойдаланишдаги автомобиль йўллари рўйхатини тасдиќлаш тўѓрисида» 2005 йил 12 августдаги 194-сон </w:t>
      </w:r>
      <w:hyperlink r:id="rId8" w:history="1">
        <w:r w:rsidRPr="0020150A">
          <w:rPr>
            <w:rFonts w:ascii="BTF Uz" w:hAnsi="BTF Uz" w:cs="BTF Uz"/>
            <w:color w:val="008080"/>
            <w:sz w:val="24"/>
            <w:szCs w:val="24"/>
          </w:rPr>
          <w:t>ќарори</w:t>
        </w:r>
      </w:hyperlink>
      <w:r w:rsidRPr="0020150A">
        <w:rPr>
          <w:rFonts w:ascii="BTF Uz" w:hAnsi="BTF Uz" w:cs="BTF Uz"/>
          <w:color w:val="000000"/>
          <w:sz w:val="24"/>
          <w:szCs w:val="24"/>
        </w:rPr>
        <w:t xml:space="preserve"> ўз кучини йўќотган деб љисоблансин.</w:t>
      </w:r>
    </w:p>
    <w:p w:rsidR="004E6703" w:rsidRPr="0020150A" w:rsidRDefault="004E6703" w:rsidP="0020150A">
      <w:pPr>
        <w:shd w:val="clear" w:color="auto" w:fill="FFFFFF"/>
        <w:ind w:firstLine="851"/>
        <w:jc w:val="both"/>
        <w:rPr>
          <w:rFonts w:ascii="BTF Uz" w:hAnsi="BTF Uz" w:cs="BTF Uz"/>
          <w:color w:val="000000"/>
          <w:sz w:val="24"/>
          <w:szCs w:val="24"/>
        </w:rPr>
      </w:pPr>
      <w:bookmarkStart w:id="11" w:name="1664922"/>
      <w:bookmarkEnd w:id="11"/>
      <w:r w:rsidRPr="0020150A">
        <w:rPr>
          <w:rFonts w:ascii="BTF Uz" w:hAnsi="BTF Uz" w:cs="BTF Uz"/>
          <w:color w:val="000000"/>
          <w:sz w:val="24"/>
          <w:szCs w:val="24"/>
        </w:rPr>
        <w:t>3. Мазкур ќарорнинг бажарилишини назорат ќилиш Ўзбекистон Республикаси Бош вазирининг ўринбосари Б.А. Хўжаев зиммасига юклансин.</w:t>
      </w:r>
    </w:p>
    <w:p w:rsidR="004E6703" w:rsidRPr="0020150A" w:rsidRDefault="004E6703" w:rsidP="0020150A">
      <w:pPr>
        <w:shd w:val="clear" w:color="auto" w:fill="FFFFFF"/>
        <w:jc w:val="right"/>
        <w:rPr>
          <w:rFonts w:ascii="BTF Uz" w:hAnsi="BTF Uz" w:cs="BTF Uz"/>
          <w:b/>
          <w:bCs/>
          <w:color w:val="000000"/>
          <w:sz w:val="24"/>
          <w:szCs w:val="24"/>
        </w:rPr>
      </w:pPr>
      <w:bookmarkStart w:id="12" w:name="1664923"/>
      <w:bookmarkEnd w:id="12"/>
      <w:r w:rsidRPr="0020150A">
        <w:rPr>
          <w:rFonts w:ascii="BTF Uz" w:hAnsi="BTF Uz" w:cs="BTF Uz"/>
          <w:b/>
          <w:bCs/>
          <w:color w:val="000000"/>
          <w:sz w:val="24"/>
          <w:szCs w:val="24"/>
        </w:rPr>
        <w:t>Ўзбекистон Республикасининг Бош вазири Ш. МИРЗИЁЕВ</w:t>
      </w:r>
    </w:p>
    <w:p w:rsidR="004E6703" w:rsidRPr="0020150A" w:rsidRDefault="004E6703" w:rsidP="0020150A">
      <w:pPr>
        <w:shd w:val="clear" w:color="auto" w:fill="FFFFFF"/>
        <w:jc w:val="center"/>
        <w:rPr>
          <w:rFonts w:ascii="BTF Uz" w:hAnsi="BTF Uz" w:cs="BTF Uz"/>
          <w:color w:val="000000"/>
          <w:sz w:val="22"/>
          <w:szCs w:val="22"/>
        </w:rPr>
      </w:pPr>
      <w:bookmarkStart w:id="13" w:name="1664924"/>
      <w:bookmarkEnd w:id="13"/>
      <w:r w:rsidRPr="0020150A">
        <w:rPr>
          <w:rFonts w:ascii="BTF Uz" w:hAnsi="BTF Uz" w:cs="BTF Uz"/>
          <w:color w:val="000000"/>
          <w:sz w:val="22"/>
          <w:szCs w:val="22"/>
        </w:rPr>
        <w:t>Тошкент ш.,</w:t>
      </w:r>
    </w:p>
    <w:p w:rsidR="004E6703" w:rsidRPr="0020150A" w:rsidRDefault="004E6703" w:rsidP="0020150A">
      <w:pPr>
        <w:shd w:val="clear" w:color="auto" w:fill="FFFFFF"/>
        <w:jc w:val="center"/>
        <w:rPr>
          <w:rFonts w:ascii="BTF Uz" w:hAnsi="BTF Uz" w:cs="BTF Uz"/>
          <w:color w:val="000000"/>
          <w:sz w:val="22"/>
          <w:szCs w:val="22"/>
        </w:rPr>
      </w:pPr>
      <w:bookmarkStart w:id="14" w:name="1664926"/>
      <w:bookmarkEnd w:id="14"/>
      <w:r w:rsidRPr="0020150A">
        <w:rPr>
          <w:rFonts w:ascii="BTF Uz" w:hAnsi="BTF Uz" w:cs="BTF Uz"/>
          <w:color w:val="000000"/>
          <w:sz w:val="22"/>
          <w:szCs w:val="22"/>
        </w:rPr>
        <w:t>2010 йил 5 август,</w:t>
      </w:r>
    </w:p>
    <w:p w:rsidR="004E6703" w:rsidRPr="0020150A" w:rsidRDefault="004E6703" w:rsidP="0020150A">
      <w:pPr>
        <w:shd w:val="clear" w:color="auto" w:fill="FFFFFF"/>
        <w:jc w:val="center"/>
        <w:rPr>
          <w:rFonts w:ascii="BTF Uz" w:hAnsi="BTF Uz" w:cs="BTF Uz"/>
          <w:color w:val="000000"/>
          <w:sz w:val="22"/>
          <w:szCs w:val="22"/>
        </w:rPr>
      </w:pPr>
      <w:bookmarkStart w:id="15" w:name="1664927"/>
      <w:bookmarkEnd w:id="15"/>
      <w:r w:rsidRPr="0020150A">
        <w:rPr>
          <w:rFonts w:ascii="BTF Uz" w:hAnsi="BTF Uz" w:cs="BTF Uz"/>
          <w:color w:val="000000"/>
          <w:sz w:val="22"/>
          <w:szCs w:val="22"/>
        </w:rPr>
        <w:t>169-сон</w:t>
      </w:r>
    </w:p>
    <w:p w:rsidR="004E6703" w:rsidRPr="0020150A" w:rsidRDefault="004E6703" w:rsidP="0020150A">
      <w:pPr>
        <w:shd w:val="clear" w:color="auto" w:fill="FFFFFF"/>
        <w:jc w:val="center"/>
        <w:rPr>
          <w:rFonts w:ascii="BTF Uz" w:hAnsi="BTF Uz" w:cs="BTF Uz"/>
          <w:color w:val="000080"/>
          <w:sz w:val="22"/>
          <w:szCs w:val="22"/>
        </w:rPr>
      </w:pPr>
      <w:bookmarkStart w:id="16" w:name="1664928"/>
      <w:bookmarkStart w:id="17" w:name="1664930"/>
      <w:bookmarkEnd w:id="16"/>
      <w:bookmarkEnd w:id="17"/>
      <w:r w:rsidRPr="0020150A">
        <w:rPr>
          <w:rFonts w:ascii="BTF Uz" w:hAnsi="BTF Uz" w:cs="BTF Uz"/>
          <w:color w:val="000080"/>
          <w:sz w:val="22"/>
          <w:szCs w:val="22"/>
        </w:rPr>
        <w:t xml:space="preserve">Вазирлар Маљкамасининг 2010 йил 5 августдаги 169-сон </w:t>
      </w:r>
      <w:hyperlink r:id="rId9" w:history="1">
        <w:r w:rsidRPr="0020150A">
          <w:rPr>
            <w:rFonts w:ascii="BTF Uz" w:hAnsi="BTF Uz" w:cs="BTF Uz"/>
            <w:color w:val="008080"/>
            <w:sz w:val="22"/>
            <w:szCs w:val="22"/>
          </w:rPr>
          <w:t>ќарорига</w:t>
        </w:r>
      </w:hyperlink>
      <w:r w:rsidRPr="0020150A">
        <w:rPr>
          <w:rFonts w:ascii="BTF Uz" w:hAnsi="BTF Uz" w:cs="BTF Uz"/>
          <w:color w:val="000080"/>
          <w:sz w:val="22"/>
          <w:szCs w:val="22"/>
        </w:rPr>
        <w:t xml:space="preserve"> </w:t>
      </w:r>
      <w:r w:rsidRPr="0020150A">
        <w:rPr>
          <w:rFonts w:ascii="BTF Uz" w:hAnsi="BTF Uz" w:cs="BTF Uz"/>
          <w:color w:val="000080"/>
          <w:sz w:val="22"/>
          <w:szCs w:val="22"/>
        </w:rPr>
        <w:br/>
        <w:t xml:space="preserve">1-ИЛОВА </w:t>
      </w:r>
    </w:p>
    <w:p w:rsidR="004E6703" w:rsidRPr="0020150A" w:rsidRDefault="004E6703" w:rsidP="0020150A">
      <w:pPr>
        <w:shd w:val="clear" w:color="auto" w:fill="FFFFFF"/>
        <w:jc w:val="center"/>
        <w:rPr>
          <w:rFonts w:ascii="BTF Uz" w:hAnsi="BTF Uz" w:cs="BTF Uz"/>
          <w:b/>
          <w:bCs/>
          <w:color w:val="000080"/>
          <w:sz w:val="24"/>
          <w:szCs w:val="24"/>
        </w:rPr>
      </w:pPr>
      <w:bookmarkStart w:id="18" w:name="1664932"/>
      <w:bookmarkEnd w:id="18"/>
      <w:r w:rsidRPr="0020150A">
        <w:rPr>
          <w:rFonts w:ascii="BTF Uz" w:hAnsi="BTF Uz" w:cs="BTF Uz"/>
          <w:b/>
          <w:bCs/>
          <w:color w:val="000080"/>
          <w:sz w:val="24"/>
          <w:szCs w:val="24"/>
        </w:rPr>
        <w:t xml:space="preserve">Ўзбекистон Республикасининг халќаро аљамиятга молик автомобиль йўллари </w:t>
      </w:r>
    </w:p>
    <w:p w:rsidR="004E6703" w:rsidRPr="0020150A" w:rsidRDefault="004E6703" w:rsidP="0020150A">
      <w:pPr>
        <w:shd w:val="clear" w:color="auto" w:fill="FFFFFF"/>
        <w:jc w:val="center"/>
        <w:rPr>
          <w:rFonts w:ascii="BTF Uz" w:hAnsi="BTF Uz" w:cs="BTF Uz"/>
          <w:caps/>
          <w:color w:val="000080"/>
          <w:sz w:val="24"/>
          <w:szCs w:val="24"/>
        </w:rPr>
      </w:pPr>
      <w:bookmarkStart w:id="19" w:name="1664933"/>
      <w:bookmarkEnd w:id="19"/>
      <w:r w:rsidRPr="0020150A">
        <w:rPr>
          <w:rFonts w:ascii="BTF Uz" w:hAnsi="BTF Uz" w:cs="BTF Uz"/>
          <w:b/>
          <w:bCs/>
          <w:caps/>
          <w:color w:val="000080"/>
          <w:sz w:val="24"/>
          <w:szCs w:val="24"/>
        </w:rPr>
        <w:t>РЎЙХАТИ</w:t>
      </w: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tblBorders>
        <w:tblCellMar>
          <w:left w:w="0" w:type="dxa"/>
          <w:right w:w="0" w:type="dxa"/>
        </w:tblCellMar>
        <w:tblLook w:val="0000"/>
      </w:tblPr>
      <w:tblGrid>
        <w:gridCol w:w="364"/>
        <w:gridCol w:w="1962"/>
        <w:gridCol w:w="5874"/>
        <w:gridCol w:w="1185"/>
      </w:tblGrid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bookmarkStart w:id="20" w:name="1664934"/>
            <w:bookmarkStart w:id="21" w:name="1665004"/>
            <w:bookmarkEnd w:id="20"/>
            <w:bookmarkEnd w:id="21"/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№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Автомобиль йўлларининг ра</w:t>
            </w:r>
            <w:r>
              <w:rPr>
                <w:rFonts w:ascii="BTF Uz" w:hAnsi="BTF Uz" w:cs="BTF Uz"/>
                <w:b/>
                <w:bCs/>
                <w:color w:val="000000"/>
                <w:sz w:val="24"/>
                <w:szCs w:val="24"/>
                <w:lang w:val="uz-Cyrl-UZ"/>
              </w:rPr>
              <w:t>қ</w:t>
            </w: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ами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Автомобиль йўлларининг номи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Узунлиги, км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М34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Тошкент — Душанбе</w:t>
            </w: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br/>
              <w:t xml:space="preserve">(Тошкент — Янгийўл — Чиноз — Сирдарё — Гулистон — Ховос — Душанбе, Ўзбекистон Республикаси </w:t>
            </w:r>
            <w:r>
              <w:rPr>
                <w:rFonts w:ascii="BTF Uz" w:hAnsi="BTF Uz" w:cs="BTF Uz"/>
                <w:color w:val="000000"/>
                <w:sz w:val="24"/>
                <w:szCs w:val="24"/>
                <w:lang w:val="uz-Cyrl-UZ"/>
              </w:rPr>
              <w:t>ҳ</w:t>
            </w: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удудида)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160</w:t>
            </w:r>
          </w:p>
        </w:tc>
      </w:tr>
      <w:tr w:rsidR="004E6703" w:rsidRPr="0020150A">
        <w:tc>
          <w:tcPr>
            <w:tcW w:w="0" w:type="auto"/>
            <w:vMerge w:val="restar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2.</w:t>
            </w:r>
          </w:p>
        </w:tc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М37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Самарќанд — Бухоро — Туркманбоши</w:t>
            </w: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br/>
              <w:t>(Самар</w:t>
            </w:r>
            <w:r>
              <w:rPr>
                <w:rFonts w:ascii="BTF Uz" w:hAnsi="BTF Uz" w:cs="BTF Uz"/>
                <w:color w:val="000000"/>
                <w:sz w:val="24"/>
                <w:szCs w:val="24"/>
                <w:lang w:val="uz-Cyrl-UZ"/>
              </w:rPr>
              <w:t>қ</w:t>
            </w: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анд — Иштихон — Катта</w:t>
            </w:r>
            <w:r>
              <w:rPr>
                <w:rFonts w:ascii="BTF Uz" w:hAnsi="BTF Uz" w:cs="BTF Uz"/>
                <w:color w:val="000000"/>
                <w:sz w:val="24"/>
                <w:szCs w:val="24"/>
                <w:lang w:val="uz-Cyrl-UZ"/>
              </w:rPr>
              <w:t>қ</w:t>
            </w: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ўр</w:t>
            </w:r>
            <w:r>
              <w:rPr>
                <w:rFonts w:ascii="BTF Uz" w:hAnsi="BTF Uz" w:cs="BTF Uz"/>
                <w:color w:val="000000"/>
                <w:sz w:val="24"/>
                <w:szCs w:val="24"/>
                <w:lang w:val="uz-Cyrl-UZ"/>
              </w:rPr>
              <w:t>ғ</w:t>
            </w: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 xml:space="preserve">он — Кармана — Бухоро — Олот — Чоржўй, Ўзбекистон Республикаси </w:t>
            </w:r>
            <w:r>
              <w:rPr>
                <w:rFonts w:ascii="BTF Uz" w:hAnsi="BTF Uz" w:cs="BTF Uz"/>
                <w:color w:val="000000"/>
                <w:sz w:val="24"/>
                <w:szCs w:val="24"/>
                <w:lang w:val="uz-Cyrl-UZ"/>
              </w:rPr>
              <w:t>ҳ</w:t>
            </w: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удудида)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365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шохобчалар: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а) Самар</w:t>
            </w:r>
            <w:r>
              <w:rPr>
                <w:rFonts w:ascii="BTF Uz" w:hAnsi="BTF Uz" w:cs="BTF Uz"/>
                <w:color w:val="000000"/>
                <w:sz w:val="24"/>
                <w:szCs w:val="24"/>
                <w:lang w:val="uz-Cyrl-UZ"/>
              </w:rPr>
              <w:t>қ</w:t>
            </w: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 xml:space="preserve">анд </w:t>
            </w:r>
            <w:r>
              <w:rPr>
                <w:rFonts w:ascii="BTF Uz" w:hAnsi="BTF Uz" w:cs="BTF Uz"/>
                <w:color w:val="000000"/>
                <w:sz w:val="24"/>
                <w:szCs w:val="24"/>
                <w:lang w:val="uz-Cyrl-UZ"/>
              </w:rPr>
              <w:t>ҳ</w:t>
            </w: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ал</w:t>
            </w:r>
            <w:r>
              <w:rPr>
                <w:rFonts w:ascii="BTF Uz" w:hAnsi="BTF Uz" w:cs="BTF Uz"/>
                <w:color w:val="000000"/>
                <w:sz w:val="24"/>
                <w:szCs w:val="24"/>
                <w:lang w:val="uz-Cyrl-UZ"/>
              </w:rPr>
              <w:t>қ</w:t>
            </w: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а йўли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46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б) «Навоий» эркин индустриал-и</w:t>
            </w:r>
            <w:r>
              <w:rPr>
                <w:rFonts w:ascii="BTF Uz" w:hAnsi="BTF Uz" w:cs="BTF Uz"/>
                <w:color w:val="000000"/>
                <w:sz w:val="24"/>
                <w:szCs w:val="24"/>
                <w:lang w:val="uz-Cyrl-UZ"/>
              </w:rPr>
              <w:t>қ</w:t>
            </w: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тисодий зонасига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2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Жами шохобчалар билан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413</w:t>
            </w:r>
          </w:p>
        </w:tc>
      </w:tr>
      <w:tr w:rsidR="004E6703" w:rsidRPr="0020150A">
        <w:tc>
          <w:tcPr>
            <w:tcW w:w="0" w:type="auto"/>
            <w:vMerge w:val="restar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3.</w:t>
            </w:r>
          </w:p>
        </w:tc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М39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Алмати — Бишкек — Тошкент — Ша</w:t>
            </w:r>
            <w:r>
              <w:rPr>
                <w:rFonts w:ascii="BTF Uz" w:hAnsi="BTF Uz" w:cs="BTF Uz"/>
                <w:b/>
                <w:bCs/>
                <w:color w:val="000000"/>
                <w:sz w:val="24"/>
                <w:szCs w:val="24"/>
                <w:lang w:val="uz-Cyrl-UZ"/>
              </w:rPr>
              <w:t>х</w:t>
            </w: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рисабз — Термиз</w:t>
            </w: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br/>
              <w:t>(Чимкент ор</w:t>
            </w:r>
            <w:r>
              <w:rPr>
                <w:rFonts w:ascii="BTF Uz" w:hAnsi="BTF Uz" w:cs="BTF Uz"/>
                <w:color w:val="000000"/>
                <w:sz w:val="24"/>
                <w:szCs w:val="24"/>
                <w:lang w:val="uz-Cyrl-UZ"/>
              </w:rPr>
              <w:t>қ</w:t>
            </w: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 xml:space="preserve">али, </w:t>
            </w:r>
            <w:r>
              <w:rPr>
                <w:rFonts w:ascii="BTF Uz" w:hAnsi="BTF Uz" w:cs="BTF Uz"/>
                <w:color w:val="000000"/>
                <w:sz w:val="24"/>
                <w:szCs w:val="24"/>
                <w:lang w:val="uz-Cyrl-UZ"/>
              </w:rPr>
              <w:t>Қ</w:t>
            </w: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 xml:space="preserve">озоѓистон Республикаси чегараси — </w:t>
            </w:r>
            <w:r>
              <w:rPr>
                <w:rFonts w:ascii="BTF Uz" w:hAnsi="BTF Uz" w:cs="BTF Uz"/>
                <w:color w:val="000000"/>
                <w:sz w:val="24"/>
                <w:szCs w:val="24"/>
                <w:lang w:val="uz-Cyrl-UZ"/>
              </w:rPr>
              <w:t>Ғ</w:t>
            </w: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ишткўприк — Тошкент — Чиноз — Жиззах — Самар</w:t>
            </w:r>
            <w:r>
              <w:rPr>
                <w:rFonts w:ascii="BTF Uz" w:hAnsi="BTF Uz" w:cs="BTF Uz"/>
                <w:color w:val="000000"/>
                <w:sz w:val="24"/>
                <w:szCs w:val="24"/>
                <w:lang w:val="uz-Cyrl-UZ"/>
              </w:rPr>
              <w:t>қ</w:t>
            </w: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анд — Ша</w:t>
            </w:r>
            <w:r>
              <w:rPr>
                <w:rFonts w:ascii="BTF Uz" w:hAnsi="BTF Uz" w:cs="BTF Uz"/>
                <w:color w:val="000000"/>
                <w:sz w:val="24"/>
                <w:szCs w:val="24"/>
                <w:lang w:val="uz-Cyrl-UZ"/>
              </w:rPr>
              <w:t>ҳ</w:t>
            </w: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 xml:space="preserve">рисабз — </w:t>
            </w:r>
            <w:r>
              <w:rPr>
                <w:rFonts w:ascii="BTF Uz" w:hAnsi="BTF Uz" w:cs="BTF Uz"/>
                <w:color w:val="000000"/>
                <w:sz w:val="24"/>
                <w:szCs w:val="24"/>
                <w:lang w:val="uz-Cyrl-UZ"/>
              </w:rPr>
              <w:t>Ғ</w:t>
            </w: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 xml:space="preserve">узор — Термиз, Ўзбекистон Республикаси </w:t>
            </w:r>
            <w:r>
              <w:rPr>
                <w:rFonts w:ascii="BTF Uz" w:hAnsi="BTF Uz" w:cs="BTF Uz"/>
                <w:color w:val="000000"/>
                <w:sz w:val="24"/>
                <w:szCs w:val="24"/>
                <w:lang w:val="uz-Cyrl-UZ"/>
              </w:rPr>
              <w:t>ҳ</w:t>
            </w: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удудида)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628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шохобчалар: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 xml:space="preserve">а) </w:t>
            </w:r>
            <w:r>
              <w:rPr>
                <w:rFonts w:ascii="BTF Uz" w:hAnsi="BTF Uz" w:cs="BTF Uz"/>
                <w:color w:val="000000"/>
                <w:sz w:val="24"/>
                <w:szCs w:val="24"/>
                <w:lang w:val="uz-Cyrl-UZ"/>
              </w:rPr>
              <w:t>Ҳ</w:t>
            </w: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 xml:space="preserve">айратонга кириш йўли (Ўзбекистон Республикаси </w:t>
            </w:r>
            <w:r>
              <w:rPr>
                <w:rFonts w:ascii="BTF Uz" w:hAnsi="BTF Uz" w:cs="BTF Uz"/>
                <w:color w:val="000000"/>
                <w:sz w:val="24"/>
                <w:szCs w:val="24"/>
                <w:lang w:val="uz-Cyrl-UZ"/>
              </w:rPr>
              <w:t>ҳ</w:t>
            </w: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удудида)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30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 xml:space="preserve">б) Тошкент </w:t>
            </w:r>
            <w:r>
              <w:rPr>
                <w:rFonts w:ascii="BTF Uz" w:hAnsi="BTF Uz" w:cs="BTF Uz"/>
                <w:color w:val="000000"/>
                <w:sz w:val="24"/>
                <w:szCs w:val="24"/>
                <w:lang w:val="uz-Cyrl-UZ"/>
              </w:rPr>
              <w:t>ҳ</w:t>
            </w: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алќа йўли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67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Жами шохобчалар билан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725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М41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Бишкек — Душанбе — Термиз</w:t>
            </w: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 xml:space="preserve"> (Ўш ва Хорог ор</w:t>
            </w:r>
            <w:r>
              <w:rPr>
                <w:rFonts w:ascii="BTF Uz" w:hAnsi="BTF Uz" w:cs="BTF Uz"/>
                <w:color w:val="000000"/>
                <w:sz w:val="24"/>
                <w:szCs w:val="24"/>
                <w:lang w:val="uz-Cyrl-UZ"/>
              </w:rPr>
              <w:t>қ</w:t>
            </w: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али, Тожикистон Республикаси чегараси — Денов — Жарќўрѓон — Термиз)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191</w:t>
            </w:r>
          </w:p>
        </w:tc>
      </w:tr>
      <w:tr w:rsidR="004E6703" w:rsidRPr="0020150A">
        <w:tc>
          <w:tcPr>
            <w:tcW w:w="0" w:type="auto"/>
            <w:vMerge w:val="restar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5.</w:t>
            </w:r>
          </w:p>
        </w:tc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А373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 xml:space="preserve">М39 автойўли — Гулистон — Бўка — Ангрен — </w:t>
            </w:r>
            <w:r>
              <w:rPr>
                <w:rFonts w:ascii="BTF Uz" w:hAnsi="BTF Uz" w:cs="BTF Uz"/>
                <w:b/>
                <w:bCs/>
                <w:color w:val="000000"/>
                <w:sz w:val="24"/>
                <w:szCs w:val="24"/>
                <w:lang w:val="uz-Cyrl-UZ"/>
              </w:rPr>
              <w:t>Қ</w:t>
            </w: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ў</w:t>
            </w:r>
            <w:r>
              <w:rPr>
                <w:rFonts w:ascii="BTF Uz" w:hAnsi="BTF Uz" w:cs="BTF Uz"/>
                <w:b/>
                <w:bCs/>
                <w:color w:val="000000"/>
                <w:sz w:val="24"/>
                <w:szCs w:val="24"/>
                <w:lang w:val="uz-Cyrl-UZ"/>
              </w:rPr>
              <w:t>қ</w:t>
            </w: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он ва Андижон ор</w:t>
            </w:r>
            <w:r>
              <w:rPr>
                <w:rFonts w:ascii="BTF Uz" w:hAnsi="BTF Uz" w:cs="BTF Uz"/>
                <w:b/>
                <w:bCs/>
                <w:color w:val="000000"/>
                <w:sz w:val="24"/>
                <w:szCs w:val="24"/>
                <w:lang w:val="uz-Cyrl-UZ"/>
              </w:rPr>
              <w:t>қ</w:t>
            </w: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али — Ўш</w:t>
            </w: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br/>
              <w:t>(М39 автойўли (918 км) Сардоба — Бўка — О</w:t>
            </w:r>
            <w:r>
              <w:rPr>
                <w:rFonts w:ascii="BTF Uz" w:hAnsi="BTF Uz" w:cs="BTF Uz"/>
                <w:color w:val="000000"/>
                <w:sz w:val="24"/>
                <w:szCs w:val="24"/>
                <w:lang w:val="uz-Cyrl-UZ"/>
              </w:rPr>
              <w:t>ҳ</w:t>
            </w: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 xml:space="preserve">ангарон — Ангрен — </w:t>
            </w:r>
            <w:r>
              <w:rPr>
                <w:rFonts w:ascii="BTF Uz" w:hAnsi="BTF Uz" w:cs="BTF Uz"/>
                <w:color w:val="000000"/>
                <w:sz w:val="24"/>
                <w:szCs w:val="24"/>
                <w:lang w:val="uz-Cyrl-UZ"/>
              </w:rPr>
              <w:t>Қ</w:t>
            </w: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ў</w:t>
            </w:r>
            <w:r>
              <w:rPr>
                <w:rFonts w:ascii="BTF Uz" w:hAnsi="BTF Uz" w:cs="BTF Uz"/>
                <w:color w:val="000000"/>
                <w:sz w:val="24"/>
                <w:szCs w:val="24"/>
                <w:lang w:val="uz-Cyrl-UZ"/>
              </w:rPr>
              <w:t>қ</w:t>
            </w: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он — Ша</w:t>
            </w:r>
            <w:r>
              <w:rPr>
                <w:rFonts w:ascii="BTF Uz" w:hAnsi="BTF Uz" w:cs="BTF Uz"/>
                <w:color w:val="000000"/>
                <w:sz w:val="24"/>
                <w:szCs w:val="24"/>
                <w:lang w:val="uz-Cyrl-UZ"/>
              </w:rPr>
              <w:t>ҳ</w:t>
            </w: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 xml:space="preserve">рихон — Андижон —Ўш, Ўзбекистон Республикаси </w:t>
            </w:r>
            <w:r>
              <w:rPr>
                <w:rFonts w:ascii="BTF Uz" w:hAnsi="BTF Uz" w:cs="BTF Uz"/>
                <w:color w:val="000000"/>
                <w:sz w:val="24"/>
                <w:szCs w:val="24"/>
                <w:lang w:val="uz-Cyrl-UZ"/>
              </w:rPr>
              <w:t>ҳ</w:t>
            </w: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удудида)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475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шохобчалар: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а) Тошкент ша</w:t>
            </w:r>
            <w:r>
              <w:rPr>
                <w:rFonts w:ascii="BTF Uz" w:hAnsi="BTF Uz" w:cs="BTF Uz"/>
                <w:color w:val="000000"/>
                <w:sz w:val="24"/>
                <w:szCs w:val="24"/>
                <w:lang w:val="uz-Cyrl-UZ"/>
              </w:rPr>
              <w:t>ҳ</w:t>
            </w: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рига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45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 xml:space="preserve">б) </w:t>
            </w:r>
            <w:r>
              <w:rPr>
                <w:rFonts w:ascii="BTF Uz" w:hAnsi="BTF Uz" w:cs="BTF Uz"/>
                <w:color w:val="000000"/>
                <w:sz w:val="24"/>
                <w:szCs w:val="24"/>
                <w:lang w:val="uz-Cyrl-UZ"/>
              </w:rPr>
              <w:t>Қ</w:t>
            </w:r>
            <w:r>
              <w:rPr>
                <w:rFonts w:ascii="BTF Uz" w:hAnsi="BTF Uz" w:cs="BTF Uz"/>
                <w:color w:val="000000"/>
                <w:sz w:val="24"/>
                <w:szCs w:val="24"/>
              </w:rPr>
              <w:t>ў</w:t>
            </w:r>
            <w:r>
              <w:rPr>
                <w:rFonts w:ascii="BTF Uz" w:hAnsi="BTF Uz" w:cs="BTF Uz"/>
                <w:color w:val="000000"/>
                <w:sz w:val="24"/>
                <w:szCs w:val="24"/>
                <w:lang w:val="uz-Cyrl-UZ"/>
              </w:rPr>
              <w:t>қ</w:t>
            </w: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он ша</w:t>
            </w:r>
            <w:r>
              <w:rPr>
                <w:rFonts w:ascii="BTF Uz" w:hAnsi="BTF Uz" w:cs="BTF Uz"/>
                <w:color w:val="000000"/>
                <w:sz w:val="24"/>
                <w:szCs w:val="24"/>
                <w:lang w:val="uz-Cyrl-UZ"/>
              </w:rPr>
              <w:t>ҳ</w:t>
            </w: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рига (208 — 274 км)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66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Жами шохобчалар билан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586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6.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А376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>
              <w:rPr>
                <w:rFonts w:ascii="BTF Uz" w:hAnsi="BTF Uz" w:cs="BTF Uz"/>
                <w:b/>
                <w:bCs/>
                <w:color w:val="000000"/>
                <w:sz w:val="24"/>
                <w:szCs w:val="24"/>
                <w:lang w:val="uz-Cyrl-UZ"/>
              </w:rPr>
              <w:t>Қ</w:t>
            </w: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ў</w:t>
            </w:r>
            <w:r>
              <w:rPr>
                <w:rFonts w:ascii="BTF Uz" w:hAnsi="BTF Uz" w:cs="BTF Uz"/>
                <w:b/>
                <w:bCs/>
                <w:color w:val="000000"/>
                <w:sz w:val="24"/>
                <w:szCs w:val="24"/>
                <w:lang w:val="uz-Cyrl-UZ"/>
              </w:rPr>
              <w:t>қ</w:t>
            </w: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он — Жиззах</w:t>
            </w: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br/>
              <w:t>(</w:t>
            </w:r>
            <w:r>
              <w:rPr>
                <w:rFonts w:ascii="BTF Uz" w:hAnsi="BTF Uz" w:cs="BTF Uz"/>
                <w:color w:val="000000"/>
                <w:sz w:val="24"/>
                <w:szCs w:val="24"/>
                <w:lang w:val="uz-Cyrl-UZ"/>
              </w:rPr>
              <w:t>Қ</w:t>
            </w: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ў</w:t>
            </w:r>
            <w:r>
              <w:rPr>
                <w:rFonts w:ascii="BTF Uz" w:hAnsi="BTF Uz" w:cs="BTF Uz"/>
                <w:color w:val="000000"/>
                <w:sz w:val="24"/>
                <w:szCs w:val="24"/>
                <w:lang w:val="uz-Cyrl-UZ"/>
              </w:rPr>
              <w:t>қ</w:t>
            </w: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он — Бешари</w:t>
            </w:r>
            <w:r>
              <w:rPr>
                <w:rFonts w:ascii="BTF Uz" w:hAnsi="BTF Uz" w:cs="BTF Uz"/>
                <w:color w:val="000000"/>
                <w:sz w:val="24"/>
                <w:szCs w:val="24"/>
                <w:lang w:val="uz-Cyrl-UZ"/>
              </w:rPr>
              <w:t>қ</w:t>
            </w: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 xml:space="preserve"> — Тожикистон Республикаси </w:t>
            </w:r>
            <w:r>
              <w:rPr>
                <w:rFonts w:ascii="BTF Uz" w:hAnsi="BTF Uz" w:cs="BTF Uz"/>
                <w:color w:val="000000"/>
                <w:sz w:val="24"/>
                <w:szCs w:val="24"/>
                <w:lang w:val="uz-Cyrl-UZ"/>
              </w:rPr>
              <w:t>ҳ</w:t>
            </w: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удуди, Конибодом ва Хўжанд ор</w:t>
            </w:r>
            <w:r>
              <w:rPr>
                <w:rFonts w:ascii="BTF Uz" w:hAnsi="BTF Uz" w:cs="BTF Uz"/>
                <w:color w:val="000000"/>
                <w:sz w:val="24"/>
                <w:szCs w:val="24"/>
                <w:lang w:val="uz-Cyrl-UZ"/>
              </w:rPr>
              <w:t>қ</w:t>
            </w: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али, Бекобод — Ховос — Жиззах)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7.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А377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Самар</w:t>
            </w:r>
            <w:r>
              <w:rPr>
                <w:rFonts w:ascii="BTF Uz" w:hAnsi="BTF Uz" w:cs="BTF Uz"/>
                <w:b/>
                <w:bCs/>
                <w:color w:val="000000"/>
                <w:sz w:val="24"/>
                <w:szCs w:val="24"/>
                <w:lang w:val="uz-Cyrl-UZ"/>
              </w:rPr>
              <w:t>қ</w:t>
            </w: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анд — Айний</w:t>
            </w: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br/>
              <w:t xml:space="preserve">(Ўзбекистон Республикаси </w:t>
            </w:r>
            <w:r>
              <w:rPr>
                <w:rFonts w:ascii="BTF Uz" w:hAnsi="BTF Uz" w:cs="BTF Uz"/>
                <w:color w:val="000000"/>
                <w:sz w:val="24"/>
                <w:szCs w:val="24"/>
                <w:lang w:val="uz-Cyrl-UZ"/>
              </w:rPr>
              <w:t>ҳ</w:t>
            </w: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удудида)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37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8.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А378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Самар</w:t>
            </w:r>
            <w:r>
              <w:rPr>
                <w:rFonts w:ascii="BTF Uz" w:hAnsi="BTF Uz" w:cs="BTF Uz"/>
                <w:b/>
                <w:bCs/>
                <w:color w:val="000000"/>
                <w:sz w:val="24"/>
                <w:szCs w:val="24"/>
                <w:lang w:val="uz-Cyrl-UZ"/>
              </w:rPr>
              <w:t>қ</w:t>
            </w: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 xml:space="preserve">анд — </w:t>
            </w:r>
            <w:r>
              <w:rPr>
                <w:rFonts w:ascii="BTF Uz" w:hAnsi="BTF Uz" w:cs="BTF Uz"/>
                <w:b/>
                <w:bCs/>
                <w:color w:val="000000"/>
                <w:sz w:val="24"/>
                <w:szCs w:val="24"/>
                <w:lang w:val="uz-Cyrl-UZ"/>
              </w:rPr>
              <w:t>Ғ</w:t>
            </w: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узор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152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9.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А379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Навоий—Уч</w:t>
            </w:r>
            <w:r>
              <w:rPr>
                <w:rFonts w:ascii="BTF Uz" w:hAnsi="BTF Uz" w:cs="BTF Uz"/>
                <w:b/>
                <w:bCs/>
                <w:color w:val="000000"/>
                <w:sz w:val="24"/>
                <w:szCs w:val="24"/>
                <w:lang w:val="uz-Cyrl-UZ"/>
              </w:rPr>
              <w:t>қ</w:t>
            </w: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уду</w:t>
            </w:r>
            <w:r>
              <w:rPr>
                <w:rFonts w:ascii="BTF Uz" w:hAnsi="BTF Uz" w:cs="BTF Uz"/>
                <w:b/>
                <w:bCs/>
                <w:color w:val="000000"/>
                <w:sz w:val="24"/>
                <w:szCs w:val="24"/>
                <w:lang w:val="uz-Cyrl-UZ"/>
              </w:rPr>
              <w:t>қ</w:t>
            </w: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br/>
              <w:t>(Зарафшон ша</w:t>
            </w:r>
            <w:r>
              <w:rPr>
                <w:rFonts w:ascii="BTF Uz" w:hAnsi="BTF Uz" w:cs="BTF Uz"/>
                <w:color w:val="000000"/>
                <w:sz w:val="24"/>
                <w:szCs w:val="24"/>
                <w:lang w:val="uz-Cyrl-UZ"/>
              </w:rPr>
              <w:t>ҳ</w:t>
            </w: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ри ор</w:t>
            </w:r>
            <w:r>
              <w:rPr>
                <w:rFonts w:ascii="BTF Uz" w:hAnsi="BTF Uz" w:cs="BTF Uz"/>
                <w:color w:val="000000"/>
                <w:sz w:val="24"/>
                <w:szCs w:val="24"/>
                <w:lang w:val="uz-Cyrl-UZ"/>
              </w:rPr>
              <w:t>қ</w:t>
            </w: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али)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289</w:t>
            </w:r>
          </w:p>
        </w:tc>
      </w:tr>
      <w:tr w:rsidR="004E6703" w:rsidRPr="0020150A">
        <w:tc>
          <w:tcPr>
            <w:tcW w:w="0" w:type="auto"/>
            <w:vMerge w:val="restar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10.</w:t>
            </w:r>
          </w:p>
        </w:tc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А380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>
              <w:rPr>
                <w:rFonts w:ascii="BTF Uz" w:hAnsi="BTF Uz" w:cs="BTF Uz"/>
                <w:color w:val="000000"/>
                <w:sz w:val="24"/>
                <w:szCs w:val="24"/>
                <w:lang w:val="uz-Cyrl-UZ"/>
              </w:rPr>
              <w:t>Ғ</w:t>
            </w: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узор — Бухоро — Нукус — Бейнеу (</w:t>
            </w:r>
            <w:r>
              <w:rPr>
                <w:rFonts w:ascii="BTF Uz" w:hAnsi="BTF Uz" w:cs="BTF Uz"/>
                <w:color w:val="000000"/>
                <w:sz w:val="24"/>
                <w:szCs w:val="24"/>
                <w:lang w:val="uz-Cyrl-UZ"/>
              </w:rPr>
              <w:t>Ғ</w:t>
            </w: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 xml:space="preserve">узор — </w:t>
            </w:r>
            <w:r>
              <w:rPr>
                <w:rFonts w:ascii="BTF Uz" w:hAnsi="BTF Uz" w:cs="BTF Uz"/>
                <w:color w:val="000000"/>
                <w:sz w:val="24"/>
                <w:szCs w:val="24"/>
                <w:lang w:val="uz-Cyrl-UZ"/>
              </w:rPr>
              <w:t>Қ</w:t>
            </w: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арши — Муборак — Бухоро — Тупро</w:t>
            </w:r>
            <w:r>
              <w:rPr>
                <w:rFonts w:ascii="BTF Uz" w:hAnsi="BTF Uz" w:cs="BTF Uz"/>
                <w:color w:val="000000"/>
                <w:sz w:val="24"/>
                <w:szCs w:val="24"/>
                <w:lang w:val="uz-Cyrl-UZ"/>
              </w:rPr>
              <w:t>ққ</w:t>
            </w: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 xml:space="preserve">алъа — Беруний — Нукус — Хўжайли — </w:t>
            </w:r>
            <w:r>
              <w:rPr>
                <w:rFonts w:ascii="BTF Uz" w:hAnsi="BTF Uz" w:cs="BTF Uz"/>
                <w:color w:val="000000"/>
                <w:sz w:val="24"/>
                <w:szCs w:val="24"/>
                <w:lang w:val="uz-Cyrl-UZ"/>
              </w:rPr>
              <w:t>Қ</w:t>
            </w: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ўн</w:t>
            </w:r>
            <w:r>
              <w:rPr>
                <w:rFonts w:ascii="BTF Uz" w:hAnsi="BTF Uz" w:cs="BTF Uz"/>
                <w:color w:val="000000"/>
                <w:sz w:val="24"/>
                <w:szCs w:val="24"/>
                <w:lang w:val="uz-Cyrl-UZ"/>
              </w:rPr>
              <w:t>ғ</w:t>
            </w: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 xml:space="preserve">ирот — </w:t>
            </w:r>
            <w:r>
              <w:rPr>
                <w:rFonts w:ascii="BTF Uz" w:hAnsi="BTF Uz" w:cs="BTF Uz"/>
                <w:color w:val="000000"/>
                <w:sz w:val="24"/>
                <w:szCs w:val="24"/>
                <w:lang w:val="uz-Cyrl-UZ"/>
              </w:rPr>
              <w:t>Қ</w:t>
            </w: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озо</w:t>
            </w:r>
            <w:r>
              <w:rPr>
                <w:rFonts w:ascii="BTF Uz" w:hAnsi="BTF Uz" w:cs="BTF Uz"/>
                <w:color w:val="000000"/>
                <w:sz w:val="24"/>
                <w:szCs w:val="24"/>
                <w:lang w:val="uz-Cyrl-UZ"/>
              </w:rPr>
              <w:t>ғ</w:t>
            </w: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истон Республикаси чегараси, Бейнеу).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1204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шохобча: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 xml:space="preserve">а) Бухоро </w:t>
            </w:r>
            <w:r>
              <w:rPr>
                <w:rFonts w:ascii="BTF Uz" w:hAnsi="BTF Uz" w:cs="BTF Uz"/>
                <w:color w:val="000000"/>
                <w:sz w:val="24"/>
                <w:szCs w:val="24"/>
                <w:lang w:val="uz-Cyrl-UZ"/>
              </w:rPr>
              <w:t>ҳ</w:t>
            </w: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ал</w:t>
            </w:r>
            <w:r>
              <w:rPr>
                <w:rFonts w:ascii="BTF Uz" w:hAnsi="BTF Uz" w:cs="BTF Uz"/>
                <w:color w:val="000000"/>
                <w:sz w:val="24"/>
                <w:szCs w:val="24"/>
                <w:lang w:val="uz-Cyrl-UZ"/>
              </w:rPr>
              <w:t>қ</w:t>
            </w: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а йўли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42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Жами шохобча билан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1246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11.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А381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Хўжайли — Тошовуз</w:t>
            </w: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br/>
              <w:t xml:space="preserve">(Ўзбекистон Республикаси </w:t>
            </w:r>
            <w:r>
              <w:rPr>
                <w:rFonts w:ascii="BTF Uz" w:hAnsi="BTF Uz" w:cs="BTF Uz"/>
                <w:color w:val="000000"/>
                <w:sz w:val="24"/>
                <w:szCs w:val="24"/>
                <w:lang w:val="uz-Cyrl-UZ"/>
              </w:rPr>
              <w:t>ҳ</w:t>
            </w: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 xml:space="preserve">удудида)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12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Жами хал</w:t>
            </w:r>
            <w:r>
              <w:rPr>
                <w:rFonts w:ascii="BTF Uz" w:hAnsi="BTF Uz" w:cs="BTF Uz"/>
                <w:b/>
                <w:bCs/>
                <w:color w:val="000000"/>
                <w:sz w:val="24"/>
                <w:szCs w:val="24"/>
                <w:lang w:val="uz-Cyrl-UZ"/>
              </w:rPr>
              <w:t>қ</w:t>
            </w: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аро а</w:t>
            </w:r>
            <w:r>
              <w:rPr>
                <w:rFonts w:ascii="BTF Uz" w:hAnsi="BTF Uz" w:cs="BTF Uz"/>
                <w:b/>
                <w:bCs/>
                <w:color w:val="000000"/>
                <w:sz w:val="24"/>
                <w:szCs w:val="24"/>
                <w:lang w:val="uz-Cyrl-UZ"/>
              </w:rPr>
              <w:t>ҳ</w:t>
            </w: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амиятга молик автомобиль йўллари: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3979</w:t>
            </w:r>
          </w:p>
        </w:tc>
      </w:tr>
    </w:tbl>
    <w:p w:rsidR="004E6703" w:rsidRPr="0020150A" w:rsidRDefault="004E6703" w:rsidP="0020150A">
      <w:pPr>
        <w:shd w:val="clear" w:color="auto" w:fill="FFFFFF"/>
        <w:jc w:val="center"/>
        <w:rPr>
          <w:rFonts w:ascii="BTF Uz" w:hAnsi="BTF Uz" w:cs="BTF Uz"/>
          <w:color w:val="000080"/>
          <w:sz w:val="22"/>
          <w:szCs w:val="22"/>
        </w:rPr>
      </w:pPr>
      <w:bookmarkStart w:id="22" w:name="1665007"/>
      <w:bookmarkStart w:id="23" w:name="1665008"/>
      <w:bookmarkEnd w:id="22"/>
      <w:bookmarkEnd w:id="23"/>
      <w:r w:rsidRPr="0020150A">
        <w:rPr>
          <w:rFonts w:ascii="BTF Uz" w:hAnsi="BTF Uz" w:cs="BTF Uz"/>
          <w:color w:val="000080"/>
          <w:sz w:val="22"/>
          <w:szCs w:val="22"/>
        </w:rPr>
        <w:t>Вазирлар Ма</w:t>
      </w:r>
      <w:r>
        <w:rPr>
          <w:rFonts w:ascii="BTF Uz" w:hAnsi="BTF Uz" w:cs="BTF Uz"/>
          <w:color w:val="000080"/>
          <w:sz w:val="22"/>
          <w:szCs w:val="22"/>
          <w:lang w:val="uz-Cyrl-UZ"/>
        </w:rPr>
        <w:t>ҳ</w:t>
      </w:r>
      <w:r w:rsidRPr="0020150A">
        <w:rPr>
          <w:rFonts w:ascii="BTF Uz" w:hAnsi="BTF Uz" w:cs="BTF Uz"/>
          <w:color w:val="000080"/>
          <w:sz w:val="22"/>
          <w:szCs w:val="22"/>
        </w:rPr>
        <w:t xml:space="preserve">камасининг 2010 йил 5 августдаги 169-сон </w:t>
      </w:r>
      <w:hyperlink r:id="rId10" w:history="1">
        <w:r>
          <w:rPr>
            <w:rFonts w:ascii="BTF Uz" w:hAnsi="BTF Uz" w:cs="BTF Uz"/>
            <w:color w:val="008080"/>
            <w:sz w:val="22"/>
            <w:szCs w:val="22"/>
            <w:lang w:val="uz-Cyrl-UZ"/>
          </w:rPr>
          <w:t>қ</w:t>
        </w:r>
        <w:r w:rsidRPr="0020150A">
          <w:rPr>
            <w:rFonts w:ascii="BTF Uz" w:hAnsi="BTF Uz" w:cs="BTF Uz"/>
            <w:color w:val="008080"/>
            <w:sz w:val="22"/>
            <w:szCs w:val="22"/>
          </w:rPr>
          <w:t>арорига</w:t>
        </w:r>
      </w:hyperlink>
      <w:r w:rsidRPr="0020150A">
        <w:rPr>
          <w:rFonts w:ascii="BTF Uz" w:hAnsi="BTF Uz" w:cs="BTF Uz"/>
          <w:color w:val="000080"/>
          <w:sz w:val="22"/>
          <w:szCs w:val="22"/>
        </w:rPr>
        <w:t xml:space="preserve"> </w:t>
      </w:r>
      <w:r w:rsidRPr="0020150A">
        <w:rPr>
          <w:rFonts w:ascii="BTF Uz" w:hAnsi="BTF Uz" w:cs="BTF Uz"/>
          <w:color w:val="000080"/>
          <w:sz w:val="22"/>
          <w:szCs w:val="22"/>
        </w:rPr>
        <w:br/>
        <w:t xml:space="preserve">2-ИЛОВА </w:t>
      </w:r>
    </w:p>
    <w:p w:rsidR="004E6703" w:rsidRPr="0020150A" w:rsidRDefault="004E6703" w:rsidP="0020150A">
      <w:pPr>
        <w:shd w:val="clear" w:color="auto" w:fill="FFFFFF"/>
        <w:jc w:val="center"/>
        <w:rPr>
          <w:rFonts w:ascii="BTF Uz" w:hAnsi="BTF Uz" w:cs="BTF Uz"/>
          <w:b/>
          <w:bCs/>
          <w:color w:val="000080"/>
          <w:sz w:val="24"/>
          <w:szCs w:val="24"/>
        </w:rPr>
      </w:pPr>
      <w:bookmarkStart w:id="24" w:name="1665009"/>
      <w:bookmarkEnd w:id="24"/>
      <w:r w:rsidRPr="0020150A">
        <w:rPr>
          <w:rFonts w:ascii="BTF Uz" w:hAnsi="BTF Uz" w:cs="BTF Uz"/>
          <w:b/>
          <w:bCs/>
          <w:color w:val="000080"/>
          <w:sz w:val="24"/>
          <w:szCs w:val="24"/>
        </w:rPr>
        <w:t>Ўзбекистон Республикасининг давлат а</w:t>
      </w:r>
      <w:r>
        <w:rPr>
          <w:rFonts w:ascii="BTF Uz" w:hAnsi="BTF Uz" w:cs="BTF Uz"/>
          <w:b/>
          <w:bCs/>
          <w:color w:val="000080"/>
          <w:sz w:val="24"/>
          <w:szCs w:val="24"/>
          <w:lang w:val="uz-Cyrl-UZ"/>
        </w:rPr>
        <w:t>ҳ</w:t>
      </w:r>
      <w:r w:rsidRPr="0020150A">
        <w:rPr>
          <w:rFonts w:ascii="BTF Uz" w:hAnsi="BTF Uz" w:cs="BTF Uz"/>
          <w:b/>
          <w:bCs/>
          <w:color w:val="000080"/>
          <w:sz w:val="24"/>
          <w:szCs w:val="24"/>
        </w:rPr>
        <w:t>амиятига молик автомобиль йўллари</w:t>
      </w:r>
    </w:p>
    <w:p w:rsidR="004E6703" w:rsidRPr="0020150A" w:rsidRDefault="004E6703" w:rsidP="0020150A">
      <w:pPr>
        <w:shd w:val="clear" w:color="auto" w:fill="FFFFFF"/>
        <w:jc w:val="center"/>
        <w:rPr>
          <w:rFonts w:ascii="BTF Uz" w:hAnsi="BTF Uz" w:cs="BTF Uz"/>
          <w:caps/>
          <w:color w:val="000080"/>
          <w:sz w:val="24"/>
          <w:szCs w:val="24"/>
        </w:rPr>
      </w:pPr>
      <w:bookmarkStart w:id="25" w:name="1665010"/>
      <w:bookmarkEnd w:id="25"/>
      <w:r w:rsidRPr="0020150A">
        <w:rPr>
          <w:rFonts w:ascii="BTF Uz" w:hAnsi="BTF Uz" w:cs="BTF Uz"/>
          <w:b/>
          <w:bCs/>
          <w:caps/>
          <w:color w:val="000080"/>
          <w:sz w:val="24"/>
          <w:szCs w:val="24"/>
        </w:rPr>
        <w:t>РЎЙХАТИ</w:t>
      </w: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tblBorders>
        <w:tblCellMar>
          <w:left w:w="0" w:type="dxa"/>
          <w:right w:w="0" w:type="dxa"/>
        </w:tblCellMar>
        <w:tblLook w:val="0000"/>
      </w:tblPr>
      <w:tblGrid>
        <w:gridCol w:w="498"/>
        <w:gridCol w:w="2148"/>
        <w:gridCol w:w="5530"/>
        <w:gridCol w:w="1209"/>
      </w:tblGrid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bookmarkStart w:id="26" w:name="1665011"/>
            <w:bookmarkStart w:id="27" w:name="1665013"/>
            <w:bookmarkEnd w:id="26"/>
            <w:bookmarkEnd w:id="27"/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№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Автомобиль йўлларининг ра</w:t>
            </w:r>
            <w:r>
              <w:rPr>
                <w:rFonts w:ascii="BTF Uz" w:hAnsi="BTF Uz" w:cs="BTF Uz"/>
                <w:b/>
                <w:bCs/>
                <w:color w:val="000000"/>
                <w:sz w:val="24"/>
                <w:szCs w:val="24"/>
                <w:lang w:val="uz-Cyrl-UZ"/>
              </w:rPr>
              <w:t xml:space="preserve">қ </w:t>
            </w: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ами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Автомобиль йўлларининг номи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Узунлиги, км</w:t>
            </w:r>
          </w:p>
        </w:tc>
      </w:tr>
      <w:tr w:rsidR="004E6703" w:rsidRPr="0020150A">
        <w:tc>
          <w:tcPr>
            <w:tcW w:w="0" w:type="auto"/>
            <w:vMerge w:val="restar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1.</w:t>
            </w:r>
          </w:p>
        </w:tc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4Р1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М39б автойўлидан шохобчалар: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17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шу жумладан: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а) Дўрмон масканига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5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б) Сир</w:t>
            </w:r>
            <w:r>
              <w:rPr>
                <w:rFonts w:ascii="BTF Uz" w:hAnsi="BTF Uz" w:cs="BTF Uz"/>
                <w:color w:val="000000"/>
                <w:sz w:val="24"/>
                <w:szCs w:val="24"/>
                <w:lang w:val="uz-Cyrl-UZ"/>
              </w:rPr>
              <w:t>ғ</w:t>
            </w: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али туманига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5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в) 4Р12 автойўлига (17 км)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6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г) Тошкент ша</w:t>
            </w:r>
            <w:r>
              <w:rPr>
                <w:rFonts w:ascii="BTF Uz" w:hAnsi="BTF Uz" w:cs="BTF Uz"/>
                <w:color w:val="000000"/>
                <w:sz w:val="24"/>
                <w:szCs w:val="24"/>
                <w:lang w:val="uz-Cyrl-UZ"/>
              </w:rPr>
              <w:t>ҳ</w:t>
            </w: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рига кириш (61 км)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2.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4Р2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Тошкент ша</w:t>
            </w:r>
            <w:r>
              <w:rPr>
                <w:rFonts w:ascii="BTF Uz" w:hAnsi="BTF Uz" w:cs="BTF Uz"/>
                <w:b/>
                <w:bCs/>
                <w:color w:val="000000"/>
                <w:sz w:val="24"/>
                <w:szCs w:val="24"/>
                <w:lang w:val="uz-Cyrl-UZ"/>
              </w:rPr>
              <w:t>ҳ</w:t>
            </w: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ри — Тўйтепа ша</w:t>
            </w:r>
            <w:r>
              <w:rPr>
                <w:rFonts w:ascii="BTF Uz" w:hAnsi="BTF Uz" w:cs="BTF Uz"/>
                <w:b/>
                <w:bCs/>
                <w:color w:val="000000"/>
                <w:sz w:val="24"/>
                <w:szCs w:val="24"/>
                <w:lang w:val="uz-Cyrl-UZ"/>
              </w:rPr>
              <w:t>ҳ</w:t>
            </w: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ри — А373 автойўли (55 км)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49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3.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4Р3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Тошкент ш. — Минерал сувлар си</w:t>
            </w:r>
            <w:r>
              <w:rPr>
                <w:rFonts w:ascii="BTF Uz" w:hAnsi="BTF Uz" w:cs="BTF Uz"/>
                <w:b/>
                <w:bCs/>
                <w:color w:val="000000"/>
                <w:sz w:val="24"/>
                <w:szCs w:val="24"/>
                <w:lang w:val="uz-Cyrl-UZ"/>
              </w:rPr>
              <w:t>ҳ</w:t>
            </w: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атго</w:t>
            </w:r>
            <w:r>
              <w:rPr>
                <w:rFonts w:ascii="BTF Uz" w:hAnsi="BTF Uz" w:cs="BTF Uz"/>
                <w:b/>
                <w:bCs/>
                <w:color w:val="000000"/>
                <w:sz w:val="24"/>
                <w:szCs w:val="24"/>
                <w:lang w:val="uz-Cyrl-UZ"/>
              </w:rPr>
              <w:t>ҳ</w:t>
            </w: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 xml:space="preserve">и — Абай </w:t>
            </w:r>
            <w:r>
              <w:rPr>
                <w:rFonts w:ascii="BTF Uz" w:hAnsi="BTF Uz" w:cs="BTF Uz"/>
                <w:b/>
                <w:bCs/>
                <w:color w:val="000000"/>
                <w:sz w:val="24"/>
                <w:szCs w:val="24"/>
                <w:lang w:val="uz-Cyrl-UZ"/>
              </w:rPr>
              <w:t>қ</w:t>
            </w: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 xml:space="preserve">. (Ўзбекистон Республикаси </w:t>
            </w:r>
            <w:r>
              <w:rPr>
                <w:rFonts w:ascii="BTF Uz" w:hAnsi="BTF Uz" w:cs="BTF Uz"/>
                <w:b/>
                <w:bCs/>
                <w:color w:val="000000"/>
                <w:sz w:val="24"/>
                <w:szCs w:val="24"/>
                <w:lang w:val="uz-Cyrl-UZ"/>
              </w:rPr>
              <w:t>х</w:t>
            </w: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удудида)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13</w:t>
            </w:r>
          </w:p>
        </w:tc>
      </w:tr>
      <w:tr w:rsidR="004E6703" w:rsidRPr="0020150A">
        <w:tc>
          <w:tcPr>
            <w:tcW w:w="0" w:type="auto"/>
            <w:vMerge w:val="restar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4.</w:t>
            </w:r>
          </w:p>
        </w:tc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4Р4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 xml:space="preserve">Тошкент ш. — Келес ш. — </w:t>
            </w:r>
            <w:r>
              <w:rPr>
                <w:rFonts w:ascii="BTF Uz" w:hAnsi="BTF Uz" w:cs="BTF Uz"/>
                <w:b/>
                <w:bCs/>
                <w:color w:val="000000"/>
                <w:sz w:val="24"/>
                <w:szCs w:val="24"/>
                <w:lang w:val="uz-Cyrl-UZ"/>
              </w:rPr>
              <w:t>Қ</w:t>
            </w: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озо</w:t>
            </w:r>
            <w:r>
              <w:rPr>
                <w:rFonts w:ascii="BTF Uz" w:hAnsi="BTF Uz" w:cs="BTF Uz"/>
                <w:b/>
                <w:bCs/>
                <w:color w:val="000000"/>
                <w:sz w:val="24"/>
                <w:szCs w:val="24"/>
                <w:lang w:val="uz-Cyrl-UZ"/>
              </w:rPr>
              <w:t>қ</w:t>
            </w: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 xml:space="preserve">кентсой </w:t>
            </w:r>
            <w:r>
              <w:rPr>
                <w:rFonts w:ascii="BTF Uz" w:hAnsi="BTF Uz" w:cs="BTF Uz"/>
                <w:b/>
                <w:bCs/>
                <w:color w:val="000000"/>
                <w:sz w:val="24"/>
                <w:szCs w:val="24"/>
                <w:lang w:val="uz-Cyrl-UZ"/>
              </w:rPr>
              <w:t>қ</w:t>
            </w: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. — М39 автойўли (820 км)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28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шохобча: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а) Сариё</w:t>
            </w:r>
            <w:r>
              <w:rPr>
                <w:rFonts w:ascii="BTF Uz" w:hAnsi="BTF Uz" w:cs="BTF Uz"/>
                <w:color w:val="000000"/>
                <w:sz w:val="24"/>
                <w:szCs w:val="24"/>
                <w:lang w:val="uz-Cyrl-UZ"/>
              </w:rPr>
              <w:t>ғ</w:t>
            </w: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оч ша</w:t>
            </w:r>
            <w:r>
              <w:rPr>
                <w:rFonts w:ascii="BTF Uz" w:hAnsi="BTF Uz" w:cs="BTF Uz"/>
                <w:color w:val="000000"/>
                <w:sz w:val="24"/>
                <w:szCs w:val="24"/>
                <w:lang w:val="uz-Cyrl-UZ"/>
              </w:rPr>
              <w:t>ҳ</w:t>
            </w: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рига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6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Жами шохобча билан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34</w:t>
            </w:r>
          </w:p>
        </w:tc>
      </w:tr>
      <w:tr w:rsidR="004E6703" w:rsidRPr="0020150A">
        <w:tc>
          <w:tcPr>
            <w:tcW w:w="0" w:type="auto"/>
            <w:vMerge w:val="restar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5.</w:t>
            </w:r>
          </w:p>
        </w:tc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4Р5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 xml:space="preserve">Тошкент ш. — </w:t>
            </w:r>
            <w:r>
              <w:rPr>
                <w:rFonts w:ascii="BTF Uz" w:hAnsi="BTF Uz" w:cs="BTF Uz"/>
                <w:b/>
                <w:bCs/>
                <w:color w:val="000000"/>
                <w:sz w:val="24"/>
                <w:szCs w:val="24"/>
                <w:lang w:val="uz-Cyrl-UZ"/>
              </w:rPr>
              <w:t>Қ</w:t>
            </w: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 xml:space="preserve">ибрай ш. — Май </w:t>
            </w:r>
            <w:r>
              <w:rPr>
                <w:rFonts w:ascii="BTF Uz" w:hAnsi="BTF Uz" w:cs="BTF Uz"/>
                <w:b/>
                <w:bCs/>
                <w:color w:val="000000"/>
                <w:sz w:val="24"/>
                <w:szCs w:val="24"/>
                <w:lang w:val="uz-Cyrl-UZ"/>
              </w:rPr>
              <w:t>қ</w:t>
            </w: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21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шохобча: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 xml:space="preserve">а) </w:t>
            </w:r>
            <w:r>
              <w:rPr>
                <w:rFonts w:ascii="BTF Uz" w:hAnsi="BTF Uz" w:cs="BTF Uz"/>
                <w:color w:val="000000"/>
                <w:sz w:val="24"/>
                <w:szCs w:val="24"/>
                <w:lang w:val="uz-Cyrl-UZ"/>
              </w:rPr>
              <w:t>Қ</w:t>
            </w: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ибрай ша</w:t>
            </w:r>
            <w:r>
              <w:rPr>
                <w:rFonts w:ascii="BTF Uz" w:hAnsi="BTF Uz" w:cs="BTF Uz"/>
                <w:color w:val="000000"/>
                <w:sz w:val="24"/>
                <w:szCs w:val="24"/>
                <w:lang w:val="uz-Cyrl-UZ"/>
              </w:rPr>
              <w:t>ҳ</w:t>
            </w: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рига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2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Жами шохобча билан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23</w:t>
            </w:r>
          </w:p>
        </w:tc>
      </w:tr>
      <w:tr w:rsidR="004E6703" w:rsidRPr="0020150A">
        <w:tc>
          <w:tcPr>
            <w:tcW w:w="0" w:type="auto"/>
            <w:vMerge w:val="restar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6.</w:t>
            </w:r>
          </w:p>
        </w:tc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4Р6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587FB0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  <w:lang w:val="uz-Cyrl-UZ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Тошкент ш. — Чирчи</w:t>
            </w:r>
            <w:r>
              <w:rPr>
                <w:rFonts w:ascii="BTF Uz" w:hAnsi="BTF Uz" w:cs="BTF Uz"/>
                <w:b/>
                <w:bCs/>
                <w:color w:val="000000"/>
                <w:sz w:val="24"/>
                <w:szCs w:val="24"/>
                <w:lang w:val="uz-Cyrl-UZ"/>
              </w:rPr>
              <w:t>қ</w:t>
            </w: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 xml:space="preserve"> ш. — Чимён </w:t>
            </w:r>
            <w:r>
              <w:rPr>
                <w:rFonts w:ascii="BTF Uz" w:hAnsi="BTF Uz" w:cs="BTF Uz"/>
                <w:b/>
                <w:bCs/>
                <w:color w:val="000000"/>
                <w:sz w:val="24"/>
                <w:szCs w:val="24"/>
                <w:lang w:val="uz-Cyrl-UZ"/>
              </w:rPr>
              <w:t>қ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87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шохобчалар: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 xml:space="preserve">а) Дўрмон </w:t>
            </w:r>
            <w:r>
              <w:rPr>
                <w:rFonts w:ascii="BTF Uz" w:hAnsi="BTF Uz" w:cs="BTF Uz"/>
                <w:color w:val="000000"/>
                <w:sz w:val="24"/>
                <w:szCs w:val="24"/>
                <w:lang w:val="uz-Cyrl-UZ"/>
              </w:rPr>
              <w:t>қ</w:t>
            </w: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ўр</w:t>
            </w:r>
            <w:r>
              <w:rPr>
                <w:rFonts w:ascii="BTF Uz" w:hAnsi="BTF Uz" w:cs="BTF Uz"/>
                <w:color w:val="000000"/>
                <w:sz w:val="24"/>
                <w:szCs w:val="24"/>
                <w:lang w:val="uz-Cyrl-UZ"/>
              </w:rPr>
              <w:t>ғ</w:t>
            </w: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онига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2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б) Дам олиш масканига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2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в) «Семур</w:t>
            </w:r>
            <w:r>
              <w:rPr>
                <w:rFonts w:ascii="BTF Uz" w:hAnsi="BTF Uz" w:cs="BTF Uz"/>
                <w:color w:val="000000"/>
                <w:sz w:val="24"/>
                <w:szCs w:val="24"/>
                <w:lang w:val="uz-Cyrl-UZ"/>
              </w:rPr>
              <w:t>ғ</w:t>
            </w: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» оромго</w:t>
            </w:r>
            <w:r>
              <w:rPr>
                <w:rFonts w:ascii="BTF Uz" w:hAnsi="BTF Uz" w:cs="BTF Uz"/>
                <w:color w:val="000000"/>
                <w:sz w:val="24"/>
                <w:szCs w:val="24"/>
                <w:lang w:val="uz-Cyrl-UZ"/>
              </w:rPr>
              <w:t>ҳ</w:t>
            </w: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ига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10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г) «Билдирсой» оромго</w:t>
            </w:r>
            <w:r>
              <w:rPr>
                <w:rFonts w:ascii="BTF Uz" w:hAnsi="BTF Uz" w:cs="BTF Uz"/>
                <w:color w:val="000000"/>
                <w:sz w:val="24"/>
                <w:szCs w:val="24"/>
                <w:lang w:val="uz-Cyrl-UZ"/>
              </w:rPr>
              <w:t>ҳ</w:t>
            </w: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ига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8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д) Чимён мажмуасига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5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Жами шохобчалар билан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114</w:t>
            </w:r>
          </w:p>
        </w:tc>
      </w:tr>
      <w:tr w:rsidR="004E6703" w:rsidRPr="0020150A">
        <w:tc>
          <w:tcPr>
            <w:tcW w:w="0" w:type="auto"/>
            <w:vMerge w:val="restar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7.</w:t>
            </w:r>
          </w:p>
        </w:tc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4Р7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 xml:space="preserve">Тошкент ш. — Ниёзбоши </w:t>
            </w:r>
            <w:r>
              <w:rPr>
                <w:rFonts w:ascii="BTF Uz" w:hAnsi="BTF Uz" w:cs="BTF Uz"/>
                <w:b/>
                <w:bCs/>
                <w:color w:val="000000"/>
                <w:sz w:val="24"/>
                <w:szCs w:val="24"/>
                <w:lang w:val="uz-Cyrl-UZ"/>
              </w:rPr>
              <w:t>қ</w:t>
            </w: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 xml:space="preserve">. — </w:t>
            </w:r>
            <w:r>
              <w:rPr>
                <w:rFonts w:ascii="BTF Uz" w:hAnsi="BTF Uz" w:cs="BTF Uz"/>
                <w:b/>
                <w:bCs/>
                <w:color w:val="000000"/>
                <w:sz w:val="24"/>
                <w:szCs w:val="24"/>
                <w:lang w:val="uz-Cyrl-UZ"/>
              </w:rPr>
              <w:t>Қ</w:t>
            </w: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ўшё</w:t>
            </w:r>
            <w:r>
              <w:rPr>
                <w:rFonts w:ascii="BTF Uz" w:hAnsi="BTF Uz" w:cs="BTF Uz"/>
                <w:b/>
                <w:bCs/>
                <w:color w:val="000000"/>
                <w:sz w:val="24"/>
                <w:szCs w:val="24"/>
                <w:lang w:val="uz-Cyrl-UZ"/>
              </w:rPr>
              <w:t>ғ</w:t>
            </w: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оч — М34 автойўли (41 км)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37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шохобча: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а) Янгийўл ша</w:t>
            </w:r>
            <w:r>
              <w:rPr>
                <w:rFonts w:ascii="BTF Uz" w:hAnsi="BTF Uz" w:cs="BTF Uz"/>
                <w:color w:val="000000"/>
                <w:sz w:val="24"/>
                <w:szCs w:val="24"/>
                <w:lang w:val="uz-Cyrl-UZ"/>
              </w:rPr>
              <w:t>ҳ</w:t>
            </w: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рига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6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Жами шохобча билан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43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8.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4Р8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 xml:space="preserve">М39 автойўли (813 км ) — Май </w:t>
            </w:r>
            <w:r>
              <w:rPr>
                <w:rFonts w:ascii="BTF Uz" w:hAnsi="BTF Uz" w:cs="BTF Uz"/>
                <w:b/>
                <w:bCs/>
                <w:color w:val="000000"/>
                <w:sz w:val="24"/>
                <w:szCs w:val="24"/>
                <w:lang w:val="uz-Cyrl-UZ"/>
              </w:rPr>
              <w:t>қ</w:t>
            </w: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. — Чирчи</w:t>
            </w:r>
            <w:r>
              <w:rPr>
                <w:rFonts w:ascii="BTF Uz" w:hAnsi="BTF Uz" w:cs="BTF Uz"/>
                <w:b/>
                <w:bCs/>
                <w:color w:val="000000"/>
                <w:sz w:val="24"/>
                <w:szCs w:val="24"/>
                <w:lang w:val="uz-Cyrl-UZ"/>
              </w:rPr>
              <w:t xml:space="preserve">қ </w:t>
            </w: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ш.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23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9.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4Р9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 xml:space="preserve">А373 автойўли — Пискент ш. — Бўка ш. — Алимкент </w:t>
            </w:r>
            <w:r>
              <w:rPr>
                <w:rFonts w:ascii="BTF Uz" w:hAnsi="BTF Uz" w:cs="BTF Uz"/>
                <w:b/>
                <w:bCs/>
                <w:color w:val="000000"/>
                <w:sz w:val="24"/>
                <w:szCs w:val="24"/>
                <w:lang w:val="uz-Cyrl-UZ"/>
              </w:rPr>
              <w:t>қ</w:t>
            </w: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. (4Р22 автойўли)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33</w:t>
            </w:r>
          </w:p>
        </w:tc>
      </w:tr>
      <w:tr w:rsidR="004E6703" w:rsidRPr="0020150A">
        <w:tc>
          <w:tcPr>
            <w:tcW w:w="0" w:type="auto"/>
            <w:vMerge w:val="restar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10.</w:t>
            </w:r>
          </w:p>
        </w:tc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4Р10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Чорбо</w:t>
            </w:r>
            <w:r>
              <w:rPr>
                <w:rFonts w:ascii="BTF Uz" w:hAnsi="BTF Uz" w:cs="BTF Uz"/>
                <w:b/>
                <w:bCs/>
                <w:color w:val="000000"/>
                <w:sz w:val="24"/>
                <w:szCs w:val="24"/>
                <w:lang w:val="uz-Cyrl-UZ"/>
              </w:rPr>
              <w:t>ғ</w:t>
            </w: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 xml:space="preserve"> сув омбори </w:t>
            </w:r>
            <w:r>
              <w:rPr>
                <w:rFonts w:ascii="BTF Uz" w:hAnsi="BTF Uz" w:cs="BTF Uz"/>
                <w:b/>
                <w:bCs/>
                <w:color w:val="000000"/>
                <w:sz w:val="24"/>
                <w:szCs w:val="24"/>
                <w:lang w:val="uz-Cyrl-UZ"/>
              </w:rPr>
              <w:t>ҳ</w:t>
            </w: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ал</w:t>
            </w:r>
            <w:r>
              <w:rPr>
                <w:rFonts w:ascii="BTF Uz" w:hAnsi="BTF Uz" w:cs="BTF Uz"/>
                <w:b/>
                <w:bCs/>
                <w:color w:val="000000"/>
                <w:sz w:val="24"/>
                <w:szCs w:val="24"/>
                <w:lang w:val="uz-Cyrl-UZ"/>
              </w:rPr>
              <w:t>қ</w:t>
            </w: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 xml:space="preserve">а йўли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82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шохобчалар: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 xml:space="preserve">а) </w:t>
            </w:r>
            <w:r>
              <w:rPr>
                <w:rFonts w:ascii="BTF Uz" w:hAnsi="BTF Uz" w:cs="BTF Uz"/>
                <w:color w:val="000000"/>
                <w:sz w:val="24"/>
                <w:szCs w:val="24"/>
                <w:lang w:val="uz-Cyrl-UZ"/>
              </w:rPr>
              <w:t>Қ</w:t>
            </w: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 xml:space="preserve">айнарсой </w:t>
            </w:r>
            <w:r>
              <w:rPr>
                <w:rFonts w:ascii="BTF Uz" w:hAnsi="BTF Uz" w:cs="BTF Uz"/>
                <w:color w:val="000000"/>
                <w:sz w:val="24"/>
                <w:szCs w:val="24"/>
                <w:lang w:val="uz-Cyrl-UZ"/>
              </w:rPr>
              <w:t>қ</w:t>
            </w: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ишло</w:t>
            </w:r>
            <w:r>
              <w:rPr>
                <w:rFonts w:ascii="BTF Uz" w:hAnsi="BTF Uz" w:cs="BTF Uz"/>
                <w:color w:val="000000"/>
                <w:sz w:val="24"/>
                <w:szCs w:val="24"/>
                <w:lang w:val="uz-Cyrl-UZ"/>
              </w:rPr>
              <w:t>ғ</w:t>
            </w: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ига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16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б) Чирчи</w:t>
            </w:r>
            <w:r>
              <w:rPr>
                <w:rFonts w:ascii="BTF Uz" w:hAnsi="BTF Uz" w:cs="BTF Uz"/>
                <w:color w:val="000000"/>
                <w:sz w:val="24"/>
                <w:szCs w:val="24"/>
                <w:lang w:val="uz-Cyrl-UZ"/>
              </w:rPr>
              <w:t>қ</w:t>
            </w: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 xml:space="preserve"> дарёсидаги кўприкка кириш йўли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2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Жами шохобчалар билан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100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11.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4Р11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>
              <w:rPr>
                <w:rFonts w:ascii="BTF Uz" w:hAnsi="BTF Uz" w:cs="BTF Uz"/>
                <w:b/>
                <w:bCs/>
                <w:color w:val="000000"/>
                <w:sz w:val="24"/>
                <w:szCs w:val="24"/>
                <w:lang w:val="uz-Cyrl-UZ"/>
              </w:rPr>
              <w:t>Ғ</w:t>
            </w: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 xml:space="preserve">азалкент ш. — </w:t>
            </w:r>
            <w:r>
              <w:rPr>
                <w:rFonts w:ascii="BTF Uz" w:hAnsi="BTF Uz" w:cs="BTF Uz"/>
                <w:b/>
                <w:bCs/>
                <w:color w:val="000000"/>
                <w:sz w:val="24"/>
                <w:szCs w:val="24"/>
                <w:lang w:val="uz-Cyrl-UZ"/>
              </w:rPr>
              <w:t>Қ</w:t>
            </w: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 xml:space="preserve">изилсув </w:t>
            </w:r>
            <w:r>
              <w:rPr>
                <w:rFonts w:ascii="BTF Uz" w:hAnsi="BTF Uz" w:cs="BTF Uz"/>
                <w:b/>
                <w:bCs/>
                <w:color w:val="000000"/>
                <w:sz w:val="24"/>
                <w:szCs w:val="24"/>
                <w:lang w:val="uz-Cyrl-UZ"/>
              </w:rPr>
              <w:t>қ</w:t>
            </w: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. — Чорбо</w:t>
            </w:r>
            <w:r>
              <w:rPr>
                <w:rFonts w:ascii="BTF Uz" w:hAnsi="BTF Uz" w:cs="BTF Uz"/>
                <w:b/>
                <w:bCs/>
                <w:color w:val="000000"/>
                <w:sz w:val="24"/>
                <w:szCs w:val="24"/>
                <w:lang w:val="uz-Cyrl-UZ"/>
              </w:rPr>
              <w:t>ғ</w:t>
            </w: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 xml:space="preserve"> маскани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17</w:t>
            </w:r>
          </w:p>
        </w:tc>
      </w:tr>
      <w:tr w:rsidR="004E6703" w:rsidRPr="0020150A">
        <w:tc>
          <w:tcPr>
            <w:tcW w:w="0" w:type="auto"/>
            <w:vMerge w:val="restar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12.</w:t>
            </w:r>
          </w:p>
        </w:tc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4Р12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Бектемир ш. — Чирчи</w:t>
            </w:r>
            <w:r>
              <w:rPr>
                <w:rFonts w:ascii="BTF Uz" w:hAnsi="BTF Uz" w:cs="BTF Uz"/>
                <w:b/>
                <w:bCs/>
                <w:color w:val="000000"/>
                <w:sz w:val="24"/>
                <w:szCs w:val="24"/>
                <w:lang w:val="uz-Cyrl-UZ"/>
              </w:rPr>
              <w:t>қ</w:t>
            </w: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 xml:space="preserve"> ш. — </w:t>
            </w:r>
            <w:r>
              <w:rPr>
                <w:rFonts w:ascii="BTF Uz" w:hAnsi="BTF Uz" w:cs="BTF Uz"/>
                <w:b/>
                <w:bCs/>
                <w:color w:val="000000"/>
                <w:sz w:val="24"/>
                <w:szCs w:val="24"/>
                <w:lang w:val="uz-Cyrl-UZ"/>
              </w:rPr>
              <w:t>Ғ</w:t>
            </w: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азалкент ш. — Чорбо</w:t>
            </w:r>
            <w:r>
              <w:rPr>
                <w:rFonts w:ascii="BTF Uz" w:hAnsi="BTF Uz" w:cs="BTF Uz"/>
                <w:b/>
                <w:bCs/>
                <w:color w:val="000000"/>
                <w:sz w:val="24"/>
                <w:szCs w:val="24"/>
                <w:lang w:val="uz-Cyrl-UZ"/>
              </w:rPr>
              <w:t>ғ</w:t>
            </w: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BTF Uz" w:hAnsi="BTF Uz" w:cs="BTF Uz"/>
                <w:b/>
                <w:bCs/>
                <w:color w:val="000000"/>
                <w:sz w:val="24"/>
                <w:szCs w:val="24"/>
                <w:lang w:val="uz-Cyrl-UZ"/>
              </w:rPr>
              <w:t>қ</w:t>
            </w: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ўр</w:t>
            </w:r>
            <w:r>
              <w:rPr>
                <w:rFonts w:ascii="BTF Uz" w:hAnsi="BTF Uz" w:cs="BTF Uz"/>
                <w:b/>
                <w:bCs/>
                <w:color w:val="000000"/>
                <w:sz w:val="24"/>
                <w:szCs w:val="24"/>
                <w:lang w:val="uz-Cyrl-UZ"/>
              </w:rPr>
              <w:t>ғ</w:t>
            </w: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они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75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шохобчалар: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а) Янгибозор ша</w:t>
            </w:r>
            <w:r>
              <w:rPr>
                <w:rFonts w:ascii="BTF Uz" w:hAnsi="BTF Uz" w:cs="BTF Uz"/>
                <w:color w:val="000000"/>
                <w:sz w:val="24"/>
                <w:szCs w:val="24"/>
                <w:lang w:val="uz-Cyrl-UZ"/>
              </w:rPr>
              <w:t>ҳ</w:t>
            </w: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арчасига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б) Чирчи</w:t>
            </w:r>
            <w:r>
              <w:rPr>
                <w:rFonts w:ascii="BTF Uz" w:hAnsi="BTF Uz" w:cs="BTF Uz"/>
                <w:color w:val="000000"/>
                <w:sz w:val="24"/>
                <w:szCs w:val="24"/>
                <w:lang w:val="uz-Cyrl-UZ"/>
              </w:rPr>
              <w:t>қ</w:t>
            </w: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 xml:space="preserve"> ша</w:t>
            </w:r>
            <w:r>
              <w:rPr>
                <w:rFonts w:ascii="BTF Uz" w:hAnsi="BTF Uz" w:cs="BTF Uz"/>
                <w:color w:val="000000"/>
                <w:sz w:val="24"/>
                <w:szCs w:val="24"/>
                <w:lang w:val="uz-Cyrl-UZ"/>
              </w:rPr>
              <w:t>ҳ</w:t>
            </w: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рига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в) 4Р6 автойўлига чи</w:t>
            </w:r>
            <w:r>
              <w:rPr>
                <w:rFonts w:ascii="BTF Uz" w:hAnsi="BTF Uz" w:cs="BTF Uz"/>
                <w:color w:val="000000"/>
                <w:sz w:val="24"/>
                <w:szCs w:val="24"/>
                <w:lang w:val="uz-Cyrl-UZ"/>
              </w:rPr>
              <w:t>қ</w:t>
            </w: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иш (64 км)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2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Жами шохобчалар билан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85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13.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4Р14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>
              <w:rPr>
                <w:rFonts w:ascii="BTF Uz" w:hAnsi="BTF Uz" w:cs="BTF Uz"/>
                <w:b/>
                <w:bCs/>
                <w:color w:val="000000"/>
                <w:sz w:val="24"/>
                <w:szCs w:val="24"/>
                <w:lang w:val="uz-Cyrl-UZ"/>
              </w:rPr>
              <w:t>Ғ</w:t>
            </w: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азалкент ш. — Чирчи</w:t>
            </w:r>
            <w:r>
              <w:rPr>
                <w:rFonts w:ascii="BTF Uz" w:hAnsi="BTF Uz" w:cs="BTF Uz"/>
                <w:b/>
                <w:bCs/>
                <w:color w:val="000000"/>
                <w:sz w:val="24"/>
                <w:szCs w:val="24"/>
                <w:lang w:val="uz-Cyrl-UZ"/>
              </w:rPr>
              <w:t>қ</w:t>
            </w: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 xml:space="preserve"> ш. — Янгибозор </w:t>
            </w:r>
            <w:r>
              <w:rPr>
                <w:rFonts w:ascii="BTF Uz" w:hAnsi="BTF Uz" w:cs="BTF Uz"/>
                <w:b/>
                <w:bCs/>
                <w:color w:val="000000"/>
                <w:sz w:val="24"/>
                <w:szCs w:val="24"/>
                <w:lang w:val="uz-Cyrl-UZ"/>
              </w:rPr>
              <w:t>қ</w:t>
            </w: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 xml:space="preserve">. — Жумабозор </w:t>
            </w:r>
            <w:r>
              <w:rPr>
                <w:rFonts w:ascii="BTF Uz" w:hAnsi="BTF Uz" w:cs="BTF Uz"/>
                <w:b/>
                <w:bCs/>
                <w:color w:val="000000"/>
                <w:sz w:val="24"/>
                <w:szCs w:val="24"/>
                <w:lang w:val="uz-Cyrl-UZ"/>
              </w:rPr>
              <w:t>қ</w:t>
            </w: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 xml:space="preserve">. — Ўртасарой </w:t>
            </w:r>
            <w:r>
              <w:rPr>
                <w:rFonts w:ascii="BTF Uz" w:hAnsi="BTF Uz" w:cs="BTF Uz"/>
                <w:b/>
                <w:bCs/>
                <w:color w:val="000000"/>
                <w:sz w:val="24"/>
                <w:szCs w:val="24"/>
                <w:lang w:val="uz-Cyrl-UZ"/>
              </w:rPr>
              <w:t>қ</w:t>
            </w: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. — Тўйтепа ш.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72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14.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4Р15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 xml:space="preserve">А373 автойўли (42 км) </w:t>
            </w:r>
            <w:r>
              <w:rPr>
                <w:rFonts w:ascii="BTF Uz" w:hAnsi="BTF Uz" w:cs="BTF Uz"/>
                <w:b/>
                <w:bCs/>
                <w:color w:val="000000"/>
                <w:sz w:val="24"/>
                <w:szCs w:val="24"/>
                <w:lang w:val="uz-Cyrl-UZ"/>
              </w:rPr>
              <w:t xml:space="preserve"> Қ</w:t>
            </w: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изилто</w:t>
            </w:r>
            <w:r>
              <w:rPr>
                <w:rFonts w:ascii="BTF Uz" w:hAnsi="BTF Uz" w:cs="BTF Uz"/>
                <w:b/>
                <w:bCs/>
                <w:color w:val="000000"/>
                <w:sz w:val="24"/>
                <w:szCs w:val="24"/>
                <w:lang w:val="uz-Cyrl-UZ"/>
              </w:rPr>
              <w:t>ғ</w:t>
            </w: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 xml:space="preserve"> ш. — Паркент ш. — Янгибозор </w:t>
            </w:r>
            <w:r>
              <w:rPr>
                <w:rFonts w:ascii="BTF Uz" w:hAnsi="BTF Uz" w:cs="BTF Uz"/>
                <w:b/>
                <w:bCs/>
                <w:color w:val="000000"/>
                <w:sz w:val="24"/>
                <w:szCs w:val="24"/>
                <w:lang w:val="uz-Cyrl-UZ"/>
              </w:rPr>
              <w:t>қ</w:t>
            </w: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69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15.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4Р16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«Бектемир — Чирчи</w:t>
            </w:r>
            <w:r>
              <w:rPr>
                <w:rFonts w:ascii="BTF Uz" w:hAnsi="BTF Uz" w:cs="BTF Uz"/>
                <w:b/>
                <w:bCs/>
                <w:color w:val="000000"/>
                <w:sz w:val="24"/>
                <w:szCs w:val="24"/>
                <w:lang w:val="uz-Cyrl-UZ"/>
              </w:rPr>
              <w:t>қ</w:t>
            </w: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 xml:space="preserve">» автойўли — Бордонкўл </w:t>
            </w:r>
            <w:r>
              <w:rPr>
                <w:rFonts w:ascii="BTF Uz" w:hAnsi="BTF Uz" w:cs="BTF Uz"/>
                <w:b/>
                <w:bCs/>
                <w:color w:val="000000"/>
                <w:sz w:val="24"/>
                <w:szCs w:val="24"/>
                <w:lang w:val="uz-Cyrl-UZ"/>
              </w:rPr>
              <w:t>қ</w:t>
            </w: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 xml:space="preserve">. — Жумабозор </w:t>
            </w:r>
            <w:r>
              <w:rPr>
                <w:rFonts w:ascii="BTF Uz" w:hAnsi="BTF Uz" w:cs="BTF Uz"/>
                <w:b/>
                <w:bCs/>
                <w:color w:val="000000"/>
                <w:sz w:val="24"/>
                <w:szCs w:val="24"/>
                <w:lang w:val="uz-Cyrl-UZ"/>
              </w:rPr>
              <w:t>қ</w:t>
            </w: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 xml:space="preserve">. — </w:t>
            </w:r>
            <w:r>
              <w:rPr>
                <w:rFonts w:ascii="BTF Uz" w:hAnsi="BTF Uz" w:cs="BTF Uz"/>
                <w:b/>
                <w:bCs/>
                <w:color w:val="000000"/>
                <w:sz w:val="24"/>
                <w:szCs w:val="24"/>
                <w:lang w:val="uz-Cyrl-UZ"/>
              </w:rPr>
              <w:t>Қ</w:t>
            </w: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изилто</w:t>
            </w:r>
            <w:r>
              <w:rPr>
                <w:rFonts w:ascii="BTF Uz" w:hAnsi="BTF Uz" w:cs="BTF Uz"/>
                <w:b/>
                <w:bCs/>
                <w:color w:val="000000"/>
                <w:sz w:val="24"/>
                <w:szCs w:val="24"/>
                <w:lang w:val="uz-Cyrl-UZ"/>
              </w:rPr>
              <w:t>ғ</w:t>
            </w: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 xml:space="preserve"> ш.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27</w:t>
            </w:r>
          </w:p>
        </w:tc>
      </w:tr>
      <w:tr w:rsidR="004E6703" w:rsidRPr="0020150A">
        <w:tc>
          <w:tcPr>
            <w:tcW w:w="0" w:type="auto"/>
            <w:vMerge w:val="restar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16.</w:t>
            </w:r>
          </w:p>
        </w:tc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4Р17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А373 автойўлидан шохобчалар: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59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шу жумладан: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а) Бектемир ша</w:t>
            </w:r>
            <w:r>
              <w:rPr>
                <w:rFonts w:ascii="BTF Uz" w:hAnsi="BTF Uz" w:cs="BTF Uz"/>
                <w:color w:val="000000"/>
                <w:sz w:val="24"/>
                <w:szCs w:val="24"/>
                <w:lang w:val="uz-Cyrl-UZ"/>
              </w:rPr>
              <w:t>ҳ</w:t>
            </w: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рига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6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б) Ангрен ша</w:t>
            </w:r>
            <w:r>
              <w:rPr>
                <w:rFonts w:ascii="BTF Uz" w:hAnsi="BTF Uz" w:cs="BTF Uz"/>
                <w:color w:val="000000"/>
                <w:sz w:val="24"/>
                <w:szCs w:val="24"/>
                <w:lang w:val="uz-Cyrl-UZ"/>
              </w:rPr>
              <w:t>ҳ</w:t>
            </w: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рига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7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в) Ангрен кўмир конини айланиб ўтиш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6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г) Тожикистон Республикаси чегарасига (208 км)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7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д) Андижон ша</w:t>
            </w:r>
            <w:r>
              <w:rPr>
                <w:rFonts w:ascii="BTF Uz" w:hAnsi="BTF Uz" w:cs="BTF Uz"/>
                <w:color w:val="000000"/>
                <w:sz w:val="24"/>
                <w:szCs w:val="24"/>
                <w:lang w:val="uz-Cyrl-UZ"/>
              </w:rPr>
              <w:t>ҳ</w:t>
            </w: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рига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13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 xml:space="preserve">е) </w:t>
            </w:r>
            <w:r>
              <w:rPr>
                <w:rFonts w:ascii="BTF Uz" w:hAnsi="BTF Uz" w:cs="BTF Uz"/>
                <w:color w:val="000000"/>
                <w:sz w:val="24"/>
                <w:szCs w:val="24"/>
                <w:lang w:val="uz-Cyrl-UZ"/>
              </w:rPr>
              <w:t>Қ</w:t>
            </w: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ў</w:t>
            </w:r>
            <w:r>
              <w:rPr>
                <w:rFonts w:ascii="BTF Uz" w:hAnsi="BTF Uz" w:cs="BTF Uz"/>
                <w:color w:val="000000"/>
                <w:sz w:val="24"/>
                <w:szCs w:val="24"/>
                <w:lang w:val="uz-Cyrl-UZ"/>
              </w:rPr>
              <w:t>қ</w:t>
            </w: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он ша</w:t>
            </w:r>
            <w:r>
              <w:rPr>
                <w:rFonts w:ascii="BTF Uz" w:hAnsi="BTF Uz" w:cs="BTF Uz"/>
                <w:color w:val="000000"/>
                <w:sz w:val="24"/>
                <w:szCs w:val="24"/>
                <w:lang w:val="uz-Cyrl-UZ"/>
              </w:rPr>
              <w:t>ҳ</w:t>
            </w: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ри айланма автойўлига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13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ж) Олмали</w:t>
            </w:r>
            <w:r>
              <w:rPr>
                <w:rFonts w:ascii="BTF Uz" w:hAnsi="BTF Uz" w:cs="BTF Uz"/>
                <w:color w:val="000000"/>
                <w:sz w:val="24"/>
                <w:szCs w:val="24"/>
                <w:lang w:val="uz-Cyrl-UZ"/>
              </w:rPr>
              <w:t>қ</w:t>
            </w: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 xml:space="preserve"> ша</w:t>
            </w:r>
            <w:r>
              <w:rPr>
                <w:rFonts w:ascii="BTF Uz" w:hAnsi="BTF Uz" w:cs="BTF Uz"/>
                <w:color w:val="000000"/>
                <w:sz w:val="24"/>
                <w:szCs w:val="24"/>
                <w:lang w:val="uz-Cyrl-UZ"/>
              </w:rPr>
              <w:t>ҳ</w:t>
            </w: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рига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7</w:t>
            </w:r>
          </w:p>
        </w:tc>
      </w:tr>
      <w:tr w:rsidR="004E6703" w:rsidRPr="0020150A">
        <w:tc>
          <w:tcPr>
            <w:tcW w:w="0" w:type="auto"/>
            <w:vMerge w:val="restar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17.</w:t>
            </w:r>
          </w:p>
        </w:tc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4Р18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А373 автойўлидан шохобчалар: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31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шу жумладан: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а) Гулистон ша</w:t>
            </w:r>
            <w:r>
              <w:rPr>
                <w:rFonts w:ascii="BTF Uz" w:hAnsi="BTF Uz" w:cs="BTF Uz"/>
                <w:color w:val="000000"/>
                <w:sz w:val="24"/>
                <w:szCs w:val="24"/>
                <w:lang w:val="uz-Cyrl-UZ"/>
              </w:rPr>
              <w:t>ҳ</w:t>
            </w: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рига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22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б) Олмали</w:t>
            </w:r>
            <w:r>
              <w:rPr>
                <w:rFonts w:ascii="BTF Uz" w:hAnsi="BTF Uz" w:cs="BTF Uz"/>
                <w:color w:val="000000"/>
                <w:sz w:val="24"/>
                <w:szCs w:val="24"/>
                <w:lang w:val="uz-Cyrl-UZ"/>
              </w:rPr>
              <w:t>қ</w:t>
            </w: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 xml:space="preserve"> ша</w:t>
            </w:r>
            <w:r>
              <w:rPr>
                <w:rFonts w:ascii="BTF Uz" w:hAnsi="BTF Uz" w:cs="BTF Uz"/>
                <w:color w:val="000000"/>
                <w:sz w:val="24"/>
                <w:szCs w:val="24"/>
                <w:lang w:val="uz-Cyrl-UZ"/>
              </w:rPr>
              <w:t>ҳ</w:t>
            </w: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рига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9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18.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4Р19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Тўйтепа ш (4Р2 автойўли 35 км) Пискент ш. — А373 автойўли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20</w:t>
            </w:r>
          </w:p>
        </w:tc>
      </w:tr>
      <w:tr w:rsidR="004E6703" w:rsidRPr="0020150A">
        <w:tc>
          <w:tcPr>
            <w:tcW w:w="0" w:type="auto"/>
            <w:vMerge w:val="restar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19.</w:t>
            </w:r>
          </w:p>
        </w:tc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4Р20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>
              <w:rPr>
                <w:rFonts w:ascii="BTF Uz" w:hAnsi="BTF Uz" w:cs="BTF Uz"/>
                <w:b/>
                <w:bCs/>
                <w:color w:val="000000"/>
                <w:sz w:val="24"/>
                <w:szCs w:val="24"/>
                <w:lang w:val="uz-Cyrl-UZ"/>
              </w:rPr>
              <w:t>Қ</w:t>
            </w: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 xml:space="preserve">орасув </w:t>
            </w:r>
            <w:r>
              <w:rPr>
                <w:rFonts w:ascii="BTF Uz" w:hAnsi="BTF Uz" w:cs="BTF Uz"/>
                <w:b/>
                <w:bCs/>
                <w:color w:val="000000"/>
                <w:sz w:val="24"/>
                <w:szCs w:val="24"/>
                <w:lang w:val="uz-Cyrl-UZ"/>
              </w:rPr>
              <w:t>қ</w:t>
            </w: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. — Бўка ш. — Бекобод ш.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109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шохобча: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а) Пискент ша</w:t>
            </w:r>
            <w:r>
              <w:rPr>
                <w:rFonts w:ascii="BTF Uz" w:hAnsi="BTF Uz" w:cs="BTF Uz"/>
                <w:color w:val="000000"/>
                <w:sz w:val="24"/>
                <w:szCs w:val="24"/>
                <w:lang w:val="uz-Cyrl-UZ"/>
              </w:rPr>
              <w:t>ҳ</w:t>
            </w: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рига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8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Жами шохобча билан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117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20.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4Р21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Тошкент айланма автойўли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22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21.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4Р22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Тўйтепа ш. — О</w:t>
            </w:r>
            <w:r>
              <w:rPr>
                <w:rFonts w:ascii="BTF Uz" w:hAnsi="BTF Uz" w:cs="BTF Uz"/>
                <w:b/>
                <w:bCs/>
                <w:color w:val="000000"/>
                <w:sz w:val="24"/>
                <w:szCs w:val="24"/>
                <w:lang w:val="uz-Cyrl-UZ"/>
              </w:rPr>
              <w:t>ққ</w:t>
            </w: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ўр</w:t>
            </w:r>
            <w:r>
              <w:rPr>
                <w:rFonts w:ascii="BTF Uz" w:hAnsi="BTF Uz" w:cs="BTF Uz"/>
                <w:b/>
                <w:bCs/>
                <w:color w:val="000000"/>
                <w:sz w:val="24"/>
                <w:szCs w:val="24"/>
                <w:lang w:val="uz-Cyrl-UZ"/>
              </w:rPr>
              <w:t>ғ</w:t>
            </w: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он ш. — Янгийўл ш.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60</w:t>
            </w:r>
          </w:p>
        </w:tc>
      </w:tr>
      <w:tr w:rsidR="004E6703" w:rsidRPr="0020150A">
        <w:tc>
          <w:tcPr>
            <w:tcW w:w="0" w:type="auto"/>
            <w:vMerge w:val="restar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22.</w:t>
            </w:r>
          </w:p>
        </w:tc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4Р23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М39 автойўлидан шохобчалар: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92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шу жумладан: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а) М34 автойўлига (823 км)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5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б) Янгийўл ша</w:t>
            </w:r>
            <w:r>
              <w:rPr>
                <w:rFonts w:ascii="BTF Uz" w:hAnsi="BTF Uz" w:cs="BTF Uz"/>
                <w:color w:val="000000"/>
                <w:sz w:val="24"/>
                <w:szCs w:val="24"/>
                <w:lang w:val="uz-Cyrl-UZ"/>
              </w:rPr>
              <w:t>ҳ</w:t>
            </w: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рига (833 км)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3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в) Янгийўл ша</w:t>
            </w:r>
            <w:r>
              <w:rPr>
                <w:rFonts w:ascii="BTF Uz" w:hAnsi="BTF Uz" w:cs="BTF Uz"/>
                <w:color w:val="000000"/>
                <w:sz w:val="24"/>
                <w:szCs w:val="24"/>
                <w:lang w:val="uz-Cyrl-UZ"/>
              </w:rPr>
              <w:t>ҳ</w:t>
            </w: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рига (839 км)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8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г) Чиноз ша</w:t>
            </w:r>
            <w:r>
              <w:rPr>
                <w:rFonts w:ascii="BTF Uz" w:hAnsi="BTF Uz" w:cs="BTF Uz"/>
                <w:color w:val="000000"/>
                <w:sz w:val="24"/>
                <w:szCs w:val="24"/>
                <w:lang w:val="uz-Cyrl-UZ"/>
              </w:rPr>
              <w:t>ҳ</w:t>
            </w: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рига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3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д) Жиззах ша</w:t>
            </w:r>
            <w:r>
              <w:rPr>
                <w:rFonts w:ascii="BTF Uz" w:hAnsi="BTF Uz" w:cs="BTF Uz"/>
                <w:color w:val="000000"/>
                <w:sz w:val="24"/>
                <w:szCs w:val="24"/>
                <w:lang w:val="uz-Cyrl-UZ"/>
              </w:rPr>
              <w:t>ҳ</w:t>
            </w: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рига (990 км)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3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е) Самар</w:t>
            </w:r>
            <w:r>
              <w:rPr>
                <w:rFonts w:ascii="BTF Uz" w:hAnsi="BTF Uz" w:cs="BTF Uz"/>
                <w:color w:val="000000"/>
                <w:sz w:val="24"/>
                <w:szCs w:val="24"/>
                <w:lang w:val="uz-Cyrl-UZ"/>
              </w:rPr>
              <w:t>қ</w:t>
            </w: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анд ша</w:t>
            </w:r>
            <w:r>
              <w:rPr>
                <w:rFonts w:ascii="BTF Uz" w:hAnsi="BTF Uz" w:cs="BTF Uz"/>
                <w:color w:val="000000"/>
                <w:sz w:val="24"/>
                <w:szCs w:val="24"/>
                <w:lang w:val="uz-Cyrl-UZ"/>
              </w:rPr>
              <w:t>ҳ</w:t>
            </w: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рига (1095 км)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6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ж) Шеробод ша</w:t>
            </w:r>
            <w:r>
              <w:rPr>
                <w:rFonts w:ascii="BTF Uz" w:hAnsi="BTF Uz" w:cs="BTF Uz"/>
                <w:color w:val="000000"/>
                <w:sz w:val="24"/>
                <w:szCs w:val="24"/>
                <w:lang w:val="uz-Cyrl-UZ"/>
              </w:rPr>
              <w:t>ҳ</w:t>
            </w: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рига (1398 км)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11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з) Ангор ша</w:t>
            </w:r>
            <w:r>
              <w:rPr>
                <w:rFonts w:ascii="BTF Uz" w:hAnsi="BTF Uz" w:cs="BTF Uz"/>
                <w:color w:val="000000"/>
                <w:sz w:val="24"/>
                <w:szCs w:val="24"/>
                <w:lang w:val="uz-Cyrl-UZ"/>
              </w:rPr>
              <w:t>ҳ</w:t>
            </w: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рига (1426 км)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5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и) Уч</w:t>
            </w:r>
            <w:r>
              <w:rPr>
                <w:rFonts w:ascii="BTF Uz" w:hAnsi="BTF Uz" w:cs="BTF Uz"/>
                <w:color w:val="000000"/>
                <w:sz w:val="24"/>
                <w:szCs w:val="24"/>
                <w:lang w:val="uz-Cyrl-UZ"/>
              </w:rPr>
              <w:t>қ</w:t>
            </w: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изил темир йўл станциясига (1176 км)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12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к) Ша</w:t>
            </w:r>
            <w:r>
              <w:rPr>
                <w:rFonts w:ascii="BTF Uz" w:hAnsi="BTF Uz" w:cs="BTF Uz"/>
                <w:color w:val="000000"/>
                <w:sz w:val="24"/>
                <w:szCs w:val="24"/>
                <w:lang w:val="uz-Cyrl-UZ"/>
              </w:rPr>
              <w:t>ҳ</w:t>
            </w: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рисабз аэропортига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3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л) Китоб ва Ша</w:t>
            </w:r>
            <w:r>
              <w:rPr>
                <w:rFonts w:ascii="BTF Uz" w:hAnsi="BTF Uz" w:cs="BTF Uz"/>
                <w:color w:val="000000"/>
                <w:sz w:val="24"/>
                <w:szCs w:val="24"/>
                <w:lang w:val="uz-Cyrl-UZ"/>
              </w:rPr>
              <w:t>ҳ</w:t>
            </w: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рисабз ша</w:t>
            </w:r>
            <w:r>
              <w:rPr>
                <w:rFonts w:ascii="BTF Uz" w:hAnsi="BTF Uz" w:cs="BTF Uz"/>
                <w:color w:val="000000"/>
                <w:sz w:val="24"/>
                <w:szCs w:val="24"/>
                <w:lang w:val="uz-Cyrl-UZ"/>
              </w:rPr>
              <w:t>ҳ</w:t>
            </w: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рига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15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м) Сайроб дам олиш масканига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3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н) Термиз дарё портига (1458 км)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6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о) М41 автойўлига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5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п) Термиз темир йўл станциясига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</w:t>
            </w:r>
          </w:p>
        </w:tc>
      </w:tr>
      <w:tr w:rsidR="004E6703" w:rsidRPr="0020150A">
        <w:tc>
          <w:tcPr>
            <w:tcW w:w="0" w:type="auto"/>
            <w:vMerge w:val="restar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23.</w:t>
            </w:r>
          </w:p>
        </w:tc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4Р24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Чиноз ш. — Дўстобод ш. — О</w:t>
            </w:r>
            <w:r>
              <w:rPr>
                <w:rFonts w:ascii="BTF Uz" w:hAnsi="BTF Uz" w:cs="BTF Uz"/>
                <w:b/>
                <w:bCs/>
                <w:color w:val="000000"/>
                <w:sz w:val="24"/>
                <w:szCs w:val="24"/>
                <w:lang w:val="uz-Cyrl-UZ"/>
              </w:rPr>
              <w:t>ққ</w:t>
            </w: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ўр</w:t>
            </w:r>
            <w:r>
              <w:rPr>
                <w:rFonts w:ascii="BTF Uz" w:hAnsi="BTF Uz" w:cs="BTF Uz"/>
                <w:b/>
                <w:bCs/>
                <w:color w:val="000000"/>
                <w:sz w:val="24"/>
                <w:szCs w:val="24"/>
                <w:lang w:val="uz-Cyrl-UZ"/>
              </w:rPr>
              <w:t>ғ</w:t>
            </w: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он ш. — А373 автойўли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61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шохобча: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а) Дўстобод ша</w:t>
            </w:r>
            <w:r>
              <w:rPr>
                <w:rFonts w:ascii="BTF Uz" w:hAnsi="BTF Uz" w:cs="BTF Uz"/>
                <w:color w:val="000000"/>
                <w:sz w:val="24"/>
                <w:szCs w:val="24"/>
                <w:lang w:val="uz-Cyrl-UZ"/>
              </w:rPr>
              <w:t>ҳ</w:t>
            </w: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рига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3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Жами шохобча билан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64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24.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4Р25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 xml:space="preserve">А373 автойўли — Сайхун </w:t>
            </w:r>
            <w:r>
              <w:rPr>
                <w:rFonts w:ascii="BTF Uz" w:hAnsi="BTF Uz" w:cs="BTF Uz"/>
                <w:b/>
                <w:bCs/>
                <w:color w:val="000000"/>
                <w:sz w:val="24"/>
                <w:szCs w:val="24"/>
                <w:lang w:val="uz-Cyrl-UZ"/>
              </w:rPr>
              <w:t>қ</w:t>
            </w: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 xml:space="preserve">. — Бахт ш. — </w:t>
            </w:r>
            <w:r>
              <w:rPr>
                <w:rFonts w:ascii="BTF Uz" w:hAnsi="BTF Uz" w:cs="BTF Uz"/>
                <w:b/>
                <w:bCs/>
                <w:color w:val="000000"/>
                <w:sz w:val="24"/>
                <w:szCs w:val="24"/>
                <w:lang w:val="uz-Cyrl-UZ"/>
              </w:rPr>
              <w:t>Қ</w:t>
            </w: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озо</w:t>
            </w:r>
            <w:r>
              <w:rPr>
                <w:rFonts w:ascii="BTF Uz" w:hAnsi="BTF Uz" w:cs="BTF Uz"/>
                <w:b/>
                <w:bCs/>
                <w:color w:val="000000"/>
                <w:sz w:val="24"/>
                <w:szCs w:val="24"/>
                <w:lang w:val="uz-Cyrl-UZ"/>
              </w:rPr>
              <w:t>ғ</w:t>
            </w: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истон Республикаси чегараси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33</w:t>
            </w:r>
          </w:p>
        </w:tc>
      </w:tr>
      <w:tr w:rsidR="004E6703" w:rsidRPr="0020150A">
        <w:tc>
          <w:tcPr>
            <w:tcW w:w="0" w:type="auto"/>
            <w:vMerge w:val="restar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25.</w:t>
            </w:r>
          </w:p>
        </w:tc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4Р26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Сирдарё ш. — Де</w:t>
            </w:r>
            <w:r>
              <w:rPr>
                <w:rFonts w:ascii="BTF Uz" w:hAnsi="BTF Uz" w:cs="BTF Uz"/>
                <w:b/>
                <w:bCs/>
                <w:color w:val="000000"/>
                <w:sz w:val="24"/>
                <w:szCs w:val="24"/>
                <w:lang w:val="uz-Cyrl-UZ"/>
              </w:rPr>
              <w:t>ҳқ</w:t>
            </w: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 xml:space="preserve">онобод </w:t>
            </w:r>
            <w:r>
              <w:rPr>
                <w:rFonts w:ascii="BTF Uz" w:hAnsi="BTF Uz" w:cs="BTF Uz"/>
                <w:b/>
                <w:bCs/>
                <w:color w:val="000000"/>
                <w:sz w:val="24"/>
                <w:szCs w:val="24"/>
                <w:lang w:val="uz-Cyrl-UZ"/>
              </w:rPr>
              <w:t>қ</w:t>
            </w: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 xml:space="preserve">. — </w:t>
            </w:r>
            <w:r>
              <w:rPr>
                <w:rFonts w:ascii="BTF Uz" w:hAnsi="BTF Uz" w:cs="BTF Uz"/>
                <w:b/>
                <w:bCs/>
                <w:color w:val="000000"/>
                <w:sz w:val="24"/>
                <w:szCs w:val="24"/>
                <w:lang w:val="uz-Cyrl-UZ"/>
              </w:rPr>
              <w:t>Қ</w:t>
            </w: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 xml:space="preserve">иёт </w:t>
            </w:r>
            <w:r>
              <w:rPr>
                <w:rFonts w:ascii="BTF Uz" w:hAnsi="BTF Uz" w:cs="BTF Uz"/>
                <w:b/>
                <w:bCs/>
                <w:color w:val="000000"/>
                <w:sz w:val="24"/>
                <w:szCs w:val="24"/>
                <w:lang w:val="uz-Cyrl-UZ"/>
              </w:rPr>
              <w:t>қ</w:t>
            </w: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. — Бекобод ш.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131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шохобчалар: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а) М39 автойўлига (871 км)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12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б) А376 автойўлига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Жами шохобчалар билан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118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26.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4Р27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Гулистон ш. — Де</w:t>
            </w:r>
            <w:r>
              <w:rPr>
                <w:rFonts w:ascii="BTF Uz" w:hAnsi="BTF Uz" w:cs="BTF Uz"/>
                <w:b/>
                <w:bCs/>
                <w:color w:val="000000"/>
                <w:sz w:val="24"/>
                <w:szCs w:val="24"/>
                <w:lang w:val="uz-Cyrl-UZ"/>
              </w:rPr>
              <w:t>ҳқ</w:t>
            </w: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 xml:space="preserve">онобод </w:t>
            </w:r>
            <w:r>
              <w:rPr>
                <w:rFonts w:ascii="BTF Uz" w:hAnsi="BTF Uz" w:cs="BTF Uz"/>
                <w:b/>
                <w:bCs/>
                <w:color w:val="000000"/>
                <w:sz w:val="24"/>
                <w:szCs w:val="24"/>
                <w:lang w:val="uz-Cyrl-UZ"/>
              </w:rPr>
              <w:t>қ</w:t>
            </w: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25</w:t>
            </w:r>
          </w:p>
        </w:tc>
      </w:tr>
      <w:tr w:rsidR="004E6703" w:rsidRPr="0020150A">
        <w:tc>
          <w:tcPr>
            <w:tcW w:w="0" w:type="auto"/>
            <w:vMerge w:val="restar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27.</w:t>
            </w:r>
          </w:p>
        </w:tc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4Р28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 xml:space="preserve">Гулистон ш. — Еттисой </w:t>
            </w:r>
            <w:r>
              <w:rPr>
                <w:rFonts w:ascii="BTF Uz" w:hAnsi="BTF Uz" w:cs="BTF Uz"/>
                <w:b/>
                <w:bCs/>
                <w:color w:val="000000"/>
                <w:sz w:val="24"/>
                <w:szCs w:val="24"/>
                <w:lang w:val="uz-Cyrl-UZ"/>
              </w:rPr>
              <w:t>қ</w:t>
            </w: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20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шохобча: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а) 4Р18 «а» автойўлига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2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Жами шохобча билан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22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28.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4Р29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 xml:space="preserve">М34 автойўли — М39 автойўли — </w:t>
            </w:r>
            <w:r>
              <w:rPr>
                <w:rFonts w:ascii="BTF Uz" w:hAnsi="BTF Uz" w:cs="BTF Uz"/>
                <w:b/>
                <w:bCs/>
                <w:color w:val="000000"/>
                <w:sz w:val="24"/>
                <w:szCs w:val="24"/>
                <w:lang w:val="uz-Cyrl-UZ"/>
              </w:rPr>
              <w:t>Қ</w:t>
            </w: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озо</w:t>
            </w:r>
            <w:r>
              <w:rPr>
                <w:rFonts w:ascii="BTF Uz" w:hAnsi="BTF Uz" w:cs="BTF Uz"/>
                <w:b/>
                <w:bCs/>
                <w:color w:val="000000"/>
                <w:sz w:val="24"/>
                <w:szCs w:val="24"/>
                <w:lang w:val="uz-Cyrl-UZ"/>
              </w:rPr>
              <w:t>ғ</w:t>
            </w: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истон Республикаси чегараси (Ильич)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12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29.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4Р30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 xml:space="preserve">Гулистон ш. — Боёвут </w:t>
            </w:r>
            <w:r>
              <w:rPr>
                <w:rFonts w:ascii="BTF Uz" w:hAnsi="BTF Uz" w:cs="BTF Uz"/>
                <w:b/>
                <w:bCs/>
                <w:color w:val="000000"/>
                <w:sz w:val="24"/>
                <w:szCs w:val="24"/>
                <w:lang w:val="uz-Cyrl-UZ"/>
              </w:rPr>
              <w:t>қ</w:t>
            </w: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. — А376 автойўли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54</w:t>
            </w:r>
          </w:p>
        </w:tc>
      </w:tr>
      <w:tr w:rsidR="004E6703" w:rsidRPr="0020150A">
        <w:tc>
          <w:tcPr>
            <w:tcW w:w="0" w:type="auto"/>
            <w:vMerge w:val="restar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30.</w:t>
            </w:r>
          </w:p>
        </w:tc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4Р31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Янгиер ш. — Дўстлик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97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шохобча: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а) Гагарин ша</w:t>
            </w:r>
            <w:r>
              <w:rPr>
                <w:rFonts w:ascii="BTF Uz" w:hAnsi="BTF Uz" w:cs="BTF Uz"/>
                <w:color w:val="000000"/>
                <w:sz w:val="24"/>
                <w:szCs w:val="24"/>
                <w:lang w:val="uz-Cyrl-UZ"/>
              </w:rPr>
              <w:t>ҳ</w:t>
            </w: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рига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10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Жами шохобча билан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107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31.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4Р32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Янгиер ш. — Пахтакор ш. — «Жиззах — Чим</w:t>
            </w:r>
            <w:r>
              <w:rPr>
                <w:rFonts w:ascii="BTF Uz" w:hAnsi="BTF Uz" w:cs="BTF Uz"/>
                <w:b/>
                <w:bCs/>
                <w:color w:val="000000"/>
                <w:sz w:val="24"/>
                <w:szCs w:val="24"/>
                <w:lang w:val="uz-Cyrl-UZ"/>
              </w:rPr>
              <w:t>қ</w:t>
            </w: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ўр</w:t>
            </w:r>
            <w:r>
              <w:rPr>
                <w:rFonts w:ascii="BTF Uz" w:hAnsi="BTF Uz" w:cs="BTF Uz"/>
                <w:b/>
                <w:bCs/>
                <w:color w:val="000000"/>
                <w:sz w:val="24"/>
                <w:szCs w:val="24"/>
                <w:lang w:val="uz-Cyrl-UZ"/>
              </w:rPr>
              <w:t>ғ</w:t>
            </w: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он» автойўли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93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32.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4Р33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 xml:space="preserve">Даштобод ш. — Найман </w:t>
            </w:r>
            <w:r>
              <w:rPr>
                <w:rFonts w:ascii="BTF Uz" w:hAnsi="BTF Uz" w:cs="BTF Uz"/>
                <w:b/>
                <w:bCs/>
                <w:color w:val="000000"/>
                <w:sz w:val="24"/>
                <w:szCs w:val="24"/>
                <w:lang w:val="uz-Cyrl-UZ"/>
              </w:rPr>
              <w:t>қ</w:t>
            </w: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. — А373 автойўли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46</w:t>
            </w:r>
          </w:p>
        </w:tc>
      </w:tr>
      <w:tr w:rsidR="004E6703" w:rsidRPr="0020150A">
        <w:tc>
          <w:tcPr>
            <w:tcW w:w="0" w:type="auto"/>
            <w:vMerge w:val="restar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33.</w:t>
            </w:r>
          </w:p>
        </w:tc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4Р34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 xml:space="preserve">Жиззах ш. — Равот </w:t>
            </w:r>
            <w:r>
              <w:rPr>
                <w:rFonts w:ascii="BTF Uz" w:hAnsi="BTF Uz" w:cs="BTF Uz"/>
                <w:b/>
                <w:bCs/>
                <w:color w:val="000000"/>
                <w:sz w:val="24"/>
                <w:szCs w:val="24"/>
                <w:lang w:val="uz-Cyrl-UZ"/>
              </w:rPr>
              <w:t>қ</w:t>
            </w: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 xml:space="preserve">. — Зомин </w:t>
            </w:r>
            <w:r>
              <w:rPr>
                <w:rFonts w:ascii="BTF Uz" w:hAnsi="BTF Uz" w:cs="BTF Uz"/>
                <w:b/>
                <w:bCs/>
                <w:color w:val="000000"/>
                <w:sz w:val="24"/>
                <w:szCs w:val="24"/>
                <w:lang w:val="uz-Cyrl-UZ"/>
              </w:rPr>
              <w:t>қ</w:t>
            </w: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 xml:space="preserve">. — Савот </w:t>
            </w:r>
            <w:r>
              <w:rPr>
                <w:rFonts w:ascii="BTF Uz" w:hAnsi="BTF Uz" w:cs="BTF Uz"/>
                <w:b/>
                <w:bCs/>
                <w:color w:val="000000"/>
                <w:sz w:val="24"/>
                <w:szCs w:val="24"/>
                <w:lang w:val="uz-Cyrl-UZ"/>
              </w:rPr>
              <w:t>қ</w:t>
            </w: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. — Ховос ш.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117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шохобча: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а) «</w:t>
            </w:r>
            <w:r>
              <w:rPr>
                <w:rFonts w:ascii="BTF Uz" w:hAnsi="BTF Uz" w:cs="BTF Uz"/>
                <w:color w:val="000000"/>
                <w:sz w:val="24"/>
                <w:szCs w:val="24"/>
                <w:lang w:val="uz-Cyrl-UZ"/>
              </w:rPr>
              <w:t>Ҳ</w:t>
            </w: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авото</w:t>
            </w:r>
            <w:r>
              <w:rPr>
                <w:rFonts w:ascii="BTF Uz" w:hAnsi="BTF Uz" w:cs="BTF Uz"/>
                <w:color w:val="000000"/>
                <w:sz w:val="24"/>
                <w:szCs w:val="24"/>
                <w:lang w:val="uz-Cyrl-UZ"/>
              </w:rPr>
              <w:t>ғ</w:t>
            </w: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» си</w:t>
            </w:r>
            <w:r>
              <w:rPr>
                <w:rFonts w:ascii="BTF Uz" w:hAnsi="BTF Uz" w:cs="BTF Uz"/>
                <w:color w:val="000000"/>
                <w:sz w:val="24"/>
                <w:szCs w:val="24"/>
                <w:lang w:val="uz-Cyrl-UZ"/>
              </w:rPr>
              <w:t>ҳ</w:t>
            </w: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атго</w:t>
            </w:r>
            <w:r>
              <w:rPr>
                <w:rFonts w:ascii="BTF Uz" w:hAnsi="BTF Uz" w:cs="BTF Uz"/>
                <w:color w:val="000000"/>
                <w:sz w:val="24"/>
                <w:szCs w:val="24"/>
                <w:lang w:val="uz-Cyrl-UZ"/>
              </w:rPr>
              <w:t>ҳ</w:t>
            </w: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ига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8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Жами шохобча билан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125</w:t>
            </w:r>
          </w:p>
        </w:tc>
      </w:tr>
      <w:tr w:rsidR="004E6703" w:rsidRPr="0020150A">
        <w:tc>
          <w:tcPr>
            <w:tcW w:w="0" w:type="auto"/>
            <w:vMerge w:val="restar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34.</w:t>
            </w:r>
          </w:p>
        </w:tc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4Р35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Жиззах ш.(4Р38 автойўли) Пахтакор ш. — Дўстлик ш. — Гагарин ш. — М39 автойўли (918 км)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97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шохобча: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а) Жиззах аэропортига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2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Жами шохобча билан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99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35.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4Р36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М39 автойўли (1013 км) Жиззах ш. — Янги</w:t>
            </w:r>
            <w:r>
              <w:rPr>
                <w:rFonts w:ascii="BTF Uz" w:hAnsi="BTF Uz" w:cs="BTF Uz"/>
                <w:b/>
                <w:bCs/>
                <w:color w:val="000000"/>
                <w:sz w:val="24"/>
                <w:szCs w:val="24"/>
                <w:lang w:val="uz-Cyrl-UZ"/>
              </w:rPr>
              <w:t>қ</w:t>
            </w: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ишло</w:t>
            </w:r>
            <w:r>
              <w:rPr>
                <w:rFonts w:ascii="BTF Uz" w:hAnsi="BTF Uz" w:cs="BTF Uz"/>
                <w:b/>
                <w:bCs/>
                <w:color w:val="000000"/>
                <w:sz w:val="24"/>
                <w:szCs w:val="24"/>
                <w:lang w:val="uz-Cyrl-UZ"/>
              </w:rPr>
              <w:t>қ</w:t>
            </w: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BTF Uz" w:hAnsi="BTF Uz" w:cs="BTF Uz"/>
                <w:b/>
                <w:bCs/>
                <w:color w:val="000000"/>
                <w:sz w:val="24"/>
                <w:szCs w:val="24"/>
                <w:lang w:val="uz-Cyrl-UZ"/>
              </w:rPr>
              <w:t>қ</w:t>
            </w: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 xml:space="preserve">.— </w:t>
            </w:r>
            <w:r>
              <w:rPr>
                <w:rFonts w:ascii="BTF Uz" w:hAnsi="BTF Uz" w:cs="BTF Uz"/>
                <w:b/>
                <w:bCs/>
                <w:color w:val="000000"/>
                <w:sz w:val="24"/>
                <w:szCs w:val="24"/>
                <w:lang w:val="uz-Cyrl-UZ"/>
              </w:rPr>
              <w:t>Қ</w:t>
            </w: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 xml:space="preserve">изилча </w:t>
            </w:r>
            <w:r>
              <w:rPr>
                <w:rFonts w:ascii="BTF Uz" w:hAnsi="BTF Uz" w:cs="BTF Uz"/>
                <w:b/>
                <w:bCs/>
                <w:color w:val="000000"/>
                <w:sz w:val="24"/>
                <w:szCs w:val="24"/>
                <w:lang w:val="uz-Cyrl-UZ"/>
              </w:rPr>
              <w:t>қ</w:t>
            </w: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 xml:space="preserve">. — </w:t>
            </w:r>
            <w:r>
              <w:rPr>
                <w:rFonts w:ascii="BTF Uz" w:hAnsi="BTF Uz" w:cs="BTF Uz"/>
                <w:b/>
                <w:bCs/>
                <w:color w:val="000000"/>
                <w:sz w:val="24"/>
                <w:szCs w:val="24"/>
                <w:lang w:val="uz-Cyrl-UZ"/>
              </w:rPr>
              <w:t>Қ</w:t>
            </w: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изил</w:t>
            </w:r>
            <w:r>
              <w:rPr>
                <w:rFonts w:ascii="BTF Uz" w:hAnsi="BTF Uz" w:cs="BTF Uz"/>
                <w:b/>
                <w:bCs/>
                <w:color w:val="000000"/>
                <w:sz w:val="24"/>
                <w:szCs w:val="24"/>
                <w:lang w:val="uz-Cyrl-UZ"/>
              </w:rPr>
              <w:t>қ</w:t>
            </w: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 xml:space="preserve">ум </w:t>
            </w:r>
            <w:r>
              <w:rPr>
                <w:rFonts w:ascii="BTF Uz" w:hAnsi="BTF Uz" w:cs="BTF Uz"/>
                <w:b/>
                <w:bCs/>
                <w:color w:val="000000"/>
                <w:sz w:val="24"/>
                <w:szCs w:val="24"/>
                <w:lang w:val="uz-Cyrl-UZ"/>
              </w:rPr>
              <w:t>ҳ</w:t>
            </w: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ал</w:t>
            </w:r>
            <w:r>
              <w:rPr>
                <w:rFonts w:ascii="BTF Uz" w:hAnsi="BTF Uz" w:cs="BTF Uz"/>
                <w:b/>
                <w:bCs/>
                <w:color w:val="000000"/>
                <w:sz w:val="24"/>
                <w:szCs w:val="24"/>
                <w:lang w:val="uz-Cyrl-UZ"/>
              </w:rPr>
              <w:t>қ</w:t>
            </w: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а йўли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195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36.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4Р37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Жиззах ш. — Чим</w:t>
            </w:r>
            <w:r>
              <w:rPr>
                <w:rFonts w:ascii="BTF Uz" w:hAnsi="BTF Uz" w:cs="BTF Uz"/>
                <w:b/>
                <w:bCs/>
                <w:color w:val="000000"/>
                <w:sz w:val="24"/>
                <w:szCs w:val="24"/>
                <w:lang w:val="uz-Cyrl-UZ"/>
              </w:rPr>
              <w:t>қ</w:t>
            </w: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ўр</w:t>
            </w:r>
            <w:r>
              <w:rPr>
                <w:rFonts w:ascii="BTF Uz" w:hAnsi="BTF Uz" w:cs="BTF Uz"/>
                <w:b/>
                <w:bCs/>
                <w:color w:val="000000"/>
                <w:sz w:val="24"/>
                <w:szCs w:val="24"/>
                <w:lang w:val="uz-Cyrl-UZ"/>
              </w:rPr>
              <w:t>ҳ</w:t>
            </w: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 xml:space="preserve">он </w:t>
            </w:r>
            <w:r>
              <w:rPr>
                <w:rFonts w:ascii="BTF Uz" w:hAnsi="BTF Uz" w:cs="BTF Uz"/>
                <w:b/>
                <w:bCs/>
                <w:color w:val="000000"/>
                <w:sz w:val="24"/>
                <w:szCs w:val="24"/>
                <w:lang w:val="uz-Cyrl-UZ"/>
              </w:rPr>
              <w:t>қ</w:t>
            </w: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. — 4Р36 автойўли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46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37.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4Р38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 xml:space="preserve">М39 автойўли (962 км) Учтепа </w:t>
            </w:r>
            <w:r>
              <w:rPr>
                <w:rFonts w:ascii="BTF Uz" w:hAnsi="BTF Uz" w:cs="BTF Uz"/>
                <w:b/>
                <w:bCs/>
                <w:color w:val="000000"/>
                <w:sz w:val="24"/>
                <w:szCs w:val="24"/>
                <w:lang w:val="uz-Cyrl-UZ"/>
              </w:rPr>
              <w:t>қ</w:t>
            </w: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. — Жиззах ш. — М39 автойўли (1013 км)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47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38.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4Р39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 xml:space="preserve">Учтепа </w:t>
            </w:r>
            <w:r>
              <w:rPr>
                <w:rFonts w:ascii="BTF Uz" w:hAnsi="BTF Uz" w:cs="BTF Uz"/>
                <w:b/>
                <w:bCs/>
                <w:color w:val="000000"/>
                <w:sz w:val="24"/>
                <w:szCs w:val="24"/>
                <w:lang w:val="uz-Cyrl-UZ"/>
              </w:rPr>
              <w:t>қ</w:t>
            </w: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. — О</w:t>
            </w:r>
            <w:r>
              <w:rPr>
                <w:rFonts w:ascii="BTF Uz" w:hAnsi="BTF Uz" w:cs="BTF Uz"/>
                <w:b/>
                <w:bCs/>
                <w:color w:val="000000"/>
                <w:sz w:val="24"/>
                <w:szCs w:val="24"/>
                <w:lang w:val="uz-Cyrl-UZ"/>
              </w:rPr>
              <w:t>қ</w:t>
            </w: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 xml:space="preserve">том </w:t>
            </w:r>
            <w:r>
              <w:rPr>
                <w:rFonts w:ascii="BTF Uz" w:hAnsi="BTF Uz" w:cs="BTF Uz"/>
                <w:b/>
                <w:bCs/>
                <w:color w:val="000000"/>
                <w:sz w:val="24"/>
                <w:szCs w:val="24"/>
                <w:lang w:val="uz-Cyrl-UZ"/>
              </w:rPr>
              <w:t>қ</w:t>
            </w: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26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39.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4Р40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 xml:space="preserve">Даштобод ш. — Зомин </w:t>
            </w:r>
            <w:r>
              <w:rPr>
                <w:rFonts w:ascii="BTF Uz" w:hAnsi="BTF Uz" w:cs="BTF Uz"/>
                <w:b/>
                <w:bCs/>
                <w:color w:val="000000"/>
                <w:sz w:val="24"/>
                <w:szCs w:val="24"/>
                <w:lang w:val="uz-Cyrl-UZ"/>
              </w:rPr>
              <w:t>қ</w:t>
            </w: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 xml:space="preserve">. — Бахмал </w:t>
            </w:r>
            <w:r>
              <w:rPr>
                <w:rFonts w:ascii="BTF Uz" w:hAnsi="BTF Uz" w:cs="BTF Uz"/>
                <w:b/>
                <w:bCs/>
                <w:color w:val="000000"/>
                <w:sz w:val="24"/>
                <w:szCs w:val="24"/>
                <w:lang w:val="uz-Cyrl-UZ"/>
              </w:rPr>
              <w:t>қ</w:t>
            </w: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 xml:space="preserve">. — </w:t>
            </w:r>
            <w:r>
              <w:rPr>
                <w:rFonts w:ascii="BTF Uz" w:hAnsi="BTF Uz" w:cs="BTF Uz"/>
                <w:b/>
                <w:bCs/>
                <w:color w:val="000000"/>
                <w:sz w:val="24"/>
                <w:szCs w:val="24"/>
                <w:lang w:val="uz-Cyrl-UZ"/>
              </w:rPr>
              <w:t>Ғ</w:t>
            </w: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аллаорол ш.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182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40.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4Р41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 xml:space="preserve">M39 автойўли — Ўсмат </w:t>
            </w:r>
            <w:r>
              <w:rPr>
                <w:rFonts w:ascii="BTF Uz" w:hAnsi="BTF Uz" w:cs="BTF Uz"/>
                <w:b/>
                <w:bCs/>
                <w:color w:val="000000"/>
                <w:sz w:val="24"/>
                <w:szCs w:val="24"/>
                <w:lang w:val="uz-Cyrl-UZ"/>
              </w:rPr>
              <w:t>қ</w:t>
            </w: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 xml:space="preserve">. — Бахмал </w:t>
            </w:r>
            <w:r>
              <w:rPr>
                <w:rFonts w:ascii="BTF Uz" w:hAnsi="BTF Uz" w:cs="BTF Uz"/>
                <w:b/>
                <w:bCs/>
                <w:color w:val="000000"/>
                <w:sz w:val="24"/>
                <w:szCs w:val="24"/>
                <w:lang w:val="uz-Cyrl-UZ"/>
              </w:rPr>
              <w:t>қ</w:t>
            </w: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62</w:t>
            </w:r>
          </w:p>
        </w:tc>
      </w:tr>
      <w:tr w:rsidR="004E6703" w:rsidRPr="0020150A">
        <w:tc>
          <w:tcPr>
            <w:tcW w:w="0" w:type="auto"/>
            <w:vMerge w:val="restar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41.</w:t>
            </w:r>
          </w:p>
        </w:tc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4Р42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 xml:space="preserve">М39 автойўли — </w:t>
            </w:r>
            <w:r>
              <w:rPr>
                <w:rFonts w:ascii="BTF Uz" w:hAnsi="BTF Uz" w:cs="BTF Uz"/>
                <w:b/>
                <w:bCs/>
                <w:color w:val="000000"/>
                <w:sz w:val="24"/>
                <w:szCs w:val="24"/>
                <w:lang w:val="uz-Cyrl-UZ"/>
              </w:rPr>
              <w:t>Ғ</w:t>
            </w: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 xml:space="preserve">аллаорол </w:t>
            </w:r>
            <w:r>
              <w:rPr>
                <w:rFonts w:ascii="BTF Uz" w:hAnsi="BTF Uz" w:cs="BTF Uz"/>
                <w:b/>
                <w:bCs/>
                <w:color w:val="000000"/>
                <w:sz w:val="24"/>
                <w:szCs w:val="24"/>
                <w:lang w:val="uz-Cyrl-UZ"/>
              </w:rPr>
              <w:t>қ</w:t>
            </w: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 xml:space="preserve">. — </w:t>
            </w:r>
            <w:r>
              <w:rPr>
                <w:rFonts w:ascii="BTF Uz" w:hAnsi="BTF Uz" w:cs="BTF Uz"/>
                <w:b/>
                <w:bCs/>
                <w:color w:val="000000"/>
                <w:sz w:val="24"/>
                <w:szCs w:val="24"/>
                <w:lang w:val="uz-Cyrl-UZ"/>
              </w:rPr>
              <w:t>Қ</w:t>
            </w: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 xml:space="preserve">ўйтош </w:t>
            </w:r>
            <w:r>
              <w:rPr>
                <w:rFonts w:ascii="BTF Uz" w:hAnsi="BTF Uz" w:cs="BTF Uz"/>
                <w:b/>
                <w:bCs/>
                <w:color w:val="000000"/>
                <w:sz w:val="24"/>
                <w:szCs w:val="24"/>
                <w:lang w:val="uz-Cyrl-UZ"/>
              </w:rPr>
              <w:t>қ</w:t>
            </w: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. — Янги</w:t>
            </w:r>
            <w:r>
              <w:rPr>
                <w:rFonts w:ascii="BTF Uz" w:hAnsi="BTF Uz" w:cs="BTF Uz"/>
                <w:b/>
                <w:bCs/>
                <w:color w:val="000000"/>
                <w:sz w:val="24"/>
                <w:szCs w:val="24"/>
                <w:lang w:val="uz-Cyrl-UZ"/>
              </w:rPr>
              <w:t>қ</w:t>
            </w: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ишло</w:t>
            </w:r>
            <w:r>
              <w:rPr>
                <w:rFonts w:ascii="BTF Uz" w:hAnsi="BTF Uz" w:cs="BTF Uz"/>
                <w:b/>
                <w:bCs/>
                <w:color w:val="000000"/>
                <w:sz w:val="24"/>
                <w:szCs w:val="24"/>
                <w:lang w:val="uz-Cyrl-UZ"/>
              </w:rPr>
              <w:t>қ</w:t>
            </w: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 xml:space="preserve"> ша</w:t>
            </w:r>
            <w:r>
              <w:rPr>
                <w:rFonts w:ascii="BTF Uz" w:hAnsi="BTF Uz" w:cs="BTF Uz"/>
                <w:b/>
                <w:bCs/>
                <w:color w:val="000000"/>
                <w:sz w:val="24"/>
                <w:szCs w:val="24"/>
                <w:lang w:val="uz-Cyrl-UZ"/>
              </w:rPr>
              <w:t>ҳ</w:t>
            </w: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арчаси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91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шохобча: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 xml:space="preserve">а) </w:t>
            </w:r>
            <w:r>
              <w:rPr>
                <w:rFonts w:ascii="BTF Uz" w:hAnsi="BTF Uz" w:cs="BTF Uz"/>
                <w:color w:val="000000"/>
                <w:sz w:val="24"/>
                <w:szCs w:val="24"/>
                <w:lang w:val="uz-Cyrl-UZ"/>
              </w:rPr>
              <w:t>Қ</w:t>
            </w: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ўйтош ша</w:t>
            </w:r>
            <w:r>
              <w:rPr>
                <w:rFonts w:ascii="BTF Uz" w:hAnsi="BTF Uz" w:cs="BTF Uz"/>
                <w:color w:val="000000"/>
                <w:sz w:val="24"/>
                <w:szCs w:val="24"/>
                <w:lang w:val="uz-Cyrl-UZ"/>
              </w:rPr>
              <w:t>ҳ</w:t>
            </w: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арчасига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2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Жами шохобча билан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93</w:t>
            </w:r>
          </w:p>
        </w:tc>
      </w:tr>
      <w:tr w:rsidR="004E6703" w:rsidRPr="0020150A">
        <w:tc>
          <w:tcPr>
            <w:tcW w:w="0" w:type="auto"/>
            <w:vMerge w:val="restar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42.</w:t>
            </w:r>
          </w:p>
        </w:tc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4Р43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М39 автойўли — Маржонбуло</w:t>
            </w:r>
            <w:r>
              <w:rPr>
                <w:rFonts w:ascii="BTF Uz" w:hAnsi="BTF Uz" w:cs="BTF Uz"/>
                <w:b/>
                <w:bCs/>
                <w:color w:val="000000"/>
                <w:sz w:val="24"/>
                <w:szCs w:val="24"/>
                <w:lang w:val="uz-Cyrl-UZ"/>
              </w:rPr>
              <w:t>қ</w:t>
            </w: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BTF Uz" w:hAnsi="BTF Uz" w:cs="BTF Uz"/>
                <w:b/>
                <w:bCs/>
                <w:color w:val="000000"/>
                <w:sz w:val="24"/>
                <w:szCs w:val="24"/>
                <w:lang w:val="uz-Cyrl-UZ"/>
              </w:rPr>
              <w:t>қ</w:t>
            </w: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 xml:space="preserve">. — Зармитан </w:t>
            </w:r>
            <w:r>
              <w:rPr>
                <w:rFonts w:ascii="BTF Uz" w:hAnsi="BTF Uz" w:cs="BTF Uz"/>
                <w:b/>
                <w:bCs/>
                <w:color w:val="000000"/>
                <w:sz w:val="24"/>
                <w:szCs w:val="24"/>
                <w:lang w:val="uz-Cyrl-UZ"/>
              </w:rPr>
              <w:t>қ</w:t>
            </w: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.—</w:t>
            </w:r>
            <w:r>
              <w:rPr>
                <w:rFonts w:ascii="BTF Uz" w:hAnsi="BTF Uz" w:cs="BTF Uz"/>
                <w:b/>
                <w:bCs/>
                <w:color w:val="000000"/>
                <w:sz w:val="24"/>
                <w:szCs w:val="24"/>
                <w:lang w:val="uz-Cyrl-UZ"/>
              </w:rPr>
              <w:t>Қ</w:t>
            </w: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 xml:space="preserve">ўшработ </w:t>
            </w:r>
            <w:r>
              <w:rPr>
                <w:rFonts w:ascii="BTF Uz" w:hAnsi="BTF Uz" w:cs="BTF Uz"/>
                <w:b/>
                <w:bCs/>
                <w:color w:val="000000"/>
                <w:sz w:val="24"/>
                <w:szCs w:val="24"/>
                <w:lang w:val="uz-Cyrl-UZ"/>
              </w:rPr>
              <w:t>қ</w:t>
            </w: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108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шохобча: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а) Лалмикор темир йўл станциясига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2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Жами шохобча билан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110</w:t>
            </w:r>
          </w:p>
        </w:tc>
      </w:tr>
      <w:tr w:rsidR="004E6703" w:rsidRPr="0020150A">
        <w:tc>
          <w:tcPr>
            <w:tcW w:w="0" w:type="auto"/>
            <w:vMerge w:val="restar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43.</w:t>
            </w:r>
          </w:p>
        </w:tc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4Р44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А376 автойўлидан шохобчалар: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22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шу жумладан: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а) Ховос темир йўл станциясига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2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б) Фар</w:t>
            </w:r>
            <w:r>
              <w:rPr>
                <w:rFonts w:ascii="BTF Uz" w:hAnsi="BTF Uz" w:cs="BTF Uz"/>
                <w:color w:val="000000"/>
                <w:sz w:val="24"/>
                <w:szCs w:val="24"/>
                <w:lang w:val="uz-Cyrl-UZ"/>
              </w:rPr>
              <w:t>ғ</w:t>
            </w: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 xml:space="preserve">она </w:t>
            </w:r>
            <w:r>
              <w:rPr>
                <w:rFonts w:ascii="BTF Uz" w:hAnsi="BTF Uz" w:cs="BTF Uz"/>
                <w:color w:val="000000"/>
                <w:sz w:val="24"/>
                <w:szCs w:val="24"/>
                <w:lang w:val="uz-Cyrl-UZ"/>
              </w:rPr>
              <w:t>ҳ</w:t>
            </w: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ал</w:t>
            </w:r>
            <w:r>
              <w:rPr>
                <w:rFonts w:ascii="BTF Uz" w:hAnsi="BTF Uz" w:cs="BTF Uz"/>
                <w:color w:val="000000"/>
                <w:sz w:val="24"/>
                <w:szCs w:val="24"/>
                <w:lang w:val="uz-Cyrl-UZ"/>
              </w:rPr>
              <w:t>қ</w:t>
            </w: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а йўлига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20</w:t>
            </w:r>
          </w:p>
        </w:tc>
      </w:tr>
      <w:tr w:rsidR="004E6703" w:rsidRPr="0020150A">
        <w:tc>
          <w:tcPr>
            <w:tcW w:w="0" w:type="auto"/>
            <w:vMerge w:val="restar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44.</w:t>
            </w:r>
          </w:p>
        </w:tc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4Р45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М39 йўлидан шохобчалар: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10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шу жумладан: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а) Самар</w:t>
            </w:r>
            <w:r>
              <w:rPr>
                <w:rFonts w:ascii="BTF Uz" w:hAnsi="BTF Uz" w:cs="BTF Uz"/>
                <w:color w:val="000000"/>
                <w:sz w:val="24"/>
                <w:szCs w:val="24"/>
                <w:lang w:val="uz-Cyrl-UZ"/>
              </w:rPr>
              <w:t>қ</w:t>
            </w: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анд ша</w:t>
            </w:r>
            <w:r>
              <w:rPr>
                <w:rFonts w:ascii="BTF Uz" w:hAnsi="BTF Uz" w:cs="BTF Uz"/>
                <w:color w:val="000000"/>
                <w:sz w:val="24"/>
                <w:szCs w:val="24"/>
                <w:lang w:val="uz-Cyrl-UZ"/>
              </w:rPr>
              <w:t>ҳ</w:t>
            </w: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ри аэропортига (39 км)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6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б) Самар</w:t>
            </w:r>
            <w:r>
              <w:rPr>
                <w:rFonts w:ascii="BTF Uz" w:hAnsi="BTF Uz" w:cs="BTF Uz"/>
                <w:color w:val="000000"/>
                <w:sz w:val="24"/>
                <w:szCs w:val="24"/>
                <w:lang w:val="uz-Cyrl-UZ"/>
              </w:rPr>
              <w:t>қ</w:t>
            </w: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анд ша</w:t>
            </w:r>
            <w:r>
              <w:rPr>
                <w:rFonts w:ascii="BTF Uz" w:hAnsi="BTF Uz" w:cs="BTF Uz"/>
                <w:color w:val="000000"/>
                <w:sz w:val="24"/>
                <w:szCs w:val="24"/>
                <w:lang w:val="uz-Cyrl-UZ"/>
              </w:rPr>
              <w:t>ҳ</w:t>
            </w: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рига (42 км)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</w:t>
            </w:r>
          </w:p>
        </w:tc>
      </w:tr>
      <w:tr w:rsidR="004E6703" w:rsidRPr="0020150A">
        <w:tc>
          <w:tcPr>
            <w:tcW w:w="0" w:type="auto"/>
            <w:vMerge w:val="restar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45.</w:t>
            </w:r>
          </w:p>
        </w:tc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4Р46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Самар</w:t>
            </w:r>
            <w:r>
              <w:rPr>
                <w:rFonts w:ascii="BTF Uz" w:hAnsi="BTF Uz" w:cs="BTF Uz"/>
                <w:b/>
                <w:bCs/>
                <w:color w:val="000000"/>
                <w:sz w:val="24"/>
                <w:szCs w:val="24"/>
                <w:lang w:val="uz-Cyrl-UZ"/>
              </w:rPr>
              <w:t>қ</w:t>
            </w: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анд ш. — Жума ш. — Катта</w:t>
            </w:r>
            <w:r>
              <w:rPr>
                <w:rFonts w:ascii="BTF Uz" w:hAnsi="BTF Uz" w:cs="BTF Uz"/>
                <w:b/>
                <w:bCs/>
                <w:color w:val="000000"/>
                <w:sz w:val="24"/>
                <w:szCs w:val="24"/>
                <w:lang w:val="uz-Cyrl-UZ"/>
              </w:rPr>
              <w:t>қ</w:t>
            </w: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ўр</w:t>
            </w:r>
            <w:r>
              <w:rPr>
                <w:rFonts w:ascii="BTF Uz" w:hAnsi="BTF Uz" w:cs="BTF Uz"/>
                <w:b/>
                <w:bCs/>
                <w:color w:val="000000"/>
                <w:sz w:val="24"/>
                <w:szCs w:val="24"/>
                <w:lang w:val="uz-Cyrl-UZ"/>
              </w:rPr>
              <w:t>ғ</w:t>
            </w: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он ш.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65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шохобча: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а) Жума ша</w:t>
            </w:r>
            <w:r>
              <w:rPr>
                <w:rFonts w:ascii="BTF Uz" w:hAnsi="BTF Uz" w:cs="BTF Uz"/>
                <w:color w:val="000000"/>
                <w:sz w:val="24"/>
                <w:szCs w:val="24"/>
                <w:lang w:val="uz-Cyrl-UZ"/>
              </w:rPr>
              <w:t>ҳ</w:t>
            </w: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рига (26 км)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2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Жами шохобча билан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67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46.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4Р47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Булун</w:t>
            </w:r>
            <w:r>
              <w:rPr>
                <w:rFonts w:ascii="BTF Uz" w:hAnsi="BTF Uz" w:cs="BTF Uz"/>
                <w:b/>
                <w:bCs/>
                <w:color w:val="000000"/>
                <w:sz w:val="24"/>
                <w:szCs w:val="24"/>
                <w:lang w:val="uz-Cyrl-UZ"/>
              </w:rPr>
              <w:t>ғ</w:t>
            </w: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ур ш. — Ургут ш. — М39 автойўли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80</w:t>
            </w:r>
          </w:p>
        </w:tc>
      </w:tr>
      <w:tr w:rsidR="004E6703" w:rsidRPr="0020150A">
        <w:tc>
          <w:tcPr>
            <w:tcW w:w="0" w:type="auto"/>
            <w:vMerge w:val="restar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47.</w:t>
            </w:r>
          </w:p>
        </w:tc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4Р48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Зарафшон тракти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380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шохобчалар: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а) Янгиработ ша</w:t>
            </w:r>
            <w:r>
              <w:rPr>
                <w:rFonts w:ascii="BTF Uz" w:hAnsi="BTF Uz" w:cs="BTF Uz"/>
                <w:color w:val="000000"/>
                <w:sz w:val="24"/>
                <w:szCs w:val="24"/>
                <w:lang w:val="uz-Cyrl-UZ"/>
              </w:rPr>
              <w:t>ҳ</w:t>
            </w: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рига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7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б) Шўркўл сув омборига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3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в) Жондор ша</w:t>
            </w:r>
            <w:r>
              <w:rPr>
                <w:rFonts w:ascii="BTF Uz" w:hAnsi="BTF Uz" w:cs="BTF Uz"/>
                <w:color w:val="000000"/>
                <w:sz w:val="24"/>
                <w:szCs w:val="24"/>
                <w:lang w:val="uz-Cyrl-UZ"/>
              </w:rPr>
              <w:t>ҳ</w:t>
            </w: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рига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5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Жами шохобчалар билан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395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48.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4Р49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Челак ш. — Пайари</w:t>
            </w:r>
            <w:r>
              <w:rPr>
                <w:rFonts w:ascii="BTF Uz" w:hAnsi="BTF Uz" w:cs="BTF Uz"/>
                <w:b/>
                <w:bCs/>
                <w:color w:val="000000"/>
                <w:sz w:val="24"/>
                <w:szCs w:val="24"/>
                <w:lang w:val="uz-Cyrl-UZ"/>
              </w:rPr>
              <w:t>қ</w:t>
            </w: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 xml:space="preserve"> ш. — «Маржонбуло</w:t>
            </w:r>
            <w:r>
              <w:rPr>
                <w:rFonts w:ascii="BTF Uz" w:hAnsi="BTF Uz" w:cs="BTF Uz"/>
                <w:b/>
                <w:bCs/>
                <w:color w:val="000000"/>
                <w:sz w:val="24"/>
                <w:szCs w:val="24"/>
                <w:lang w:val="uz-Cyrl-UZ"/>
              </w:rPr>
              <w:t>қ</w:t>
            </w: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 xml:space="preserve"> — </w:t>
            </w:r>
            <w:r>
              <w:rPr>
                <w:rFonts w:ascii="BTF Uz" w:hAnsi="BTF Uz" w:cs="BTF Uz"/>
                <w:b/>
                <w:bCs/>
                <w:color w:val="000000"/>
                <w:sz w:val="24"/>
                <w:szCs w:val="24"/>
                <w:lang w:val="uz-Cyrl-UZ"/>
              </w:rPr>
              <w:t>Қ</w:t>
            </w: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ўшработ» автойўли (45 км)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32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49.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4Р50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Тойло</w:t>
            </w:r>
            <w:r>
              <w:rPr>
                <w:rFonts w:ascii="BTF Uz" w:hAnsi="BTF Uz" w:cs="BTF Uz"/>
                <w:b/>
                <w:bCs/>
                <w:color w:val="000000"/>
                <w:sz w:val="24"/>
                <w:szCs w:val="24"/>
                <w:lang w:val="uz-Cyrl-UZ"/>
              </w:rPr>
              <w:t>қ</w:t>
            </w: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BTF Uz" w:hAnsi="BTF Uz" w:cs="BTF Uz"/>
                <w:b/>
                <w:bCs/>
                <w:color w:val="000000"/>
                <w:sz w:val="24"/>
                <w:szCs w:val="24"/>
                <w:lang w:val="uz-Cyrl-UZ"/>
              </w:rPr>
              <w:t>қ</w:t>
            </w: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. — Ургут ш.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24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50.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4Р51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Жума ш. — Хончорво</w:t>
            </w:r>
            <w:r>
              <w:rPr>
                <w:rFonts w:ascii="BTF Uz" w:hAnsi="BTF Uz" w:cs="BTF Uz"/>
                <w:b/>
                <w:bCs/>
                <w:color w:val="000000"/>
                <w:sz w:val="24"/>
                <w:szCs w:val="24"/>
                <w:lang w:val="uz-Cyrl-UZ"/>
              </w:rPr>
              <w:t>қ</w:t>
            </w: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BTF Uz" w:hAnsi="BTF Uz" w:cs="BTF Uz"/>
                <w:b/>
                <w:bCs/>
                <w:color w:val="000000"/>
                <w:sz w:val="24"/>
                <w:szCs w:val="24"/>
                <w:lang w:val="uz-Cyrl-UZ"/>
              </w:rPr>
              <w:t>қ</w:t>
            </w: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. — А378 автойўли (30 км)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22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51.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4Р52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 xml:space="preserve">А378 автойўли — Сарикўл </w:t>
            </w:r>
            <w:r>
              <w:rPr>
                <w:rFonts w:ascii="BTF Uz" w:hAnsi="BTF Uz" w:cs="BTF Uz"/>
                <w:b/>
                <w:bCs/>
                <w:color w:val="000000"/>
                <w:sz w:val="24"/>
                <w:szCs w:val="24"/>
                <w:lang w:val="uz-Cyrl-UZ"/>
              </w:rPr>
              <w:t>қ</w:t>
            </w: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 xml:space="preserve">. — Нуробод ш. — Сепки </w:t>
            </w:r>
            <w:r>
              <w:rPr>
                <w:rFonts w:ascii="BTF Uz" w:hAnsi="BTF Uz" w:cs="BTF Uz"/>
                <w:b/>
                <w:bCs/>
                <w:color w:val="000000"/>
                <w:sz w:val="24"/>
                <w:szCs w:val="24"/>
                <w:lang w:val="uz-Cyrl-UZ"/>
              </w:rPr>
              <w:t>қ</w:t>
            </w: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 xml:space="preserve">. — </w:t>
            </w:r>
            <w:r>
              <w:rPr>
                <w:rFonts w:ascii="BTF Uz" w:hAnsi="BTF Uz" w:cs="BTF Uz"/>
                <w:b/>
                <w:bCs/>
                <w:color w:val="000000"/>
                <w:sz w:val="24"/>
                <w:szCs w:val="24"/>
                <w:lang w:val="uz-Cyrl-UZ"/>
              </w:rPr>
              <w:t>Қ</w:t>
            </w: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 xml:space="preserve">арнаб </w:t>
            </w:r>
            <w:r>
              <w:rPr>
                <w:rFonts w:ascii="BTF Uz" w:hAnsi="BTF Uz" w:cs="BTF Uz"/>
                <w:b/>
                <w:bCs/>
                <w:color w:val="000000"/>
                <w:sz w:val="24"/>
                <w:szCs w:val="24"/>
                <w:lang w:val="uz-Cyrl-UZ"/>
              </w:rPr>
              <w:t>қ</w:t>
            </w: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. — Навоий ш.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155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52.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4Р53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Нуробод ш. — Нурбуло</w:t>
            </w:r>
            <w:r>
              <w:rPr>
                <w:rFonts w:ascii="BTF Uz" w:hAnsi="BTF Uz" w:cs="BTF Uz"/>
                <w:b/>
                <w:bCs/>
                <w:color w:val="000000"/>
                <w:sz w:val="24"/>
                <w:szCs w:val="24"/>
                <w:lang w:val="uz-Cyrl-UZ"/>
              </w:rPr>
              <w:t>қ</w:t>
            </w: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BTF Uz" w:hAnsi="BTF Uz" w:cs="BTF Uz"/>
                <w:b/>
                <w:bCs/>
                <w:color w:val="000000"/>
                <w:sz w:val="24"/>
                <w:szCs w:val="24"/>
                <w:lang w:val="uz-Cyrl-UZ"/>
              </w:rPr>
              <w:t>қ</w:t>
            </w: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. — Иштихон ш.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50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53.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4Р54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Катта</w:t>
            </w:r>
            <w:r>
              <w:rPr>
                <w:rFonts w:ascii="BTF Uz" w:hAnsi="BTF Uz" w:cs="BTF Uz"/>
                <w:b/>
                <w:bCs/>
                <w:color w:val="000000"/>
                <w:sz w:val="24"/>
                <w:szCs w:val="24"/>
                <w:lang w:val="uz-Cyrl-UZ"/>
              </w:rPr>
              <w:t>қ</w:t>
            </w: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ўр</w:t>
            </w:r>
            <w:r>
              <w:rPr>
                <w:rFonts w:ascii="BTF Uz" w:hAnsi="BTF Uz" w:cs="BTF Uz"/>
                <w:b/>
                <w:bCs/>
                <w:color w:val="000000"/>
                <w:sz w:val="24"/>
                <w:szCs w:val="24"/>
                <w:lang w:val="uz-Cyrl-UZ"/>
              </w:rPr>
              <w:t>ғ</w:t>
            </w: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 xml:space="preserve">он ш. — Ингичка </w:t>
            </w:r>
            <w:r>
              <w:rPr>
                <w:rFonts w:ascii="BTF Uz" w:hAnsi="BTF Uz" w:cs="BTF Uz"/>
                <w:b/>
                <w:bCs/>
                <w:color w:val="000000"/>
                <w:sz w:val="24"/>
                <w:szCs w:val="24"/>
                <w:lang w:val="uz-Cyrl-UZ"/>
              </w:rPr>
              <w:t>қ</w:t>
            </w: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28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54.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4Р55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 xml:space="preserve">Митан </w:t>
            </w:r>
            <w:r>
              <w:rPr>
                <w:rFonts w:ascii="BTF Uz" w:hAnsi="BTF Uz" w:cs="BTF Uz"/>
                <w:b/>
                <w:bCs/>
                <w:color w:val="000000"/>
                <w:sz w:val="24"/>
                <w:szCs w:val="24"/>
                <w:lang w:val="uz-Cyrl-UZ"/>
              </w:rPr>
              <w:t>қ</w:t>
            </w: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 xml:space="preserve">. — </w:t>
            </w:r>
            <w:r>
              <w:rPr>
                <w:rFonts w:ascii="BTF Uz" w:hAnsi="BTF Uz" w:cs="BTF Uz"/>
                <w:b/>
                <w:bCs/>
                <w:color w:val="000000"/>
                <w:sz w:val="24"/>
                <w:szCs w:val="24"/>
                <w:lang w:val="uz-Cyrl-UZ"/>
              </w:rPr>
              <w:t>Қ</w:t>
            </w: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 xml:space="preserve">ўшработ </w:t>
            </w:r>
            <w:r>
              <w:rPr>
                <w:rFonts w:ascii="BTF Uz" w:hAnsi="BTF Uz" w:cs="BTF Uz"/>
                <w:b/>
                <w:bCs/>
                <w:color w:val="000000"/>
                <w:sz w:val="24"/>
                <w:szCs w:val="24"/>
                <w:lang w:val="uz-Cyrl-UZ"/>
              </w:rPr>
              <w:t>қ</w:t>
            </w: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. — Нурота ш.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126</w:t>
            </w:r>
          </w:p>
        </w:tc>
      </w:tr>
      <w:tr w:rsidR="004E6703" w:rsidRPr="0020150A">
        <w:tc>
          <w:tcPr>
            <w:tcW w:w="0" w:type="auto"/>
            <w:vMerge w:val="restar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55.</w:t>
            </w:r>
          </w:p>
        </w:tc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4Р56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О</w:t>
            </w:r>
            <w:r>
              <w:rPr>
                <w:rFonts w:ascii="BTF Uz" w:hAnsi="BTF Uz" w:cs="BTF Uz"/>
                <w:b/>
                <w:bCs/>
                <w:color w:val="000000"/>
                <w:sz w:val="24"/>
                <w:szCs w:val="24"/>
                <w:lang w:val="uz-Cyrl-UZ"/>
              </w:rPr>
              <w:t>қ</w:t>
            </w: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 xml:space="preserve">тош ш. — Янгиработ ш. — Лангар </w:t>
            </w:r>
            <w:r>
              <w:rPr>
                <w:rFonts w:ascii="BTF Uz" w:hAnsi="BTF Uz" w:cs="BTF Uz"/>
                <w:b/>
                <w:bCs/>
                <w:color w:val="000000"/>
                <w:sz w:val="24"/>
                <w:szCs w:val="24"/>
                <w:lang w:val="uz-Cyrl-UZ"/>
              </w:rPr>
              <w:t>қ</w:t>
            </w: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 xml:space="preserve">. — Чуя </w:t>
            </w:r>
            <w:r>
              <w:rPr>
                <w:rFonts w:ascii="BTF Uz" w:hAnsi="BTF Uz" w:cs="BTF Uz"/>
                <w:b/>
                <w:bCs/>
                <w:color w:val="000000"/>
                <w:sz w:val="24"/>
                <w:szCs w:val="24"/>
                <w:lang w:val="uz-Cyrl-UZ"/>
              </w:rPr>
              <w:t>қ</w:t>
            </w: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81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шохобча: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а) Янгиработ ша</w:t>
            </w:r>
            <w:r>
              <w:rPr>
                <w:rFonts w:ascii="BTF Uz" w:hAnsi="BTF Uz" w:cs="BTF Uz"/>
                <w:color w:val="000000"/>
                <w:sz w:val="24"/>
                <w:szCs w:val="24"/>
                <w:lang w:val="uz-Cyrl-UZ"/>
              </w:rPr>
              <w:t>ҳ</w:t>
            </w: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рига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Жами шохобча билан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85</w:t>
            </w:r>
          </w:p>
        </w:tc>
      </w:tr>
      <w:tr w:rsidR="004E6703" w:rsidRPr="0020150A">
        <w:tc>
          <w:tcPr>
            <w:tcW w:w="0" w:type="auto"/>
            <w:vMerge w:val="restar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56.</w:t>
            </w:r>
          </w:p>
        </w:tc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4Р57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>
              <w:rPr>
                <w:rFonts w:ascii="BTF Uz" w:hAnsi="BTF Uz" w:cs="BTF Uz"/>
                <w:b/>
                <w:bCs/>
                <w:color w:val="000000"/>
                <w:sz w:val="24"/>
                <w:szCs w:val="24"/>
                <w:lang w:val="uz-Cyrl-UZ"/>
              </w:rPr>
              <w:t>Қ</w:t>
            </w: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изил</w:t>
            </w:r>
            <w:r>
              <w:rPr>
                <w:rFonts w:ascii="BTF Uz" w:hAnsi="BTF Uz" w:cs="BTF Uz"/>
                <w:b/>
                <w:bCs/>
                <w:color w:val="000000"/>
                <w:sz w:val="24"/>
                <w:szCs w:val="24"/>
                <w:lang w:val="uz-Cyrl-UZ"/>
              </w:rPr>
              <w:t>қ</w:t>
            </w: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 xml:space="preserve">ум </w:t>
            </w:r>
            <w:r>
              <w:rPr>
                <w:rFonts w:ascii="BTF Uz" w:hAnsi="BTF Uz" w:cs="BTF Uz"/>
                <w:b/>
                <w:bCs/>
                <w:color w:val="000000"/>
                <w:sz w:val="24"/>
                <w:szCs w:val="24"/>
                <w:lang w:val="uz-Cyrl-UZ"/>
              </w:rPr>
              <w:t>ҳ</w:t>
            </w: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ал</w:t>
            </w:r>
            <w:r>
              <w:rPr>
                <w:rFonts w:ascii="BTF Uz" w:hAnsi="BTF Uz" w:cs="BTF Uz"/>
                <w:b/>
                <w:bCs/>
                <w:color w:val="000000"/>
                <w:sz w:val="24"/>
                <w:szCs w:val="24"/>
                <w:lang w:val="uz-Cyrl-UZ"/>
              </w:rPr>
              <w:t>қ</w:t>
            </w: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 xml:space="preserve">а йўли (Кармана ш. — Нурота ш. — Боймурот </w:t>
            </w:r>
            <w:r>
              <w:rPr>
                <w:rFonts w:ascii="BTF Uz" w:hAnsi="BTF Uz" w:cs="BTF Uz"/>
                <w:b/>
                <w:bCs/>
                <w:color w:val="000000"/>
                <w:sz w:val="24"/>
                <w:szCs w:val="24"/>
                <w:lang w:val="uz-Cyrl-UZ"/>
              </w:rPr>
              <w:t>қ</w:t>
            </w: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 xml:space="preserve">. — Ўтамурот </w:t>
            </w:r>
            <w:r>
              <w:rPr>
                <w:rFonts w:ascii="BTF Uz" w:hAnsi="BTF Uz" w:cs="BTF Uz"/>
                <w:b/>
                <w:bCs/>
                <w:color w:val="000000"/>
                <w:sz w:val="24"/>
                <w:szCs w:val="24"/>
                <w:lang w:val="uz-Cyrl-UZ"/>
              </w:rPr>
              <w:t>қ</w:t>
            </w: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 xml:space="preserve">. — Муллали </w:t>
            </w:r>
            <w:r>
              <w:rPr>
                <w:rFonts w:ascii="BTF Uz" w:hAnsi="BTF Uz" w:cs="BTF Uz"/>
                <w:b/>
                <w:bCs/>
                <w:color w:val="000000"/>
                <w:sz w:val="24"/>
                <w:szCs w:val="24"/>
                <w:lang w:val="uz-Cyrl-UZ"/>
              </w:rPr>
              <w:t>қ</w:t>
            </w: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. — Томдибуло</w:t>
            </w:r>
            <w:r>
              <w:rPr>
                <w:rFonts w:ascii="BTF Uz" w:hAnsi="BTF Uz" w:cs="BTF Uz"/>
                <w:b/>
                <w:bCs/>
                <w:color w:val="000000"/>
                <w:sz w:val="24"/>
                <w:szCs w:val="24"/>
                <w:lang w:val="uz-Cyrl-UZ"/>
              </w:rPr>
              <w:t>қ</w:t>
            </w: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BTF Uz" w:hAnsi="BTF Uz" w:cs="BTF Uz"/>
                <w:b/>
                <w:bCs/>
                <w:color w:val="000000"/>
                <w:sz w:val="24"/>
                <w:szCs w:val="24"/>
                <w:lang w:val="uz-Cyrl-UZ"/>
              </w:rPr>
              <w:t>қ</w:t>
            </w: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.)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448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шохобча: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а) Зарафшон ша</w:t>
            </w:r>
            <w:r>
              <w:rPr>
                <w:rFonts w:ascii="BTF Uz" w:hAnsi="BTF Uz" w:cs="BTF Uz"/>
                <w:color w:val="000000"/>
                <w:sz w:val="24"/>
                <w:szCs w:val="24"/>
                <w:lang w:val="uz-Cyrl-UZ"/>
              </w:rPr>
              <w:t>ҳ</w:t>
            </w: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рига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14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Жами шохобча билан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462</w:t>
            </w:r>
          </w:p>
        </w:tc>
      </w:tr>
      <w:tr w:rsidR="004E6703" w:rsidRPr="0020150A">
        <w:tc>
          <w:tcPr>
            <w:tcW w:w="0" w:type="auto"/>
            <w:vMerge w:val="restar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57.</w:t>
            </w:r>
          </w:p>
        </w:tc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4Р58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М37 автойўлидан шохобчалар: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66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шу жумладан: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 xml:space="preserve">а) Лойиш </w:t>
            </w:r>
            <w:r>
              <w:rPr>
                <w:rFonts w:ascii="BTF Uz" w:hAnsi="BTF Uz" w:cs="BTF Uz"/>
                <w:color w:val="000000"/>
                <w:sz w:val="24"/>
                <w:szCs w:val="24"/>
                <w:lang w:val="uz-Cyrl-UZ"/>
              </w:rPr>
              <w:t>қ</w:t>
            </w: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ишло</w:t>
            </w:r>
            <w:r>
              <w:rPr>
                <w:rFonts w:ascii="BTF Uz" w:hAnsi="BTF Uz" w:cs="BTF Uz"/>
                <w:color w:val="000000"/>
                <w:sz w:val="24"/>
                <w:szCs w:val="24"/>
                <w:lang w:val="uz-Cyrl-UZ"/>
              </w:rPr>
              <w:t>ғ</w:t>
            </w: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ига (28 км)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6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б) Янги</w:t>
            </w:r>
            <w:r>
              <w:rPr>
                <w:rFonts w:ascii="BTF Uz" w:hAnsi="BTF Uz" w:cs="BTF Uz"/>
                <w:color w:val="000000"/>
                <w:sz w:val="24"/>
                <w:szCs w:val="24"/>
                <w:lang w:val="uz-Cyrl-UZ"/>
              </w:rPr>
              <w:t>қ</w:t>
            </w: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ўр</w:t>
            </w:r>
            <w:r>
              <w:rPr>
                <w:rFonts w:ascii="BTF Uz" w:hAnsi="BTF Uz" w:cs="BTF Uz"/>
                <w:color w:val="000000"/>
                <w:sz w:val="24"/>
                <w:szCs w:val="24"/>
                <w:lang w:val="uz-Cyrl-UZ"/>
              </w:rPr>
              <w:t>ғ</w:t>
            </w: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 xml:space="preserve">он </w:t>
            </w:r>
            <w:r>
              <w:rPr>
                <w:rFonts w:ascii="BTF Uz" w:hAnsi="BTF Uz" w:cs="BTF Uz"/>
                <w:color w:val="000000"/>
                <w:sz w:val="24"/>
                <w:szCs w:val="24"/>
                <w:lang w:val="uz-Cyrl-UZ"/>
              </w:rPr>
              <w:t>қ</w:t>
            </w: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ишло</w:t>
            </w:r>
            <w:r>
              <w:rPr>
                <w:rFonts w:ascii="BTF Uz" w:hAnsi="BTF Uz" w:cs="BTF Uz"/>
                <w:color w:val="000000"/>
                <w:sz w:val="24"/>
                <w:szCs w:val="24"/>
                <w:lang w:val="uz-Cyrl-UZ"/>
              </w:rPr>
              <w:t>ғ</w:t>
            </w: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ига (38 км)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8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в) Бухоро ша</w:t>
            </w:r>
            <w:r>
              <w:rPr>
                <w:rFonts w:ascii="BTF Uz" w:hAnsi="BTF Uz" w:cs="BTF Uz"/>
                <w:color w:val="000000"/>
                <w:sz w:val="24"/>
                <w:szCs w:val="24"/>
                <w:lang w:val="uz-Cyrl-UZ"/>
              </w:rPr>
              <w:t>ҳ</w:t>
            </w: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рига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г) Иштихон ша</w:t>
            </w:r>
            <w:r>
              <w:rPr>
                <w:rFonts w:ascii="BTF Uz" w:hAnsi="BTF Uz" w:cs="BTF Uz"/>
                <w:color w:val="000000"/>
                <w:sz w:val="24"/>
                <w:szCs w:val="24"/>
                <w:lang w:val="uz-Cyrl-UZ"/>
              </w:rPr>
              <w:t>ҳ</w:t>
            </w: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рига (53 км)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6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д) Катта</w:t>
            </w:r>
            <w:r>
              <w:rPr>
                <w:rFonts w:ascii="BTF Uz" w:hAnsi="BTF Uz" w:cs="BTF Uz"/>
                <w:color w:val="000000"/>
                <w:sz w:val="24"/>
                <w:szCs w:val="24"/>
                <w:lang w:val="uz-Cyrl-UZ"/>
              </w:rPr>
              <w:t>қ</w:t>
            </w: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ўр</w:t>
            </w:r>
            <w:r>
              <w:rPr>
                <w:rFonts w:ascii="BTF Uz" w:hAnsi="BTF Uz" w:cs="BTF Uz"/>
                <w:color w:val="000000"/>
                <w:sz w:val="24"/>
                <w:szCs w:val="24"/>
                <w:lang w:val="uz-Cyrl-UZ"/>
              </w:rPr>
              <w:t>ғ</w:t>
            </w: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он ша</w:t>
            </w:r>
            <w:r>
              <w:rPr>
                <w:rFonts w:ascii="BTF Uz" w:hAnsi="BTF Uz" w:cs="BTF Uz"/>
                <w:color w:val="000000"/>
                <w:sz w:val="24"/>
                <w:szCs w:val="24"/>
                <w:lang w:val="uz-Cyrl-UZ"/>
              </w:rPr>
              <w:t>ҳ</w:t>
            </w: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рига (73 км)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9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е) Зиёвуддин ша</w:t>
            </w:r>
            <w:r>
              <w:rPr>
                <w:rFonts w:ascii="BTF Uz" w:hAnsi="BTF Uz" w:cs="BTF Uz"/>
                <w:color w:val="000000"/>
                <w:sz w:val="24"/>
                <w:szCs w:val="24"/>
                <w:lang w:val="uz-Cyrl-UZ"/>
              </w:rPr>
              <w:t>ҳ</w:t>
            </w: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рига (127 км)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5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ж) Бухоро ша</w:t>
            </w:r>
            <w:r>
              <w:rPr>
                <w:rFonts w:ascii="BTF Uz" w:hAnsi="BTF Uz" w:cs="BTF Uz"/>
                <w:color w:val="000000"/>
                <w:sz w:val="24"/>
                <w:szCs w:val="24"/>
                <w:lang w:val="uz-Cyrl-UZ"/>
              </w:rPr>
              <w:t>ҳ</w:t>
            </w: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ри айланма автойўлига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2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з) Хўжадавлат темир йўл станциясига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2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и) 4Р91 «и» автойўлига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2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 xml:space="preserve">к) </w:t>
            </w:r>
            <w:r>
              <w:rPr>
                <w:rFonts w:ascii="BTF Uz" w:hAnsi="BTF Uz" w:cs="BTF Uz"/>
                <w:color w:val="000000"/>
                <w:sz w:val="24"/>
                <w:szCs w:val="24"/>
                <w:lang w:val="uz-Cyrl-UZ"/>
              </w:rPr>
              <w:t>Ғ</w:t>
            </w: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иждувон ша</w:t>
            </w:r>
            <w:r>
              <w:rPr>
                <w:rFonts w:ascii="BTF Uz" w:hAnsi="BTF Uz" w:cs="BTF Uz"/>
                <w:color w:val="000000"/>
                <w:sz w:val="24"/>
                <w:szCs w:val="24"/>
                <w:lang w:val="uz-Cyrl-UZ"/>
              </w:rPr>
              <w:t>ҳ</w:t>
            </w: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рига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6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л) «Мо</w:t>
            </w:r>
            <w:r>
              <w:rPr>
                <w:rFonts w:ascii="BTF Uz" w:hAnsi="BTF Uz" w:cs="BTF Uz"/>
                <w:color w:val="000000"/>
                <w:sz w:val="24"/>
                <w:szCs w:val="24"/>
                <w:lang w:val="uz-Cyrl-UZ"/>
              </w:rPr>
              <w:t>ҳ</w:t>
            </w: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и-Хоса» си</w:t>
            </w:r>
            <w:r>
              <w:rPr>
                <w:rFonts w:ascii="BTF Uz" w:hAnsi="BTF Uz" w:cs="BTF Uz"/>
                <w:color w:val="000000"/>
                <w:sz w:val="24"/>
                <w:szCs w:val="24"/>
                <w:lang w:val="uz-Cyrl-UZ"/>
              </w:rPr>
              <w:t>ҳ</w:t>
            </w: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атго</w:t>
            </w:r>
            <w:r>
              <w:rPr>
                <w:rFonts w:ascii="BTF Uz" w:hAnsi="BTF Uz" w:cs="BTF Uz"/>
                <w:color w:val="000000"/>
                <w:sz w:val="24"/>
                <w:szCs w:val="24"/>
                <w:lang w:val="uz-Cyrl-UZ"/>
              </w:rPr>
              <w:t>ҳ</w:t>
            </w: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ига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м) Жондор ша</w:t>
            </w:r>
            <w:r>
              <w:rPr>
                <w:rFonts w:ascii="BTF Uz" w:hAnsi="BTF Uz" w:cs="BTF Uz"/>
                <w:color w:val="000000"/>
                <w:sz w:val="24"/>
                <w:szCs w:val="24"/>
                <w:lang w:val="uz-Cyrl-UZ"/>
              </w:rPr>
              <w:t>ҳ</w:t>
            </w: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рига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6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н) Буйрак даволаш сиљатгољига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о) Яккатут темир йўл станциясига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п) 4Р76 автойўлига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2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 xml:space="preserve">р) </w:t>
            </w:r>
            <w:r>
              <w:rPr>
                <w:rFonts w:ascii="BTF Uz" w:hAnsi="BTF Uz" w:cs="BTF Uz"/>
                <w:color w:val="000000"/>
                <w:sz w:val="24"/>
                <w:szCs w:val="24"/>
                <w:lang w:val="uz-Cyrl-UZ"/>
              </w:rPr>
              <w:t>Қ</w:t>
            </w: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оракўл терминалига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с) Олот ша</w:t>
            </w:r>
            <w:r>
              <w:rPr>
                <w:rFonts w:ascii="BTF Uz" w:hAnsi="BTF Uz" w:cs="BTF Uz"/>
                <w:color w:val="000000"/>
                <w:sz w:val="24"/>
                <w:szCs w:val="24"/>
                <w:lang w:val="uz-Cyrl-UZ"/>
              </w:rPr>
              <w:t>ҳ</w:t>
            </w: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 xml:space="preserve">рига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6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т) Бухоро ша</w:t>
            </w:r>
            <w:r>
              <w:rPr>
                <w:rFonts w:ascii="BTF Uz" w:hAnsi="BTF Uz" w:cs="BTF Uz"/>
                <w:color w:val="000000"/>
                <w:sz w:val="24"/>
                <w:szCs w:val="24"/>
                <w:lang w:val="uz-Cyrl-UZ"/>
              </w:rPr>
              <w:t>ҳ</w:t>
            </w: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рининг тарихий обидалари марказига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</w:t>
            </w:r>
          </w:p>
        </w:tc>
      </w:tr>
      <w:tr w:rsidR="004E6703" w:rsidRPr="0020150A">
        <w:tc>
          <w:tcPr>
            <w:tcW w:w="0" w:type="auto"/>
            <w:vMerge w:val="restar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58.</w:t>
            </w:r>
          </w:p>
        </w:tc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4Р59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А379 автойўлидан шохобчалар: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34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шу жумладан: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а) Конимех темир йўл станциясига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7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 xml:space="preserve">б) Конимех </w:t>
            </w:r>
            <w:r>
              <w:rPr>
                <w:rFonts w:ascii="BTF Uz" w:hAnsi="BTF Uz" w:cs="BTF Uz"/>
                <w:color w:val="000000"/>
                <w:sz w:val="24"/>
                <w:szCs w:val="24"/>
                <w:lang w:val="uz-Cyrl-UZ"/>
              </w:rPr>
              <w:t>қ</w:t>
            </w: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ишло</w:t>
            </w:r>
            <w:r>
              <w:rPr>
                <w:rFonts w:ascii="BTF Uz" w:hAnsi="BTF Uz" w:cs="BTF Uz"/>
                <w:color w:val="000000"/>
                <w:sz w:val="24"/>
                <w:szCs w:val="24"/>
                <w:lang w:val="uz-Cyrl-UZ"/>
              </w:rPr>
              <w:t>ғ</w:t>
            </w: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ига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3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г) Зарафшон ша</w:t>
            </w:r>
            <w:r>
              <w:rPr>
                <w:rFonts w:ascii="BTF Uz" w:hAnsi="BTF Uz" w:cs="BTF Uz"/>
                <w:color w:val="000000"/>
                <w:sz w:val="24"/>
                <w:szCs w:val="24"/>
                <w:lang w:val="uz-Cyrl-UZ"/>
              </w:rPr>
              <w:t>ҳ</w:t>
            </w: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рига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д) Мурунтов ша</w:t>
            </w:r>
            <w:r>
              <w:rPr>
                <w:rFonts w:ascii="BTF Uz" w:hAnsi="BTF Uz" w:cs="BTF Uz"/>
                <w:color w:val="000000"/>
                <w:sz w:val="24"/>
                <w:szCs w:val="24"/>
                <w:lang w:val="uz-Cyrl-UZ"/>
              </w:rPr>
              <w:t>ҳ</w:t>
            </w: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арчасига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20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59.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4Р60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Уч</w:t>
            </w:r>
            <w:r>
              <w:rPr>
                <w:rFonts w:ascii="BTF Uz" w:hAnsi="BTF Uz" w:cs="BTF Uz"/>
                <w:b/>
                <w:bCs/>
                <w:color w:val="000000"/>
                <w:sz w:val="24"/>
                <w:szCs w:val="24"/>
                <w:lang w:val="uz-Cyrl-UZ"/>
              </w:rPr>
              <w:t>қ</w:t>
            </w: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уду</w:t>
            </w:r>
            <w:r>
              <w:rPr>
                <w:rFonts w:ascii="BTF Uz" w:hAnsi="BTF Uz" w:cs="BTF Uz"/>
                <w:b/>
                <w:bCs/>
                <w:color w:val="000000"/>
                <w:sz w:val="24"/>
                <w:szCs w:val="24"/>
                <w:lang w:val="uz-Cyrl-UZ"/>
              </w:rPr>
              <w:t>қ</w:t>
            </w: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 xml:space="preserve"> ш. — Набиточка </w:t>
            </w:r>
            <w:r>
              <w:rPr>
                <w:rFonts w:ascii="BTF Uz" w:hAnsi="BTF Uz" w:cs="BTF Uz"/>
                <w:b/>
                <w:bCs/>
                <w:color w:val="000000"/>
                <w:sz w:val="24"/>
                <w:szCs w:val="24"/>
                <w:lang w:val="uz-Cyrl-UZ"/>
              </w:rPr>
              <w:t>қ</w:t>
            </w: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. — О</w:t>
            </w:r>
            <w:r>
              <w:rPr>
                <w:rFonts w:ascii="BTF Uz" w:hAnsi="BTF Uz" w:cs="BTF Uz"/>
                <w:b/>
                <w:bCs/>
                <w:color w:val="000000"/>
                <w:sz w:val="24"/>
                <w:szCs w:val="24"/>
                <w:lang w:val="uz-Cyrl-UZ"/>
              </w:rPr>
              <w:t>қ</w:t>
            </w: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 xml:space="preserve">байтал </w:t>
            </w:r>
            <w:r>
              <w:rPr>
                <w:rFonts w:ascii="BTF Uz" w:hAnsi="BTF Uz" w:cs="BTF Uz"/>
                <w:b/>
                <w:bCs/>
                <w:color w:val="000000"/>
                <w:sz w:val="24"/>
                <w:szCs w:val="24"/>
                <w:lang w:val="uz-Cyrl-UZ"/>
              </w:rPr>
              <w:t>қ</w:t>
            </w: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 xml:space="preserve">. — Кўкаёз </w:t>
            </w:r>
            <w:r>
              <w:rPr>
                <w:rFonts w:ascii="BTF Uz" w:hAnsi="BTF Uz" w:cs="BTF Uz"/>
                <w:b/>
                <w:bCs/>
                <w:color w:val="000000"/>
                <w:sz w:val="24"/>
                <w:szCs w:val="24"/>
                <w:lang w:val="uz-Cyrl-UZ"/>
              </w:rPr>
              <w:t>қ</w:t>
            </w: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 xml:space="preserve">.— </w:t>
            </w:r>
            <w:r>
              <w:rPr>
                <w:rFonts w:ascii="BTF Uz" w:hAnsi="BTF Uz" w:cs="BTF Uz"/>
                <w:b/>
                <w:bCs/>
                <w:color w:val="000000"/>
                <w:sz w:val="24"/>
                <w:szCs w:val="24"/>
                <w:lang w:val="uz-Cyrl-UZ"/>
              </w:rPr>
              <w:t>Қ</w:t>
            </w: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озо</w:t>
            </w:r>
            <w:r>
              <w:rPr>
                <w:rFonts w:ascii="BTF Uz" w:hAnsi="BTF Uz" w:cs="BTF Uz"/>
                <w:b/>
                <w:bCs/>
                <w:color w:val="000000"/>
                <w:sz w:val="24"/>
                <w:szCs w:val="24"/>
                <w:lang w:val="uz-Cyrl-UZ"/>
              </w:rPr>
              <w:t>ғ</w:t>
            </w: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истон Республикаси чегараси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198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60.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4Р61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 xml:space="preserve">Преке </w:t>
            </w:r>
            <w:r>
              <w:rPr>
                <w:rFonts w:ascii="BTF Uz" w:hAnsi="BTF Uz" w:cs="BTF Uz"/>
                <w:b/>
                <w:bCs/>
                <w:color w:val="000000"/>
                <w:sz w:val="24"/>
                <w:szCs w:val="24"/>
                <w:lang w:val="uz-Cyrl-UZ"/>
              </w:rPr>
              <w:t>қ</w:t>
            </w: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. — Оё</w:t>
            </w:r>
            <w:r>
              <w:rPr>
                <w:rFonts w:ascii="BTF Uz" w:hAnsi="BTF Uz" w:cs="BTF Uz"/>
                <w:b/>
                <w:bCs/>
                <w:color w:val="000000"/>
                <w:sz w:val="24"/>
                <w:szCs w:val="24"/>
                <w:lang w:val="uz-Cyrl-UZ"/>
              </w:rPr>
              <w:t>ққ</w:t>
            </w: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уду</w:t>
            </w:r>
            <w:r>
              <w:rPr>
                <w:rFonts w:ascii="BTF Uz" w:hAnsi="BTF Uz" w:cs="BTF Uz"/>
                <w:b/>
                <w:bCs/>
                <w:color w:val="000000"/>
                <w:sz w:val="24"/>
                <w:szCs w:val="24"/>
                <w:lang w:val="uz-Cyrl-UZ"/>
              </w:rPr>
              <w:t>қ</w:t>
            </w: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BTF Uz" w:hAnsi="BTF Uz" w:cs="BTF Uz"/>
                <w:b/>
                <w:bCs/>
                <w:color w:val="000000"/>
                <w:sz w:val="24"/>
                <w:szCs w:val="24"/>
                <w:lang w:val="uz-Cyrl-UZ"/>
              </w:rPr>
              <w:t>қ</w:t>
            </w: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 xml:space="preserve">. — А379 автойўли (126 км) </w:t>
            </w:r>
            <w:r>
              <w:rPr>
                <w:rFonts w:ascii="BTF Uz" w:hAnsi="BTF Uz" w:cs="BTF Uz"/>
                <w:b/>
                <w:bCs/>
                <w:color w:val="000000"/>
                <w:sz w:val="24"/>
                <w:szCs w:val="24"/>
                <w:lang w:val="uz-Cyrl-UZ"/>
              </w:rPr>
              <w:t>Қ</w:t>
            </w: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ора</w:t>
            </w:r>
            <w:r>
              <w:rPr>
                <w:rFonts w:ascii="BTF Uz" w:hAnsi="BTF Uz" w:cs="BTF Uz"/>
                <w:b/>
                <w:bCs/>
                <w:color w:val="000000"/>
                <w:sz w:val="24"/>
                <w:szCs w:val="24"/>
                <w:lang w:val="uz-Cyrl-UZ"/>
              </w:rPr>
              <w:t>қ</w:t>
            </w: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 xml:space="preserve">атта темир йўл станциясига — Жонгелди </w:t>
            </w:r>
            <w:r>
              <w:rPr>
                <w:rFonts w:ascii="BTF Uz" w:hAnsi="BTF Uz" w:cs="BTF Uz"/>
                <w:b/>
                <w:bCs/>
                <w:color w:val="000000"/>
                <w:sz w:val="24"/>
                <w:szCs w:val="24"/>
                <w:lang w:val="uz-Cyrl-UZ"/>
              </w:rPr>
              <w:t>қ</w:t>
            </w: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.— А380 автойўли (404 км)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278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61.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4Р62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 xml:space="preserve">А379 автойўли — Тонгсарой </w:t>
            </w:r>
            <w:r>
              <w:rPr>
                <w:rFonts w:ascii="BTF Uz" w:hAnsi="BTF Uz" w:cs="BTF Uz"/>
                <w:b/>
                <w:bCs/>
                <w:color w:val="000000"/>
                <w:sz w:val="24"/>
                <w:szCs w:val="24"/>
                <w:lang w:val="uz-Cyrl-UZ"/>
              </w:rPr>
              <w:t>қ</w:t>
            </w: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 xml:space="preserve"> — Теран</w:t>
            </w:r>
            <w:r>
              <w:rPr>
                <w:rFonts w:ascii="BTF Uz" w:hAnsi="BTF Uz" w:cs="BTF Uz"/>
                <w:b/>
                <w:bCs/>
                <w:color w:val="000000"/>
                <w:sz w:val="24"/>
                <w:szCs w:val="24"/>
                <w:lang w:val="uz-Cyrl-UZ"/>
              </w:rPr>
              <w:t>қ</w:t>
            </w: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уду</w:t>
            </w:r>
            <w:r>
              <w:rPr>
                <w:rFonts w:ascii="BTF Uz" w:hAnsi="BTF Uz" w:cs="BTF Uz"/>
                <w:b/>
                <w:bCs/>
                <w:color w:val="000000"/>
                <w:sz w:val="24"/>
                <w:szCs w:val="24"/>
                <w:lang w:val="uz-Cyrl-UZ"/>
              </w:rPr>
              <w:t>қ</w:t>
            </w: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BTF Uz" w:hAnsi="BTF Uz" w:cs="BTF Uz"/>
                <w:b/>
                <w:bCs/>
                <w:color w:val="000000"/>
                <w:sz w:val="24"/>
                <w:szCs w:val="24"/>
                <w:lang w:val="uz-Cyrl-UZ"/>
              </w:rPr>
              <w:t>қ</w:t>
            </w: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. —</w:t>
            </w:r>
            <w:r>
              <w:rPr>
                <w:rFonts w:ascii="BTF Uz" w:hAnsi="BTF Uz" w:cs="BTF Uz"/>
                <w:b/>
                <w:bCs/>
                <w:color w:val="000000"/>
                <w:sz w:val="24"/>
                <w:szCs w:val="24"/>
                <w:lang w:val="uz-Cyrl-UZ"/>
              </w:rPr>
              <w:t>Қ</w:t>
            </w: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изил</w:t>
            </w:r>
            <w:r>
              <w:rPr>
                <w:rFonts w:ascii="BTF Uz" w:hAnsi="BTF Uz" w:cs="BTF Uz"/>
                <w:b/>
                <w:bCs/>
                <w:color w:val="000000"/>
                <w:sz w:val="24"/>
                <w:szCs w:val="24"/>
                <w:lang w:val="uz-Cyrl-UZ"/>
              </w:rPr>
              <w:t>қ</w:t>
            </w: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 xml:space="preserve">ум </w:t>
            </w:r>
            <w:r>
              <w:rPr>
                <w:rFonts w:ascii="BTF Uz" w:hAnsi="BTF Uz" w:cs="BTF Uz"/>
                <w:b/>
                <w:bCs/>
                <w:color w:val="000000"/>
                <w:sz w:val="24"/>
                <w:szCs w:val="24"/>
                <w:lang w:val="uz-Cyrl-UZ"/>
              </w:rPr>
              <w:t>ҳ</w:t>
            </w: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ал</w:t>
            </w:r>
            <w:r>
              <w:rPr>
                <w:rFonts w:ascii="BTF Uz" w:hAnsi="BTF Uz" w:cs="BTF Uz"/>
                <w:b/>
                <w:bCs/>
                <w:color w:val="000000"/>
                <w:sz w:val="24"/>
                <w:szCs w:val="24"/>
                <w:lang w:val="uz-Cyrl-UZ"/>
              </w:rPr>
              <w:t>қ</w:t>
            </w: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а йўли (106 км)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96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62.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4Р63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 xml:space="preserve">Когон ш. — </w:t>
            </w:r>
            <w:r>
              <w:rPr>
                <w:rFonts w:ascii="BTF Uz" w:hAnsi="BTF Uz" w:cs="BTF Uz"/>
                <w:b/>
                <w:bCs/>
                <w:color w:val="000000"/>
                <w:sz w:val="24"/>
                <w:szCs w:val="24"/>
                <w:lang w:val="uz-Cyrl-UZ"/>
              </w:rPr>
              <w:t>Қ</w:t>
            </w: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 xml:space="preserve">уйимозор сув омбори — </w:t>
            </w:r>
            <w:r>
              <w:rPr>
                <w:rFonts w:ascii="BTF Uz" w:hAnsi="BTF Uz" w:cs="BTF Uz"/>
                <w:b/>
                <w:bCs/>
                <w:color w:val="000000"/>
                <w:sz w:val="24"/>
                <w:szCs w:val="24"/>
                <w:lang w:val="uz-Cyrl-UZ"/>
              </w:rPr>
              <w:t>Қ</w:t>
            </w: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 xml:space="preserve">изилтепа ш. — Тошработ </w:t>
            </w:r>
            <w:r>
              <w:rPr>
                <w:rFonts w:ascii="BTF Uz" w:hAnsi="BTF Uz" w:cs="BTF Uz"/>
                <w:b/>
                <w:bCs/>
                <w:color w:val="000000"/>
                <w:sz w:val="24"/>
                <w:szCs w:val="24"/>
                <w:lang w:val="uz-Cyrl-UZ"/>
              </w:rPr>
              <w:t>қ</w:t>
            </w: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 xml:space="preserve">. — Арабсарой </w:t>
            </w:r>
            <w:r>
              <w:rPr>
                <w:rFonts w:ascii="BTF Uz" w:hAnsi="BTF Uz" w:cs="BTF Uz"/>
                <w:b/>
                <w:bCs/>
                <w:color w:val="000000"/>
                <w:sz w:val="24"/>
                <w:szCs w:val="24"/>
                <w:lang w:val="uz-Cyrl-UZ"/>
              </w:rPr>
              <w:t>қ</w:t>
            </w: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. — Янги</w:t>
            </w:r>
            <w:r>
              <w:rPr>
                <w:rFonts w:ascii="BTF Uz" w:hAnsi="BTF Uz" w:cs="BTF Uz"/>
                <w:b/>
                <w:bCs/>
                <w:color w:val="000000"/>
                <w:sz w:val="24"/>
                <w:szCs w:val="24"/>
                <w:lang w:val="uz-Cyrl-UZ"/>
              </w:rPr>
              <w:t>қ</w:t>
            </w: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ўр</w:t>
            </w:r>
            <w:r>
              <w:rPr>
                <w:rFonts w:ascii="BTF Uz" w:hAnsi="BTF Uz" w:cs="BTF Uz"/>
                <w:b/>
                <w:bCs/>
                <w:color w:val="000000"/>
                <w:sz w:val="24"/>
                <w:szCs w:val="24"/>
                <w:lang w:val="uz-Cyrl-UZ"/>
              </w:rPr>
              <w:t>ғ</w:t>
            </w: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 xml:space="preserve">он </w:t>
            </w:r>
            <w:r>
              <w:rPr>
                <w:rFonts w:ascii="BTF Uz" w:hAnsi="BTF Uz" w:cs="BTF Uz"/>
                <w:b/>
                <w:bCs/>
                <w:color w:val="000000"/>
                <w:sz w:val="24"/>
                <w:szCs w:val="24"/>
                <w:lang w:val="uz-Cyrl-UZ"/>
              </w:rPr>
              <w:t>қ</w:t>
            </w: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97</w:t>
            </w:r>
          </w:p>
        </w:tc>
      </w:tr>
      <w:tr w:rsidR="004E6703" w:rsidRPr="0020150A">
        <w:tc>
          <w:tcPr>
            <w:tcW w:w="0" w:type="auto"/>
            <w:vMerge w:val="restar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63.</w:t>
            </w:r>
          </w:p>
        </w:tc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4Р64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М37 автойўлидан шохобчалар: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29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шу жумладан: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а) Навоий ша</w:t>
            </w:r>
            <w:r>
              <w:rPr>
                <w:rFonts w:ascii="BTF Uz" w:hAnsi="BTF Uz" w:cs="BTF Uz"/>
                <w:color w:val="000000"/>
                <w:sz w:val="24"/>
                <w:szCs w:val="24"/>
                <w:lang w:val="uz-Cyrl-UZ"/>
              </w:rPr>
              <w:t>ҳ</w:t>
            </w: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рига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3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 xml:space="preserve">б) </w:t>
            </w:r>
            <w:r>
              <w:rPr>
                <w:rFonts w:ascii="BTF Uz" w:hAnsi="BTF Uz" w:cs="BTF Uz"/>
                <w:color w:val="000000"/>
                <w:sz w:val="24"/>
                <w:szCs w:val="24"/>
                <w:lang w:val="uz-Cyrl-UZ"/>
              </w:rPr>
              <w:t>Қ</w:t>
            </w: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изилтепа темир йўл станциясига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6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в) Навоий аэропортига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г) Навоий темир йўл станциясига (150 км)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12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д) Навоий ша</w:t>
            </w:r>
            <w:r>
              <w:rPr>
                <w:rFonts w:ascii="BTF Uz" w:hAnsi="BTF Uz" w:cs="BTF Uz"/>
                <w:color w:val="000000"/>
                <w:sz w:val="24"/>
                <w:szCs w:val="24"/>
                <w:lang w:val="uz-Cyrl-UZ"/>
              </w:rPr>
              <w:t>ҳ</w:t>
            </w: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рига (153 км).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е) Навоий ша</w:t>
            </w:r>
            <w:r>
              <w:rPr>
                <w:rFonts w:ascii="BTF Uz" w:hAnsi="BTF Uz" w:cs="BTF Uz"/>
                <w:color w:val="000000"/>
                <w:sz w:val="24"/>
                <w:szCs w:val="24"/>
                <w:lang w:val="uz-Cyrl-UZ"/>
              </w:rPr>
              <w:t>ҳ</w:t>
            </w: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рига (159 км).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3</w:t>
            </w:r>
          </w:p>
        </w:tc>
      </w:tr>
      <w:tr w:rsidR="004E6703" w:rsidRPr="0020150A">
        <w:tc>
          <w:tcPr>
            <w:tcW w:w="0" w:type="auto"/>
            <w:vMerge w:val="restar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64.</w:t>
            </w:r>
          </w:p>
        </w:tc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4Р65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 xml:space="preserve">4Р63 автойўли (49 км) Азизобод </w:t>
            </w:r>
            <w:r>
              <w:rPr>
                <w:rFonts w:ascii="BTF Uz" w:hAnsi="BTF Uz" w:cs="BTF Uz"/>
                <w:b/>
                <w:bCs/>
                <w:color w:val="000000"/>
                <w:sz w:val="24"/>
                <w:szCs w:val="24"/>
                <w:lang w:val="uz-Cyrl-UZ"/>
              </w:rPr>
              <w:t>қ</w:t>
            </w: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. — Когон ш.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46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шохобча: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 xml:space="preserve">а) </w:t>
            </w:r>
            <w:r>
              <w:rPr>
                <w:rFonts w:ascii="BTF Uz" w:hAnsi="BTF Uz" w:cs="BTF Uz"/>
                <w:color w:val="000000"/>
                <w:sz w:val="24"/>
                <w:szCs w:val="24"/>
                <w:lang w:val="uz-Cyrl-UZ"/>
              </w:rPr>
              <w:t>Қ</w:t>
            </w: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уйимозор темир йўл станциясига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6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Жами шохобча билан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52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65.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4Р66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 xml:space="preserve">Азизобод </w:t>
            </w:r>
            <w:r>
              <w:rPr>
                <w:rFonts w:ascii="BTF Uz" w:hAnsi="BTF Uz" w:cs="BTF Uz"/>
                <w:b/>
                <w:bCs/>
                <w:color w:val="000000"/>
                <w:sz w:val="24"/>
                <w:szCs w:val="24"/>
                <w:lang w:val="uz-Cyrl-UZ"/>
              </w:rPr>
              <w:t>қ</w:t>
            </w: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 xml:space="preserve">. — Вобкент ш. — Алиёр </w:t>
            </w:r>
            <w:r>
              <w:rPr>
                <w:rFonts w:ascii="BTF Uz" w:hAnsi="BTF Uz" w:cs="BTF Uz"/>
                <w:b/>
                <w:bCs/>
                <w:color w:val="000000"/>
                <w:sz w:val="24"/>
                <w:szCs w:val="24"/>
                <w:lang w:val="uz-Cyrl-UZ"/>
              </w:rPr>
              <w:t>қ</w:t>
            </w: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 xml:space="preserve">. — Хўжа Порсо </w:t>
            </w:r>
            <w:r>
              <w:rPr>
                <w:rFonts w:ascii="BTF Uz" w:hAnsi="BTF Uz" w:cs="BTF Uz"/>
                <w:b/>
                <w:bCs/>
                <w:color w:val="000000"/>
                <w:sz w:val="24"/>
                <w:szCs w:val="24"/>
                <w:lang w:val="uz-Cyrl-UZ"/>
              </w:rPr>
              <w:t>қ</w:t>
            </w: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. — А380 автойўли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75</w:t>
            </w:r>
          </w:p>
        </w:tc>
      </w:tr>
      <w:tr w:rsidR="004E6703" w:rsidRPr="0020150A">
        <w:tc>
          <w:tcPr>
            <w:tcW w:w="0" w:type="auto"/>
            <w:vMerge w:val="restar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66.</w:t>
            </w:r>
          </w:p>
        </w:tc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4Р68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>
              <w:rPr>
                <w:rFonts w:ascii="BTF Uz" w:hAnsi="BTF Uz" w:cs="BTF Uz"/>
                <w:b/>
                <w:bCs/>
                <w:color w:val="000000"/>
                <w:sz w:val="24"/>
                <w:szCs w:val="24"/>
                <w:lang w:val="uz-Cyrl-UZ"/>
              </w:rPr>
              <w:t>Ғ</w:t>
            </w: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 xml:space="preserve">аллаосиё </w:t>
            </w:r>
            <w:r>
              <w:rPr>
                <w:rFonts w:ascii="BTF Uz" w:hAnsi="BTF Uz" w:cs="BTF Uz"/>
                <w:b/>
                <w:bCs/>
                <w:color w:val="000000"/>
                <w:sz w:val="24"/>
                <w:szCs w:val="24"/>
                <w:lang w:val="uz-Cyrl-UZ"/>
              </w:rPr>
              <w:t>қ</w:t>
            </w: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. — Ромитан ш. — А380 автойўли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30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шохобча: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 xml:space="preserve">а) Пешку </w:t>
            </w:r>
            <w:r>
              <w:rPr>
                <w:rFonts w:ascii="BTF Uz" w:hAnsi="BTF Uz" w:cs="BTF Uz"/>
                <w:color w:val="000000"/>
                <w:sz w:val="24"/>
                <w:szCs w:val="24"/>
                <w:lang w:val="uz-Cyrl-UZ"/>
              </w:rPr>
              <w:t>қ</w:t>
            </w: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ишло</w:t>
            </w:r>
            <w:r>
              <w:rPr>
                <w:rFonts w:ascii="BTF Uz" w:hAnsi="BTF Uz" w:cs="BTF Uz"/>
                <w:color w:val="000000"/>
                <w:sz w:val="24"/>
                <w:szCs w:val="24"/>
                <w:lang w:val="uz-Cyrl-UZ"/>
              </w:rPr>
              <w:t>ғ</w:t>
            </w: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ига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8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Жами шохобча билан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38</w:t>
            </w:r>
          </w:p>
        </w:tc>
      </w:tr>
      <w:tr w:rsidR="004E6703" w:rsidRPr="0020150A">
        <w:tc>
          <w:tcPr>
            <w:tcW w:w="0" w:type="auto"/>
            <w:vMerge w:val="restar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67.</w:t>
            </w:r>
          </w:p>
        </w:tc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4Р69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Бухоро ш. — Бухоро паррандачилик фабрикаси – 41—темир йўл разъезди — Тўдакўл да</w:t>
            </w:r>
            <w:r>
              <w:rPr>
                <w:rFonts w:ascii="BTF Uz" w:hAnsi="BTF Uz" w:cs="BTF Uz"/>
                <w:b/>
                <w:bCs/>
                <w:color w:val="000000"/>
                <w:sz w:val="24"/>
                <w:szCs w:val="24"/>
                <w:lang w:val="uz-Cyrl-UZ"/>
              </w:rPr>
              <w:t>ҳ</w:t>
            </w: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аси — Навоий ш.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107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шохобча: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а) Бухоро аэропортига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3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Жами шохобча билан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110</w:t>
            </w:r>
          </w:p>
        </w:tc>
      </w:tr>
      <w:tr w:rsidR="004E6703" w:rsidRPr="0020150A">
        <w:tc>
          <w:tcPr>
            <w:tcW w:w="0" w:type="auto"/>
            <w:vMerge w:val="restar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68.</w:t>
            </w:r>
          </w:p>
        </w:tc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4Р71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А380а автойўлидан шохобчалар: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16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шу жумладан: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а) Таъминот базасига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3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б) Бухоро — 2 темир йўл станциясига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5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 xml:space="preserve">в) «Интурист» дала </w:t>
            </w:r>
            <w:r>
              <w:rPr>
                <w:rFonts w:ascii="BTF Uz" w:hAnsi="BTF Uz" w:cs="BTF Uz"/>
                <w:color w:val="000000"/>
                <w:sz w:val="24"/>
                <w:szCs w:val="24"/>
                <w:lang w:val="uz-Cyrl-UZ"/>
              </w:rPr>
              <w:t>ҳ</w:t>
            </w: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овлисига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г) М37 автойўли — 4К153 автойўлига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</w:t>
            </w:r>
          </w:p>
        </w:tc>
      </w:tr>
      <w:tr w:rsidR="004E6703" w:rsidRPr="0020150A">
        <w:tc>
          <w:tcPr>
            <w:tcW w:w="0" w:type="auto"/>
            <w:vMerge w:val="restar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69.</w:t>
            </w:r>
          </w:p>
        </w:tc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4Р72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 xml:space="preserve">Далмун </w:t>
            </w:r>
            <w:r>
              <w:rPr>
                <w:rFonts w:ascii="BTF Uz" w:hAnsi="BTF Uz" w:cs="BTF Uz"/>
                <w:b/>
                <w:bCs/>
                <w:color w:val="000000"/>
                <w:sz w:val="24"/>
                <w:szCs w:val="24"/>
                <w:lang w:val="uz-Cyrl-UZ"/>
              </w:rPr>
              <w:t>қ</w:t>
            </w: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 xml:space="preserve">. — </w:t>
            </w:r>
            <w:r>
              <w:rPr>
                <w:rFonts w:ascii="BTF Uz" w:hAnsi="BTF Uz" w:cs="BTF Uz"/>
                <w:b/>
                <w:bCs/>
                <w:color w:val="000000"/>
                <w:sz w:val="24"/>
                <w:szCs w:val="24"/>
                <w:lang w:val="uz-Cyrl-UZ"/>
              </w:rPr>
              <w:t>Қ</w:t>
            </w: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 xml:space="preserve">избиби </w:t>
            </w:r>
            <w:r>
              <w:rPr>
                <w:rFonts w:ascii="BTF Uz" w:hAnsi="BTF Uz" w:cs="BTF Uz"/>
                <w:b/>
                <w:bCs/>
                <w:color w:val="000000"/>
                <w:sz w:val="24"/>
                <w:szCs w:val="24"/>
                <w:lang w:val="uz-Cyrl-UZ"/>
              </w:rPr>
              <w:t>қ</w:t>
            </w: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 xml:space="preserve">. — Чортут </w:t>
            </w:r>
            <w:r>
              <w:rPr>
                <w:rFonts w:ascii="BTF Uz" w:hAnsi="BTF Uz" w:cs="BTF Uz"/>
                <w:b/>
                <w:bCs/>
                <w:color w:val="000000"/>
                <w:sz w:val="24"/>
                <w:szCs w:val="24"/>
                <w:lang w:val="uz-Cyrl-UZ"/>
              </w:rPr>
              <w:t>қ</w:t>
            </w: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. — А380 автойўли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47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шохобча: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а) Варахша тарихий ша</w:t>
            </w:r>
            <w:r>
              <w:rPr>
                <w:rFonts w:ascii="BTF Uz" w:hAnsi="BTF Uz" w:cs="BTF Uz"/>
                <w:color w:val="000000"/>
                <w:sz w:val="24"/>
                <w:szCs w:val="24"/>
                <w:lang w:val="uz-Cyrl-UZ"/>
              </w:rPr>
              <w:t>ҳ</w:t>
            </w: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арчасига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8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Жами шохобча билан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55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70.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4Р73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 xml:space="preserve">А380 автойўли — Амударё дарёси — </w:t>
            </w:r>
            <w:r>
              <w:rPr>
                <w:rFonts w:ascii="BTF Uz" w:hAnsi="BTF Uz" w:cs="BTF Uz"/>
                <w:b/>
                <w:bCs/>
                <w:color w:val="000000"/>
                <w:sz w:val="24"/>
                <w:szCs w:val="24"/>
                <w:lang w:val="uz-Cyrl-UZ"/>
              </w:rPr>
              <w:t>Қ</w:t>
            </w: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 xml:space="preserve">изилравот </w:t>
            </w:r>
            <w:r>
              <w:rPr>
                <w:rFonts w:ascii="BTF Uz" w:hAnsi="BTF Uz" w:cs="BTF Uz"/>
                <w:b/>
                <w:bCs/>
                <w:color w:val="000000"/>
                <w:sz w:val="24"/>
                <w:szCs w:val="24"/>
                <w:lang w:val="uz-Cyrl-UZ"/>
              </w:rPr>
              <w:t>қ</w:t>
            </w: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31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71.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4Р74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А380 автойўли — «Уч</w:t>
            </w:r>
            <w:r>
              <w:rPr>
                <w:rFonts w:ascii="BTF Uz" w:hAnsi="BTF Uz" w:cs="BTF Uz"/>
                <w:b/>
                <w:bCs/>
                <w:color w:val="000000"/>
                <w:sz w:val="24"/>
                <w:szCs w:val="24"/>
                <w:lang w:val="uz-Cyrl-UZ"/>
              </w:rPr>
              <w:t>қ</w:t>
            </w: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ир» газ кони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37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72.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4Р75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 xml:space="preserve">4Р66 автойўли — А380 автойўли — Варахша </w:t>
            </w:r>
            <w:r>
              <w:rPr>
                <w:rFonts w:ascii="BTF Uz" w:hAnsi="BTF Uz" w:cs="BTF Uz"/>
                <w:b/>
                <w:bCs/>
                <w:color w:val="000000"/>
                <w:sz w:val="24"/>
                <w:szCs w:val="24"/>
                <w:lang w:val="uz-Cyrl-UZ"/>
              </w:rPr>
              <w:t>қ</w:t>
            </w: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. — Мохонкўл да</w:t>
            </w:r>
            <w:r>
              <w:rPr>
                <w:rFonts w:ascii="BTF Uz" w:hAnsi="BTF Uz" w:cs="BTF Uz"/>
                <w:b/>
                <w:bCs/>
                <w:color w:val="000000"/>
                <w:sz w:val="24"/>
                <w:szCs w:val="24"/>
                <w:lang w:val="uz-Cyrl-UZ"/>
              </w:rPr>
              <w:t>ҳ</w:t>
            </w: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 xml:space="preserve">аси — </w:t>
            </w:r>
            <w:r>
              <w:rPr>
                <w:rFonts w:ascii="BTF Uz" w:hAnsi="BTF Uz" w:cs="BTF Uz"/>
                <w:b/>
                <w:bCs/>
                <w:color w:val="000000"/>
                <w:sz w:val="24"/>
                <w:szCs w:val="24"/>
                <w:lang w:val="uz-Cyrl-UZ"/>
              </w:rPr>
              <w:t>Қ</w:t>
            </w: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оракўл ш.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86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73.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4Р76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CD24C7">
              <w:rPr>
                <w:rFonts w:ascii="BTF Uz" w:hAnsi="BTF Uz" w:cs="BTF Uz"/>
                <w:b/>
                <w:bCs/>
                <w:color w:val="000000"/>
                <w:sz w:val="24"/>
                <w:szCs w:val="24"/>
                <w:highlight w:val="magenta"/>
                <w:lang w:val="uz-Cyrl-UZ"/>
              </w:rPr>
              <w:t>Қ</w:t>
            </w:r>
            <w:r w:rsidRPr="00CD24C7">
              <w:rPr>
                <w:rFonts w:ascii="BTF Uz" w:hAnsi="BTF Uz" w:cs="BTF Uz"/>
                <w:b/>
                <w:bCs/>
                <w:color w:val="000000"/>
                <w:sz w:val="24"/>
                <w:szCs w:val="24"/>
                <w:highlight w:val="magenta"/>
              </w:rPr>
              <w:t xml:space="preserve">оракўл ш. — </w:t>
            </w:r>
            <w:r w:rsidRPr="00CD24C7">
              <w:rPr>
                <w:rFonts w:ascii="BTF Uz" w:hAnsi="BTF Uz" w:cs="BTF Uz"/>
                <w:b/>
                <w:bCs/>
                <w:color w:val="000000"/>
                <w:sz w:val="24"/>
                <w:szCs w:val="24"/>
                <w:highlight w:val="magenta"/>
                <w:lang w:val="uz-Cyrl-UZ"/>
              </w:rPr>
              <w:t>Қ</w:t>
            </w:r>
            <w:r w:rsidRPr="00CD24C7">
              <w:rPr>
                <w:rFonts w:ascii="BTF Uz" w:hAnsi="BTF Uz" w:cs="BTF Uz"/>
                <w:b/>
                <w:bCs/>
                <w:color w:val="000000"/>
                <w:sz w:val="24"/>
                <w:szCs w:val="24"/>
                <w:highlight w:val="magenta"/>
              </w:rPr>
              <w:t xml:space="preserve">оракўл темир йўл станцияси — Янгибозор </w:t>
            </w:r>
            <w:r w:rsidRPr="00CD24C7">
              <w:rPr>
                <w:rFonts w:ascii="BTF Uz" w:hAnsi="BTF Uz" w:cs="BTF Uz"/>
                <w:b/>
                <w:bCs/>
                <w:color w:val="000000"/>
                <w:sz w:val="24"/>
                <w:szCs w:val="24"/>
                <w:highlight w:val="magenta"/>
                <w:lang w:val="uz-Cyrl-UZ"/>
              </w:rPr>
              <w:t>қ</w:t>
            </w:r>
            <w:r w:rsidRPr="00CD24C7">
              <w:rPr>
                <w:rFonts w:ascii="BTF Uz" w:hAnsi="BTF Uz" w:cs="BTF Uz"/>
                <w:b/>
                <w:bCs/>
                <w:color w:val="000000"/>
                <w:sz w:val="24"/>
                <w:szCs w:val="24"/>
                <w:highlight w:val="magenta"/>
              </w:rPr>
              <w:t xml:space="preserve"> — Жигачи сув чи</w:t>
            </w:r>
            <w:r w:rsidRPr="00CD24C7">
              <w:rPr>
                <w:rFonts w:ascii="BTF Uz" w:hAnsi="BTF Uz" w:cs="BTF Uz"/>
                <w:b/>
                <w:bCs/>
                <w:color w:val="000000"/>
                <w:sz w:val="24"/>
                <w:szCs w:val="24"/>
                <w:highlight w:val="magenta"/>
                <w:lang w:val="uz-Cyrl-UZ"/>
              </w:rPr>
              <w:t>қ</w:t>
            </w:r>
            <w:r w:rsidRPr="00CD24C7">
              <w:rPr>
                <w:rFonts w:ascii="BTF Uz" w:hAnsi="BTF Uz" w:cs="BTF Uz"/>
                <w:b/>
                <w:bCs/>
                <w:color w:val="000000"/>
                <w:sz w:val="24"/>
                <w:szCs w:val="24"/>
                <w:highlight w:val="magenta"/>
              </w:rPr>
              <w:t>ариш шохобчаси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29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74.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4Р77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 xml:space="preserve">Ќоракўл ш. — Янгибозор ќ. — Хўжадавлат темир йўл станцияси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37</w:t>
            </w:r>
          </w:p>
        </w:tc>
      </w:tr>
      <w:tr w:rsidR="004E6703" w:rsidRPr="0020150A">
        <w:tc>
          <w:tcPr>
            <w:tcW w:w="0" w:type="auto"/>
            <w:vMerge w:val="restar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75.</w:t>
            </w:r>
          </w:p>
        </w:tc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4Р78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Олот ш. — Љамза I-II — насос станцияларига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37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шохобча: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а) Ќоракўл темир йўл станциясига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13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Жами шохобча билан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50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76.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4Р79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Ќарши ш. — Хонобод к. — Чим ќ. — Чироќчи ќ. — Шаљрисабз ш.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102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77.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4Р81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Наманган ш. — Мингбулоќ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14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78.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4Р84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Яккабоѓ ш. — Чироќчи ќ. — Шўрбозор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85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79.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4Р86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Лангар ќ. — Майданак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66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80.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4Р87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А378 автойўли — Ќарши ш.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53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81.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4Р88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Манѓит ќ. — Шўртан газ — кимё мажмуаси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32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82.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4Р89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Ќарши ш. — Толимаржон ГРЭС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59</w:t>
            </w:r>
          </w:p>
        </w:tc>
      </w:tr>
      <w:tr w:rsidR="004E6703" w:rsidRPr="0020150A">
        <w:tc>
          <w:tcPr>
            <w:tcW w:w="0" w:type="auto"/>
            <w:vMerge w:val="restar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83.</w:t>
            </w:r>
          </w:p>
        </w:tc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4Р90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Ќарши ш. — Бешкент ш. — Ќамаши ќ. — Касби ќ — Косон ш.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64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шохобчалар: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а) Ќашќадарё темир йўл станциясига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11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б) Ќарши аэропортига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6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Жами шохобчалар билан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81</w:t>
            </w:r>
          </w:p>
        </w:tc>
      </w:tr>
      <w:tr w:rsidR="004E6703" w:rsidRPr="0020150A">
        <w:tc>
          <w:tcPr>
            <w:tcW w:w="0" w:type="auto"/>
            <w:vMerge w:val="restar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84.</w:t>
            </w:r>
          </w:p>
        </w:tc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4Р91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А380 автойўлидан шохобчалар: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30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шу жумладан: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а) «Интурист» дала љовлисига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3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б) «Интурист» мељмонхонасига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2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в) Ќарши темир йўл станциясига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3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г) Бухоро шаљрига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3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д) Бухоро аэропортига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3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е) Бухоро темир йўл станциясига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ж) Хонобод ќишлоѓига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12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85.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4Р92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Ќарши ш. — Толлиќўрѓон ќ. — Касби ш. — Жуйнов ќ. — Помуќ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73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86.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4Р95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А380 автойўли — Пўлоти ќ. — Шўрбозор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72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87.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4Р96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Олтингугурт заводи — Помуќ ќ. – Ўртабулоќ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80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88.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4Р97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Муборак ш. — Помуќ ќ. — Алангйўл — Нишон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108</w:t>
            </w:r>
          </w:p>
        </w:tc>
      </w:tr>
      <w:tr w:rsidR="004E6703" w:rsidRPr="0020150A">
        <w:tc>
          <w:tcPr>
            <w:tcW w:w="0" w:type="auto"/>
            <w:vMerge w:val="restar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89.</w:t>
            </w:r>
          </w:p>
        </w:tc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4Р99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Мангузар ќ. — Хотинработ ќ. — Шаљритуз ш.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49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шохобча: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а) Хотинработ темир йўл станциясига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3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Жами шохобча билан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52</w:t>
            </w:r>
          </w:p>
        </w:tc>
      </w:tr>
      <w:tr w:rsidR="004E6703" w:rsidRPr="0020150A">
        <w:tc>
          <w:tcPr>
            <w:tcW w:w="0" w:type="auto"/>
            <w:vMerge w:val="restar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90.</w:t>
            </w:r>
          </w:p>
        </w:tc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4Р100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Мангузар ќ. — Жарќўрѓон ш. — Бандихон ќ. — Олтинсой ќ. — Денов ш.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174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шохобчалар: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а) М39 автойўлига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9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б) Жарќўрѓон шаљрига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11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в) Љазорбоѓ љалќасига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3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г) Денов айланма автойўлига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3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Жами шохобчалар билан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200</w:t>
            </w:r>
          </w:p>
        </w:tc>
      </w:tr>
      <w:tr w:rsidR="004E6703" w:rsidRPr="0020150A">
        <w:tc>
          <w:tcPr>
            <w:tcW w:w="0" w:type="auto"/>
            <w:vMerge w:val="restar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91.</w:t>
            </w:r>
          </w:p>
        </w:tc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4Р101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Жарќўрѓон ш. — Какайди ш. — Лалмикор ќ. — Ќўшчека ќ. — Тожикистон Республикаси чегараси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136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шохобчалар: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а) Ќумќўрѓон шаљрига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5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б) Шўрчи шаљрига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6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в) Узун ќишлоѓига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7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г) Денов шаљрига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8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Жами шохобчалар билан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162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92.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4Р102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Жарќўрѓон ш. — Навбаљор ќ. — Музработ ќ. — Болдир ќ. — Келиф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85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93.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4Р103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Шеробод ш. — Сурхон темир йўл станциясига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45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94.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4Р104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Ќумќўрѓон ш. — Кофрун ќ. — Бойсун ш.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63</w:t>
            </w:r>
          </w:p>
        </w:tc>
      </w:tr>
      <w:tr w:rsidR="004E6703" w:rsidRPr="0020150A">
        <w:tc>
          <w:tcPr>
            <w:tcW w:w="0" w:type="auto"/>
            <w:vMerge w:val="restar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95.</w:t>
            </w:r>
          </w:p>
        </w:tc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4Р105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Дарбанд ќ. — Бойсун ш. — Элбаён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94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шохобчалар: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а) Бойсун шаљрига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6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б) Сайроб ќишлоѓига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14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Жами шохобчалар билан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114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96.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4Р107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Денов ш. — Хонжиза ќ. — Чош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75</w:t>
            </w:r>
          </w:p>
        </w:tc>
      </w:tr>
      <w:tr w:rsidR="004E6703" w:rsidRPr="0020150A">
        <w:tc>
          <w:tcPr>
            <w:tcW w:w="0" w:type="auto"/>
            <w:vMerge w:val="restar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97.</w:t>
            </w:r>
          </w:p>
        </w:tc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4Р108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М41 автойўлидан шохобчалар: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40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шу жумладан: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а) Узун ќишлоѓига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15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б) Сариосиё ќишлоѓига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12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в) Денов шаљрига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13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98.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4Р110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 xml:space="preserve">Шеробод ш. — Пашхурт ќ. — Оќтош ќ. — Музработ ќ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96</w:t>
            </w:r>
          </w:p>
        </w:tc>
      </w:tr>
      <w:tr w:rsidR="004E6703" w:rsidRPr="0020150A">
        <w:tc>
          <w:tcPr>
            <w:tcW w:w="0" w:type="auto"/>
            <w:vMerge w:val="restar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99.</w:t>
            </w:r>
          </w:p>
        </w:tc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4Р112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Фарѓона љалќа йўли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305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шохобчалар: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а) Наманган аэропортига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2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б) 4Р134 автойўлига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2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в) Шаљрихон шаљрига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14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г) Чуст шаљрига (44 км)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10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д) Поп шаљрига (27 км)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е) Асака шаљрига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5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ж) Наманган шаљрига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з) Поп шаљрига (25 км)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3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и) 4Р112 автойўли (76 км) 4Р114 автойўли (4 км) га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3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Жами шохобчалар билан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349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100.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4Р113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4Р112 автойўли (91 км) Наманган ш. — Янгиќўрѓон ш. — Калишољ ќ 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41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bookmarkStart w:id="28" w:name="1665347"/>
            <w:bookmarkEnd w:id="28"/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№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Автомобиль йўлларининг раќами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Автомобиль йўлларининг номи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Узунлиги, км</w:t>
            </w:r>
          </w:p>
        </w:tc>
      </w:tr>
      <w:tr w:rsidR="004E6703" w:rsidRPr="0020150A">
        <w:tc>
          <w:tcPr>
            <w:tcW w:w="0" w:type="auto"/>
            <w:vMerge w:val="restar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101.</w:t>
            </w:r>
          </w:p>
        </w:tc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4Р114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Наманган ш. — Косонсой ш. — Ќирѓизистон Республикаси чегараси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37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шохобчалар: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а) 4Р114 автойўли (23 км) 4Р120 автойўли (25 км) га чиќиш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2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б) Косонсой шаљрига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8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Жами шохобчалар билан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47</w:t>
            </w:r>
          </w:p>
        </w:tc>
      </w:tr>
      <w:tr w:rsidR="004E6703" w:rsidRPr="0020150A">
        <w:tc>
          <w:tcPr>
            <w:tcW w:w="0" w:type="auto"/>
            <w:vMerge w:val="restar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102.</w:t>
            </w:r>
          </w:p>
        </w:tc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4Р115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Наманган ш. — Тошбулоќ ш. — Шољанд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20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шохобчалар: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а) Тўраќўрѓон темир йўл станциясига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9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б) Наманган шаљрига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6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Жами шохобчалар билан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35</w:t>
            </w:r>
          </w:p>
        </w:tc>
      </w:tr>
      <w:tr w:rsidR="004E6703" w:rsidRPr="0020150A">
        <w:tc>
          <w:tcPr>
            <w:tcW w:w="0" w:type="auto"/>
            <w:vMerge w:val="restar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103.</w:t>
            </w:r>
          </w:p>
        </w:tc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4Р116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Наманган ш. — Уйчи ш. — Учќўрѓон ш. — Хаќќулобод ш. — Андижон ш.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93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шохобчалар: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а) Учќўрѓон шаљри — Иттифоќ ќишлоѓига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11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б) Чинобод ќишлоѓига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15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в) Учќўрѓон шаљри — Бўстон ќишлоѓи — Ќирѓизистон Республикаси чегарасига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10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Жами шохобчалар билан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129</w:t>
            </w:r>
          </w:p>
        </w:tc>
      </w:tr>
      <w:tr w:rsidR="004E6703" w:rsidRPr="0020150A">
        <w:tc>
          <w:tcPr>
            <w:tcW w:w="0" w:type="auto"/>
            <w:vMerge w:val="restar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104.</w:t>
            </w:r>
          </w:p>
        </w:tc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4Р117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Тўраќўрѓон ш. — Наманган ш. — Чортоќ ш. — Кесканёр ќ. — Сассиќсой ќ. — М41 автойўли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59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шохобча: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а) Чортоќ шаљрига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3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Жами шохобча билан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62</w:t>
            </w:r>
          </w:p>
        </w:tc>
      </w:tr>
      <w:tr w:rsidR="004E6703" w:rsidRPr="0020150A">
        <w:tc>
          <w:tcPr>
            <w:tcW w:w="0" w:type="auto"/>
            <w:vMerge w:val="restar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105.</w:t>
            </w:r>
          </w:p>
        </w:tc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4Р118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Жийдакапа ќ. — Уйчи ш. — Чортоќ ш. — Янгиќўрѓон ш. — Заркент ќ. — Нанай ќ. — Ќирѓистон Республикаси чегараси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72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шохобча: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а) «Кўксарой» сайёљлик дам олиш масканига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3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Жами шохобча билан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75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106.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4Р119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Чортоќ ш. — Калишољ ќ. — Љазратишољ ќ. — Заркент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50</w:t>
            </w:r>
          </w:p>
        </w:tc>
      </w:tr>
      <w:tr w:rsidR="004E6703" w:rsidRPr="0020150A">
        <w:tc>
          <w:tcPr>
            <w:tcW w:w="0" w:type="auto"/>
            <w:vMerge w:val="restar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107.</w:t>
            </w:r>
          </w:p>
        </w:tc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4Р120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 xml:space="preserve">Исковат ќ. — Косонсой ш. — Тўраќўрѓон ш. — Жомашўй ш. — Сойбуйи ќ. — А373 автойўли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94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шохобча: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а) Тўраќўрѓон темир йўл станциясига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13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Жами шохобча билан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107</w:t>
            </w:r>
          </w:p>
        </w:tc>
      </w:tr>
      <w:tr w:rsidR="004E6703" w:rsidRPr="0020150A">
        <w:tc>
          <w:tcPr>
            <w:tcW w:w="0" w:type="auto"/>
            <w:vMerge w:val="restar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108.</w:t>
            </w:r>
          </w:p>
        </w:tc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4Р121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Косонсой ш. — Равот ќ. — Чуст ш. — Чуст темир йўл станцияси — Поп темир йўл станцияси — Поп ш. — Навбаљор ш.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87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шохобча: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а) Тергачи ќишлоѓига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5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Жами шохобча билан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92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109.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4Р122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Учќўрѓон ш. — Норинкапа ќ. — Хаќќулобод ш.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25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110.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4Р123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Чуст ш. — Ахча ќ. — Поп ш.— «Парда Турсун» сиљатгољи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24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111.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4Р125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Ѓурумсарой ќ. — Хонобод ќ. — Чодак ќ. — Гулистон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37</w:t>
            </w:r>
          </w:p>
        </w:tc>
      </w:tr>
      <w:tr w:rsidR="004E6703" w:rsidRPr="0020150A">
        <w:tc>
          <w:tcPr>
            <w:tcW w:w="0" w:type="auto"/>
            <w:vMerge w:val="restar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112.</w:t>
            </w:r>
          </w:p>
        </w:tc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4Р126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Балиќчи ќ. — Мингбулоќ ќ. — Найман ќ. — Пунгон ќ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94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шохобча: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а) Жомашўй шаљрига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Жами шохобча билан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98</w:t>
            </w:r>
          </w:p>
        </w:tc>
      </w:tr>
      <w:tr w:rsidR="004E6703" w:rsidRPr="0020150A">
        <w:tc>
          <w:tcPr>
            <w:tcW w:w="0" w:type="auto"/>
            <w:vMerge w:val="restar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113.</w:t>
            </w:r>
          </w:p>
        </w:tc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4Р127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Марѓилон ш. — Сойбўйи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46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шохобча: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а) Марѓилон айланма автойўлига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10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Жами шохобча билан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56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114.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4Р128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Бўз ш. — Ўрмонбек ќ. — Балиќчи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27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115.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4Р129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Чинобод ш. — Ўрмонбек ќ. — Сариќсув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28</w:t>
            </w:r>
          </w:p>
        </w:tc>
      </w:tr>
      <w:tr w:rsidR="004E6703" w:rsidRPr="0020150A">
        <w:tc>
          <w:tcPr>
            <w:tcW w:w="0" w:type="auto"/>
            <w:vMerge w:val="restar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116.</w:t>
            </w:r>
          </w:p>
        </w:tc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4Р130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Андижон љалќа йўли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31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шохобчалар: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а) Андижон шаљрига (1 км)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5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б) Андижон шаљрига (11 км)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2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Жами шохобчалар билан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38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117.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4Р131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Куйганёр ќ. — Маданият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22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118.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4Р132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Пойтуѓ ш. — Ќизил кўприк ќ. — Пахтаобод ш. — Бозорќўрѓон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33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119.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4Р133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Пахтаобод ш. — Маданият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21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120.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4Р134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Куйганёр ќ. — Сиза ќ. — Эски Хаќќулобод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24</w:t>
            </w:r>
          </w:p>
        </w:tc>
      </w:tr>
      <w:tr w:rsidR="004E6703" w:rsidRPr="0020150A">
        <w:tc>
          <w:tcPr>
            <w:tcW w:w="0" w:type="auto"/>
            <w:vMerge w:val="restar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121.</w:t>
            </w:r>
          </w:p>
        </w:tc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4Р135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Андижон ш. — Тешиктош ќ. — Ойим ќ. — Ќўрѓонтепа ќ. — Жалолќудуќ ќ. — А373 автойўли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66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шохобча: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а) Пахтаобод шаљрига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8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Жами шохобча билан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74</w:t>
            </w:r>
          </w:p>
        </w:tc>
      </w:tr>
      <w:tr w:rsidR="004E6703" w:rsidRPr="0020150A">
        <w:tc>
          <w:tcPr>
            <w:tcW w:w="0" w:type="auto"/>
            <w:vMerge w:val="restar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122.</w:t>
            </w:r>
          </w:p>
        </w:tc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4Р136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Кўтарма ќ. — «Ќорасу — Хонобод» автойўли — Тополино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45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шохобча: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а) Ќорасув шаљрига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2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Жами шохобча билан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47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123.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4Р137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Хўжаобод ќ. — Булоќбоши ќ. — Кулла ќ.— Ўќчи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25</w:t>
            </w:r>
          </w:p>
        </w:tc>
      </w:tr>
      <w:tr w:rsidR="004E6703" w:rsidRPr="0020150A">
        <w:tc>
          <w:tcPr>
            <w:tcW w:w="0" w:type="auto"/>
            <w:vMerge w:val="restar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124.</w:t>
            </w:r>
          </w:p>
        </w:tc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4Р138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Шаљрихон ш. — Асака ш. — Марљамат ш. — Ќизилќия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51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шохобча: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а) Марљамат шаљрига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3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Жами шохобча билан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54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125.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4Р139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А373 автойўли — Шаљрихон ш. — Ќува ш.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29</w:t>
            </w:r>
          </w:p>
        </w:tc>
      </w:tr>
      <w:tr w:rsidR="004E6703" w:rsidRPr="0020150A">
        <w:tc>
          <w:tcPr>
            <w:tcW w:w="0" w:type="auto"/>
            <w:vMerge w:val="restar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126.</w:t>
            </w:r>
          </w:p>
        </w:tc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4Р140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Марѓилон ш. — Ќува ш. — Марљамат ш. — Аравон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68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шохобчалар: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а) Фарѓона шаљрига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11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б) Тошлоќ шаљрига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3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Жами шохобчалар билан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82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127.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4Р141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Штаб ќ. — Улуѓнор ш.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24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128.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4Р142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Ќувасой ш. — Арсиф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22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129.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4Р143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Фарѓона ш. — Ќувасой ш. — Ќизилќия ш.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25</w:t>
            </w:r>
          </w:p>
        </w:tc>
      </w:tr>
      <w:tr w:rsidR="004E6703" w:rsidRPr="0020150A">
        <w:tc>
          <w:tcPr>
            <w:tcW w:w="0" w:type="auto"/>
            <w:vMerge w:val="restar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130.</w:t>
            </w:r>
          </w:p>
        </w:tc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4Р144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Фарѓона ш. — Водил к. — Љамзаобод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30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шохобчалар: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а) Мовий кўлига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б) «Дугоба» тоѓ сайёљлари оромгољига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9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в) Ќароргољга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Жами шохобчалар билан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44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131.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4Р145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Фарѓона шаљри айланма автойўли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22</w:t>
            </w:r>
          </w:p>
        </w:tc>
      </w:tr>
      <w:tr w:rsidR="004E6703" w:rsidRPr="0020150A">
        <w:tc>
          <w:tcPr>
            <w:tcW w:w="0" w:type="auto"/>
            <w:vMerge w:val="restar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132.</w:t>
            </w:r>
          </w:p>
        </w:tc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4Р146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Фарѓона ш. — Чимён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30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шохобча: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а) «Чимён» сиљатгољига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8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Жами шохобча билан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38</w:t>
            </w:r>
          </w:p>
        </w:tc>
      </w:tr>
      <w:tr w:rsidR="004E6703" w:rsidRPr="0020150A">
        <w:tc>
          <w:tcPr>
            <w:tcW w:w="0" w:type="auto"/>
            <w:vMerge w:val="restar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133.</w:t>
            </w:r>
          </w:p>
        </w:tc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4Р147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Марѓилон ш. — Риштон ш. — Ўќчи ќ. — Каримдевона ќ — Конибодом ш.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103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шохобча: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а) Марѓилон темир йўл станциясига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Жами шохобча билан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107</w:t>
            </w:r>
          </w:p>
        </w:tc>
      </w:tr>
      <w:tr w:rsidR="004E6703" w:rsidRPr="0020150A">
        <w:tc>
          <w:tcPr>
            <w:tcW w:w="0" w:type="auto"/>
            <w:vMerge w:val="restar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134.</w:t>
            </w:r>
          </w:p>
        </w:tc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4Р148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4Р115 автойўли — Янгиќадам ќ. — Учуй ќ. — Олтиариќ ш. — Чимён ќ. — Водил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92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шохобчалар: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а) Фурќат темир йўл станциясига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23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б) Олтиариќ темир йўл станциясига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11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Жами шохобчалар билан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126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135.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4Р149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Риштон ш. — Сўх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26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136.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4Р150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Ќўќон ш. — Мулкобод ќ. — «Гулбоѓ — Пунгон» автойўли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22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137.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4Р153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Ќўќон ш. — Мингтут ќ. — Аэропорт — Сариќўрѓон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27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138.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4Р154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Ќўќон ш. — Яйпан ш. — Исфара ш.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43</w:t>
            </w:r>
          </w:p>
        </w:tc>
      </w:tr>
      <w:tr w:rsidR="004E6703" w:rsidRPr="0020150A">
        <w:tc>
          <w:tcPr>
            <w:tcW w:w="0" w:type="auto"/>
            <w:vMerge w:val="restar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139.</w:t>
            </w:r>
          </w:p>
        </w:tc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4Р156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Урганч ш. — Љонќа ш. — Љазорасп ш. — Тошсоќа орќали — Амударё — А380 автойўли (570 км)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73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шохобчалар: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а) Љонќа шаљрига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3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б) Љазорасп шаљрига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2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в) Тўрткўл пристанига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11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г) Туркманистон Республикаси чегарасига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15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д) Питнак шаљрига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Жами шохобчалар билан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108</w:t>
            </w:r>
          </w:p>
        </w:tc>
      </w:tr>
      <w:tr w:rsidR="004E6703" w:rsidRPr="0020150A">
        <w:tc>
          <w:tcPr>
            <w:tcW w:w="0" w:type="auto"/>
            <w:vMerge w:val="restar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140.</w:t>
            </w:r>
          </w:p>
        </w:tc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4Р157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Урганч ш. — Янгиариќ ш.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22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шохобча: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а) Хива шаљрига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15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Жами шохобча билан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37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141.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4Р158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Урганч ш. — Хива ш.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28</w:t>
            </w:r>
          </w:p>
        </w:tc>
      </w:tr>
      <w:tr w:rsidR="004E6703" w:rsidRPr="0020150A">
        <w:tc>
          <w:tcPr>
            <w:tcW w:w="0" w:type="auto"/>
            <w:vMerge w:val="restar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142.</w:t>
            </w:r>
          </w:p>
        </w:tc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4Р159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Урганч ш. — Шовот ш. — Туркманистон Республикаси чегараси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56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шохобча: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а) Наврўз шаљарчасига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3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Жами шохобча билан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59</w:t>
            </w:r>
          </w:p>
        </w:tc>
      </w:tr>
      <w:tr w:rsidR="004E6703" w:rsidRPr="0020150A">
        <w:tc>
          <w:tcPr>
            <w:tcW w:w="0" w:type="auto"/>
            <w:vMerge w:val="restar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143.</w:t>
            </w:r>
          </w:p>
        </w:tc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4Р160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Урганч ш. — Гурлан ш. — Манѓит ш. — Туркманистон Республикаси чегараси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82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шохобча: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а) Жумуртов кони орќали Амударёга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9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Жами шохобча билан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91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144.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4Р161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Урганч ш. — Чолиш ќ. — Беруний ш.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44</w:t>
            </w:r>
          </w:p>
        </w:tc>
      </w:tr>
      <w:tr w:rsidR="004E6703" w:rsidRPr="0020150A">
        <w:tc>
          <w:tcPr>
            <w:tcW w:w="0" w:type="auto"/>
            <w:vMerge w:val="restar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145.</w:t>
            </w:r>
          </w:p>
        </w:tc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4Р162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Урганч айланма автойўли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22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шохобча: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а) Урганч аэропортига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3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Жами шохобча билан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25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146.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4Р163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Боѓот ќ. — Янгиариќ ќ. — Хива ш. — Ќўшкўпир ќ. — Шовот ш. — Гурлан ш.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93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147.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4Р164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Љонќа ш. — Янгиариќ ќ. — Чиѓирчиќ ќ. — Хива ш.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42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148.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4Р165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«Урганч — Хива» автойўли — Ќўшкўпир ќ. — Ѓазовот ќ. — Туркманистон Республикаси чегараси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35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149.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4Р168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«Урганч — Гурлан» автойўли — Туркманистон Республикаси чегараси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35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150.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4Р169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Гурлан ш. — Гулистон ќ — Туркманистон Республикаси чегараси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25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151.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4Р170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Љонќа ќ. — Ал — Хоразмий ќ. — Обод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36</w:t>
            </w:r>
          </w:p>
        </w:tc>
      </w:tr>
      <w:tr w:rsidR="004E6703" w:rsidRPr="0020150A">
        <w:tc>
          <w:tcPr>
            <w:tcW w:w="0" w:type="auto"/>
            <w:vMerge w:val="restar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152.</w:t>
            </w:r>
          </w:p>
        </w:tc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4Р171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А380 автойўлидан шохобчалар: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62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шу жумладан: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а) Беруний шаљрига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9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б) Тўрткўл шаљрига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9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в) Бухоро — Урал компрессор станциясига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15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г) Тахиатош шаљрига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12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д) Хўжайли шаљрига кириш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9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е) «Мољи-Хоса» сиљатгољига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8</w:t>
            </w:r>
          </w:p>
        </w:tc>
      </w:tr>
      <w:tr w:rsidR="004E6703" w:rsidRPr="0020150A">
        <w:tc>
          <w:tcPr>
            <w:tcW w:w="0" w:type="auto"/>
            <w:vMerge w:val="restar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153.</w:t>
            </w:r>
          </w:p>
        </w:tc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4Р173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Ќўнѓирот ш. — Мўйноќ ш.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98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шохобча: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а) Ќўнѓирот шаљри айланма автойўлига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10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Жами шохобча билан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108</w:t>
            </w:r>
          </w:p>
        </w:tc>
      </w:tr>
      <w:tr w:rsidR="004E6703" w:rsidRPr="0020150A">
        <w:tc>
          <w:tcPr>
            <w:tcW w:w="0" w:type="auto"/>
            <w:vMerge w:val="restar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154.</w:t>
            </w:r>
          </w:p>
        </w:tc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4Р174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 xml:space="preserve">Нукус ш. — Хўжайли ш.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14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шохобча: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а) 4Р175 автойўлига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2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Жами шохобча билан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16</w:t>
            </w:r>
          </w:p>
        </w:tc>
      </w:tr>
      <w:tr w:rsidR="004E6703" w:rsidRPr="0020150A">
        <w:tc>
          <w:tcPr>
            <w:tcW w:w="0" w:type="auto"/>
            <w:vMerge w:val="restar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155.</w:t>
            </w:r>
          </w:p>
        </w:tc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4Р175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Нукус ш. — Оќманѓит ш. — Кегайли ш. — Чимбой ш. — Ќозоќдарё овули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122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шохобча: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а) 4Р176 автойўлига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3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Жами шохобча билан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125</w:t>
            </w:r>
          </w:p>
        </w:tc>
      </w:tr>
      <w:tr w:rsidR="004E6703" w:rsidRPr="0020150A">
        <w:tc>
          <w:tcPr>
            <w:tcW w:w="0" w:type="auto"/>
            <w:vMerge w:val="restar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156.</w:t>
            </w:r>
          </w:p>
        </w:tc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4Р176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Нукус ш. — Чимбой ш. — Тахтакўпир ш.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114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шохобчалар: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а) Нукус темир йўл станциясига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10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б) Нукус автобекатига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2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в) А380 автойўлига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12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г) 4Р175 автойўлига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2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Жами шохобчалар билан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140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157.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4Р177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Ќонликўл темир йўл станцияси — Шуманай ш. — Ќорабайли темир йўл станцияси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67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158.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4Р178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Ќумшунгул темир йўл станцияси — Аспантой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60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159.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4Р179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Ќораўзак овули — Ќумшунгул темир йўл станцияси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49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160.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4Р180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Учќудуќ ш. — Саркеш ќ. — Ашибузан ќ. — Чуќуркак овули — Балиќбой ш/х — «Ќораўзак — Кегайли» автойўли (38 км)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340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161.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4Р181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А380 автойўли — Ќипчоќ пристани — Манѓит ш. — Тошовуз ш. — Туркманистон Республикаси чегараси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36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162.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4Р182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А380 автойўли — Ќизилќалъа овули — Бўстон ш. — Гулдурсун ќ. — Тўрткўл ш.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66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163.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4Р183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Малик темир йўл станцияси — Бўстон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45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164.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4Р184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Ангрен шаљри айланма автойўли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20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165.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4Р185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М37 автойўли — Ќарнобота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30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166.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4Р186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Чиноз ш. — Чиноз ПЌЌП — Яллама ќ. — Ќозоѓистон Республикаси чегараси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6</w:t>
            </w:r>
          </w:p>
        </w:tc>
      </w:tr>
      <w:tr w:rsidR="004E6703" w:rsidRPr="0020150A">
        <w:tc>
          <w:tcPr>
            <w:tcW w:w="0" w:type="auto"/>
            <w:vMerge w:val="restar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167.</w:t>
            </w:r>
          </w:p>
        </w:tc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4Р187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Ќизилтоѓ ш. — Паркент ш. (52 км) Кумушкон дам олиш маскани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20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шохобча: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а) Паркент тумани марказига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Жами шохобча билан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24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168.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4Р188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Водил ќ — Ќизилќия ш. (Ўзбекистон Республикаси људудида)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13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169.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4Р190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Гарессизлик майдони — Халќлар дўстлиги кўчаси орќали — Нукус аэропортига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3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170.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4Р191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Нукус кичик љалќа йўли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18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171.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4Р194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Пишаѓар ќ. — Зарбдор темир йўл станцияси — «Янгиер — Пахтакор» автойўли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38</w:t>
            </w:r>
          </w:p>
        </w:tc>
      </w:tr>
      <w:tr w:rsidR="004E6703" w:rsidRPr="0020150A">
        <w:tc>
          <w:tcPr>
            <w:tcW w:w="0" w:type="auto"/>
            <w:vMerge w:val="restar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172.</w:t>
            </w:r>
          </w:p>
        </w:tc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4Р196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Янгиер ш. — Жиззах БСУС — «Даштобод — Найман» автойўли — Учтепа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75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шохобча: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а) Янгиер шаљрига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5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Жами шохобча билан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80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173.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4Р197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«Пахтакор — Чимќўрѓон» автойўли — Зафаробод ш. — Гагарин ш.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85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174.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4Р198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Дўстлик ш. — Ю. Фучик ќ. — «Зафаробод ќ. — Гагарин ш.» автойўли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20</w:t>
            </w:r>
          </w:p>
        </w:tc>
      </w:tr>
      <w:tr w:rsidR="004E6703" w:rsidRPr="0020150A">
        <w:tc>
          <w:tcPr>
            <w:tcW w:w="0" w:type="auto"/>
            <w:vMerge w:val="restar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175.</w:t>
            </w:r>
          </w:p>
        </w:tc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4Р199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4Р33 автойўли — Пахтаобод ќ. — 4Р32 автойўли (59 км)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37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шохобча: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а) М39 автойўлига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Жами шохобча билан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41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176.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4Р204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Фарѓона љалќа йўли — Сўфан ќ. — Ќирѓизистон Республикаси чегараси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24</w:t>
            </w:r>
          </w:p>
        </w:tc>
      </w:tr>
      <w:tr w:rsidR="004E6703" w:rsidRPr="0020150A">
        <w:tc>
          <w:tcPr>
            <w:tcW w:w="0" w:type="auto"/>
            <w:vMerge w:val="restar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177.</w:t>
            </w:r>
          </w:p>
        </w:tc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4Р205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Фарѓона ш. — Аввал ќ. — Гулпиён ќ — Ќирѓизистон Республикаси чегараси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21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шохобча: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а) Ќувасой шаљрига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6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Жами шохобча билан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27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178.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4Р206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Термиз ш. — Намуна ќ. — Аэропорт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12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179.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4Р208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Ќизилтепа ш. — Ўртачўл ќ. — Хуросон ќ. — Тўдакўл кўли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85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180.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4Р209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Зарафшон ш. — Довѓизтов ќ. — Болокарак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64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181.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4Р210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Учќудуќ темир йўл станцияси — Томдитруба ќ. — Узунќудуќ ќ. — Ќораќатта темир йўл станцияси — Жонгелди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164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182.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4Р211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Учќудуќ ш. — Кулќудуќ ќ. — Оразали ќ. — Оќбиѓот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121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183.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4Р212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«Учќудуќ — Узунќудуќ» автойўли — Нарулган ќ. — Бузовбой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70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184.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4Р214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Наманган ш. — Ќозоќовул ќ. — Косонсой ш.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35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185.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4Р215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Пунгон ќ. — Ѓурумсарой ќ. — Поп ш.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36</w:t>
            </w:r>
          </w:p>
        </w:tc>
      </w:tr>
      <w:tr w:rsidR="004E6703" w:rsidRPr="0020150A">
        <w:tc>
          <w:tcPr>
            <w:tcW w:w="0" w:type="auto"/>
            <w:vMerge w:val="restar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186.</w:t>
            </w:r>
          </w:p>
        </w:tc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4Р217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Наманган ш. — Янгиќўрѓон ш.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14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шохобча: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а) Янгиќўрѓон шаљрига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3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Жами шохобча билан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17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187.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4Р218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А380 автойўли — Тошбулоќ гранит кони — Ќораќир массиви — Шуруќ ќ. — Жонкелди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105</w:t>
            </w:r>
          </w:p>
        </w:tc>
      </w:tr>
      <w:tr w:rsidR="004E6703" w:rsidRPr="0020150A">
        <w:tc>
          <w:tcPr>
            <w:tcW w:w="0" w:type="auto"/>
            <w:vMerge w:val="restar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188.</w:t>
            </w:r>
          </w:p>
        </w:tc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4Р220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Вобкент ш. — Шофиркон ш. — Жилвон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42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шохобча: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а) 4Р66 автойўлига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2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Жами шохобча билан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44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189.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4Р221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Талижа ќ. — Боѓиафзал ќ. — Ѓалаба ќ. — Нурлибой ќ. — Болтабой ќудуќлари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62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190.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4Р224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Жондор ш.ча — Мусхор ќ. — Жингон ќ. — 4Р75 автойўли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14</w:t>
            </w:r>
          </w:p>
        </w:tc>
      </w:tr>
      <w:tr w:rsidR="004E6703" w:rsidRPr="0020150A">
        <w:tc>
          <w:tcPr>
            <w:tcW w:w="0" w:type="auto"/>
            <w:vMerge w:val="restar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191.</w:t>
            </w:r>
          </w:p>
        </w:tc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4Р225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Янгичорбоѓ ќ. — Мохонкўл ќ. — Мохонкўл даљаси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26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шохобчалар: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а) М37 автойўлига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9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б) 4Р75 автойўлига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6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Жами шохобчалар билан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41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192.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4Р226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М37 автойўли (326 км) Ќоракўл ш/х — Ќандим газ кони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49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193.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4Р229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А379 автойўли — Ќинир ќ. — «Нурота — Томдибулоќ» автойўли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49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194.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4Р230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А379 автойўли (10 км) Бешработ ќ. — «Навоий — Нурота» автойўли (8 км)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19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195.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4Р231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Янгиработ ќ. — Ќозоќли ќ. — Боѓчакалон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23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196.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4Р232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Дейбаланд ќ. — Ѓазѓон кони — Варажон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27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197.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4Р234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Косон ш. — Карлук ќ. — Муборак ш.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43</w:t>
            </w:r>
          </w:p>
        </w:tc>
      </w:tr>
      <w:tr w:rsidR="004E6703" w:rsidRPr="0020150A">
        <w:tc>
          <w:tcPr>
            <w:tcW w:w="0" w:type="auto"/>
            <w:vMerge w:val="restar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198.</w:t>
            </w:r>
          </w:p>
        </w:tc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4Р237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А373 автойўлидаги «Ќамчиќ» ва «Резак» довонини айланиб ўтиш автойўли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22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шу жумладан: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а) ўнг томонидан — жанубий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13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б) чап томонидан — шимолий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9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199.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4Р238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Самарќанд ш. — Булунѓур ш. — Тўрон ќ. — Аламлик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60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200.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4Р240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 xml:space="preserve">Осмонсой ќ. — Учќулоч ќ. — Узунќудуќ ќ. — Янгиќишлоќ ќ.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46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201.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4Р241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Оќтош ш. — Хатча ќ. — Аболик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32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202.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4Р242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Булунѓур ш. — Кулбости ќ. — Челак ш.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44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203.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4Р243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 xml:space="preserve">Каттаќўрѓон ш. — Пайшанба ш.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12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204.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4Р244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Каттаќўрѓон ш. — Каттаќўрѓон сув омбори — Ингичка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15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205.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4Р246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Самарќанд ш. — Ургут ш.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26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206.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4Р247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Оќтепа ќ. — Ќўрли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38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207.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4Р248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Андижон ш. — Жанубий Оламушук ш. — Ойим ќ. — М41 автойўли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69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208.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4Р249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Ќуруќќайраѓоч ќ. — Жанубий Оламушук ш. — Охунбобоев ш.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43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209.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4Р250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Андижон ш. — Шўро ќ. — Ќуруќќайраѓоч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21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210.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4Р251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А373 автойўли — Булоќбоши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10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211.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4Р252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Тошкент ш. — Чингелди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7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212.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4Р253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Тошкент ш. — Туркистон ш/х — Ќозоѓистон Республикаси чегараси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13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213.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4Р254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Паркент ш. — Заркент ќ. — Сўќоќ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14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214.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4Р255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Бектемир ш. — Сирѓали ќ. — Красин ќ. — Саттаробод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60</w:t>
            </w:r>
          </w:p>
        </w:tc>
      </w:tr>
      <w:tr w:rsidR="004E6703" w:rsidRPr="0020150A">
        <w:tc>
          <w:tcPr>
            <w:tcW w:w="0" w:type="auto"/>
            <w:vMerge w:val="restar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215.</w:t>
            </w:r>
          </w:p>
        </w:tc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4Р260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Жомашуй ш. — Тегирмон ќ. — Навбаљор ќ. — Ќўќон ш.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68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шохобча: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а) Янќўрѓон шаљарчасига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10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Жами шохобча билан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78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216.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4Р261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4Р117 автойўли — Наманган темир йўл станцияси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4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217.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4Р262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Тўраќўрѓон ш. — Оќтош темир йўл станцияси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8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218.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4Р263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Уйчи шаљри айланма автойўли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11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219.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4Р264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Хива ш. — Ќорамон ќ. — Янгибозор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37</w:t>
            </w:r>
          </w:p>
        </w:tc>
      </w:tr>
      <w:tr w:rsidR="004E6703" w:rsidRPr="0020150A">
        <w:tc>
          <w:tcPr>
            <w:tcW w:w="0" w:type="auto"/>
            <w:vMerge w:val="restar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220.</w:t>
            </w:r>
          </w:p>
        </w:tc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4Р265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«Урганч — Хива» автойўли — Хива компрессор станцияси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10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шохобча: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а) Хива шаљри айланма автойўли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7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Жами шохобча билан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17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221.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4Р266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 xml:space="preserve">Љазорасп ш. — Ачак ќ. — Туркманистон Республикаси чегараси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9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222.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4Р267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Урганч ш. — Чандирќиёт ќ. — Љонќа ш.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14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223.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4Р268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А380 автойўли — Ќўриќхона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37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224.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4Р269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Ќовоќ ќ. — Тасмачи ќ.— Мирдош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29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225.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4Р270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4Р57 автойўли — Баймурот ќ. — Дарбаза ќ. — Кандибай ќ. — Чордара сув омбори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162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226.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4Р271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4Р269 автойўли — Тиконли ќ. — Равот ќ. — Попоной ќ. — Сувлик ќ. — Модовод ќ.</w:t>
            </w: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br/>
              <w:t>(Ўзбекистон Республикаси људудида)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62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227.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4Р284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Жиззах ш. — А. Навоий ќ. — Пахтакор ш.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28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228.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4Р285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М39 автойўли — Оќар агрохизмат маркази — 4Р33 автойўлига чиќиш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46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229.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4Р286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«Жиззах — Гагарин» автойўли — Манас агрохизмат маркази — М39 автойўли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19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Жами давлат аљамиятига молик автомобиль йўллари: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14069</w:t>
            </w:r>
          </w:p>
        </w:tc>
      </w:tr>
    </w:tbl>
    <w:p w:rsidR="004E6703" w:rsidRPr="0020150A" w:rsidRDefault="004E6703" w:rsidP="0020150A">
      <w:pPr>
        <w:shd w:val="clear" w:color="auto" w:fill="FFFFFF"/>
        <w:jc w:val="center"/>
        <w:rPr>
          <w:rFonts w:ascii="BTF Uz" w:hAnsi="BTF Uz" w:cs="BTF Uz"/>
          <w:color w:val="000080"/>
          <w:sz w:val="22"/>
          <w:szCs w:val="22"/>
        </w:rPr>
      </w:pPr>
      <w:bookmarkStart w:id="29" w:name="1665498"/>
      <w:bookmarkStart w:id="30" w:name="1665499"/>
      <w:bookmarkEnd w:id="29"/>
      <w:bookmarkEnd w:id="30"/>
      <w:r w:rsidRPr="0020150A">
        <w:rPr>
          <w:rFonts w:ascii="BTF Uz" w:hAnsi="BTF Uz" w:cs="BTF Uz"/>
          <w:color w:val="000080"/>
          <w:sz w:val="22"/>
          <w:szCs w:val="22"/>
        </w:rPr>
        <w:t xml:space="preserve">Вазирлар Маљкамасининг 2010 йил 5 август 169-сон </w:t>
      </w:r>
      <w:hyperlink r:id="rId11" w:history="1">
        <w:r w:rsidRPr="0020150A">
          <w:rPr>
            <w:rFonts w:ascii="BTF Uz" w:hAnsi="BTF Uz" w:cs="BTF Uz"/>
            <w:color w:val="008080"/>
            <w:sz w:val="22"/>
            <w:szCs w:val="22"/>
          </w:rPr>
          <w:t>ќарорига</w:t>
        </w:r>
      </w:hyperlink>
      <w:r w:rsidRPr="0020150A">
        <w:rPr>
          <w:rFonts w:ascii="BTF Uz" w:hAnsi="BTF Uz" w:cs="BTF Uz"/>
          <w:color w:val="000080"/>
          <w:sz w:val="22"/>
          <w:szCs w:val="22"/>
        </w:rPr>
        <w:t xml:space="preserve"> </w:t>
      </w:r>
      <w:r w:rsidRPr="0020150A">
        <w:rPr>
          <w:rFonts w:ascii="BTF Uz" w:hAnsi="BTF Uz" w:cs="BTF Uz"/>
          <w:color w:val="000080"/>
          <w:sz w:val="22"/>
          <w:szCs w:val="22"/>
        </w:rPr>
        <w:br/>
        <w:t xml:space="preserve">3-ИЛОВА </w:t>
      </w:r>
    </w:p>
    <w:p w:rsidR="004E6703" w:rsidRPr="0020150A" w:rsidRDefault="004E6703" w:rsidP="0020150A">
      <w:pPr>
        <w:shd w:val="clear" w:color="auto" w:fill="FFFFFF"/>
        <w:jc w:val="center"/>
        <w:rPr>
          <w:rFonts w:ascii="BTF Uz" w:hAnsi="BTF Uz" w:cs="BTF Uz"/>
          <w:b/>
          <w:bCs/>
          <w:color w:val="000080"/>
          <w:sz w:val="24"/>
          <w:szCs w:val="24"/>
        </w:rPr>
      </w:pPr>
      <w:bookmarkStart w:id="31" w:name="1665500"/>
      <w:bookmarkEnd w:id="31"/>
      <w:r w:rsidRPr="0020150A">
        <w:rPr>
          <w:rFonts w:ascii="BTF Uz" w:hAnsi="BTF Uz" w:cs="BTF Uz"/>
          <w:b/>
          <w:bCs/>
          <w:color w:val="000080"/>
          <w:sz w:val="24"/>
          <w:szCs w:val="24"/>
        </w:rPr>
        <w:t xml:space="preserve">Ўзбекистон Республикасининг маљаллий аљамиятга молик автомобиль йўллари </w:t>
      </w:r>
    </w:p>
    <w:p w:rsidR="004E6703" w:rsidRPr="0020150A" w:rsidRDefault="004E6703" w:rsidP="0020150A">
      <w:pPr>
        <w:shd w:val="clear" w:color="auto" w:fill="FFFFFF"/>
        <w:jc w:val="center"/>
        <w:rPr>
          <w:rFonts w:ascii="BTF Uz" w:hAnsi="BTF Uz" w:cs="BTF Uz"/>
          <w:caps/>
          <w:color w:val="000080"/>
          <w:sz w:val="24"/>
          <w:szCs w:val="24"/>
        </w:rPr>
      </w:pPr>
      <w:bookmarkStart w:id="32" w:name="1665501"/>
      <w:bookmarkEnd w:id="32"/>
      <w:r w:rsidRPr="0020150A">
        <w:rPr>
          <w:rFonts w:ascii="BTF Uz" w:hAnsi="BTF Uz" w:cs="BTF Uz"/>
          <w:b/>
          <w:bCs/>
          <w:caps/>
          <w:color w:val="000080"/>
          <w:sz w:val="24"/>
          <w:szCs w:val="24"/>
        </w:rPr>
        <w:t>РЎЙХАТИ</w:t>
      </w: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tblBorders>
        <w:tblCellMar>
          <w:left w:w="0" w:type="dxa"/>
          <w:right w:w="0" w:type="dxa"/>
        </w:tblCellMar>
        <w:tblLook w:val="0000"/>
      </w:tblPr>
      <w:tblGrid>
        <w:gridCol w:w="498"/>
        <w:gridCol w:w="1948"/>
        <w:gridCol w:w="5756"/>
        <w:gridCol w:w="1183"/>
      </w:tblGrid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bookmarkStart w:id="33" w:name="1665502"/>
            <w:bookmarkStart w:id="34" w:name="1665504"/>
            <w:bookmarkEnd w:id="33"/>
            <w:bookmarkEnd w:id="34"/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№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Автомобиль йўлларининг раќами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Автомобиль йўлларининг номи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Узунлиги, км</w:t>
            </w:r>
          </w:p>
        </w:tc>
      </w:tr>
      <w:tr w:rsidR="004E6703" w:rsidRPr="0020150A">
        <w:tc>
          <w:tcPr>
            <w:tcW w:w="0" w:type="auto"/>
            <w:gridSpan w:val="4"/>
            <w:tcBorders>
              <w:top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Ќораќалпоѓистон Республикаси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 xml:space="preserve">4К2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4Р173 автойўли (26 км) — Ќизилжар овулига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12</w:t>
            </w:r>
          </w:p>
        </w:tc>
      </w:tr>
      <w:tr w:rsidR="004E6703" w:rsidRPr="0020150A">
        <w:tc>
          <w:tcPr>
            <w:tcW w:w="0" w:type="auto"/>
            <w:vMerge w:val="restar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2.</w:t>
            </w:r>
          </w:p>
        </w:tc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4К3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4Р176 автойўлидан шохобчалар: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79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шу жумладан: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а) Белтов тош конига (114 км)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26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б) Ќораузак ДФХга (89 км)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23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в) Куралпа ДФХга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15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г) Халќобод айланма автойўлига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7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д) Чимбой айланма автойўлига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8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3.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4К4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А380 автойўли — Тахиотош бройлер паррандачилик фабрикаси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15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4К5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4Р177 автойўли — Шуманай айланма автойўли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3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5.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4К6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4Р181 автойўли — Манѓит айланма автойўли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9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6.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4К7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4Р175 автойўли (78 км) КС — 1 — Майжап ДФХ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10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7.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4К9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Чимбой ш. — Чимбой ДФУ — Манжули овули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19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8.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4К14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А380 автойўли (873 км) Устюрт ДФХ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17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9.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4К15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А380 автойўли (865 км) Кўкли ДФХ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11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10.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4К17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4Р177 автойўли (50 км) Шуманай ш.—М.Абдуллаев ДФХ — Ёнбекши ДФХ — 4Р177 автойўли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35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11.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4К18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Каттагар ДФХ — Крейтузак сув таќсимлаш иншооти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22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12.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4К19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4Р181 автойўли (5 км) Ќипчоќ пристани — Жумабойсага овули — Туркманистон Республикаси чегараси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22</w:t>
            </w:r>
          </w:p>
        </w:tc>
      </w:tr>
      <w:tr w:rsidR="004E6703" w:rsidRPr="0020150A">
        <w:tc>
          <w:tcPr>
            <w:tcW w:w="0" w:type="auto"/>
            <w:vMerge w:val="restar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13.</w:t>
            </w:r>
          </w:p>
        </w:tc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4К21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4Р160 автойўлидан шохобчалар: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39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шу жумладан: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а) Манѓит шаљри — Жумуртов пристанига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18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б) Охунбобоев ДФХ — Хитой овули — Хоразм ДФХга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17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в) Вакункала овулига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14.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4К24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А380 автойўли (649 км) Беруний ДФХ — Ќаландархона овули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11</w:t>
            </w:r>
          </w:p>
        </w:tc>
      </w:tr>
      <w:tr w:rsidR="004E6703" w:rsidRPr="0020150A">
        <w:tc>
          <w:tcPr>
            <w:tcW w:w="0" w:type="auto"/>
            <w:vMerge w:val="restar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15.</w:t>
            </w:r>
          </w:p>
        </w:tc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4К25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А380 автойўли (636 км) Кўккўз пристани — Бешмерган овули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15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шохобча: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а) Бийбозор овулига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20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Жами шохобча билан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35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16.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4К26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А380 автойўли (638 км) Азот ДФХ — Ќизилќала овули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23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17.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4К27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Беруний ш. — Оќшаќол бўрдоќичилик базаси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26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18.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4К28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Беруний ш. — Навоий ДФХ — Махтумќули ДФХ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17</w:t>
            </w:r>
          </w:p>
        </w:tc>
      </w:tr>
      <w:tr w:rsidR="004E6703" w:rsidRPr="0020150A">
        <w:tc>
          <w:tcPr>
            <w:tcW w:w="0" w:type="auto"/>
            <w:vMerge w:val="restar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19.</w:t>
            </w:r>
          </w:p>
        </w:tc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4К32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А380 автойўлидан шохобчалар: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40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шу жумладан: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а) Бердах ДФХга (738 км)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6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б) Шаббоз ДФХга (623 км)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10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в) Дўстлик ДФХга (604 км)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5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г) Шўрахон нефть базасига (589 км)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5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д) Хоразм ДФХга (862 км)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8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е) Энергетиклар дам олиш оромгољига (806 км)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6</w:t>
            </w:r>
          </w:p>
        </w:tc>
      </w:tr>
      <w:tr w:rsidR="004E6703" w:rsidRPr="0020150A">
        <w:tc>
          <w:tcPr>
            <w:tcW w:w="0" w:type="auto"/>
            <w:vMerge w:val="restar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20.</w:t>
            </w:r>
          </w:p>
        </w:tc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4К34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4Р176 автойўлидан шохобчалар: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41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шу жумладан: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а) Йўлчилар шаљарчасига (3 км)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10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б) Ќувониш — жарма ДФХга (31 км)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17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в) Дўстлик бўлими — Кегайли сув таќсимлагичига (30 км)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11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г) Орол болалар дам олиш оромгољига (16 км)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3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21.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4К35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А380 автойўли — Нукус ѓишт заводи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5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22.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4К36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4Р182 автойўлидан — Тўрткўл аэропортига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23.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4К37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Нукус ш. — Тахиатош сув таќсимлагичига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8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24.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4К38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4К17 автойўли (27 км) Кўккўзов ДФХ — Бирлачик бўлимига — 4К17 автойўлига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26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25.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4К40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А380 автойўли (757 км) Нукус паррандачилик фабрикаси — А381 автойўли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20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26.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4К41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А380 автойўли (797 км) Шамуратов ДФХ —Ќумжиккон ДФХ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18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27.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4К42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4Р171»д» автойўли (4 км) Хўжайли ш. — Охунбобоев ДФХ — Шомуратов ДФХ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10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28.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4К43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А381 автойўли (12 км) Жамбул овули — Амударё ДФХ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29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29.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4К44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4Р181 автойўли (5 км) Манѓит ички айланма йўли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30.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4К45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4Р181 автойўли (36 км) Туркманистон ДФХ — Ўразбоев ДФХ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18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31.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4К46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4Р181 автойўли (34 км) Ќиличбой ДФХ — Пахтакор овули — Хоразм ДФХ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19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32.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4К47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4Р161 автойўли (25 км) Хўжалик овули аэропорти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33.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4К48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4Р182 автойўли (2 км) Тўрткўл ш. — Улуѓбек ДФХ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6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34.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4К49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Пахтаобод ДФХ — Наврўз ДФХ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30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35.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4К50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Безерган пахта пункти — Баљористон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7</w:t>
            </w:r>
          </w:p>
        </w:tc>
      </w:tr>
      <w:tr w:rsidR="004E6703" w:rsidRPr="0020150A">
        <w:tc>
          <w:tcPr>
            <w:tcW w:w="0" w:type="auto"/>
            <w:vMerge w:val="restar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36.</w:t>
            </w:r>
          </w:p>
        </w:tc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4К51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4Р182 автойўли (28 км) Бўрдоќичилик мажмуаси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7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шохобча: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а) Ќирќќизобод ДФХ га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16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Жами шохобча билан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23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37.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4К52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4Р178 автойўли (32 км) Ќозанкеткен овули — Кўкчиёл ДФХ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35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38.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4К53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4Р179 автойўли (46 км) Ќумшунгул темир йўл станцияси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6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39.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4К54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4К52 автойўли (17 км) Кокчиёл овули — КС-1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2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40.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4Н1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4Р173 автойўли (36 км) Дўстлик ДФХ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8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41.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4Н2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Ќўнѓироткўл ДФХ — Белтов ДФХ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3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42.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4Н3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«Чимбой — Тахтакўпир» автойўли (73 км) У.Юсупов ДФХ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9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43.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4Н4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А380 автойўли (570 км) Оќќамиш овули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8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44.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4Н5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Тўрткўл — Ёмбошќалъа массиви — А.Дурдиев ДФХ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5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45.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4Н6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А380 автойўли (606 км) Одилов ДФХ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6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46.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4Н8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4Р181 автойўли (36 км) Ўрозбоев ДФХ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3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47.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4Н9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4Н111 автойўли (2 км) Кердер ДФХ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13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48.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4Н10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Беруний ДФХ — Бийбозор ДФХ — Толлук овули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16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49.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4Н11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А380 автойўли (651 км) Олтинсой ДФХ — Абай ДФХ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8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50.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4Н12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А380 автойўли (623 км) Шаббоз ДФХ — Навоий ДФХ — Оќшаќол кўли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27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51.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4Н13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4Н111 автойўли (2 км) Ќириќќиз ДФХ — Бўстон ш. — Аёзќалъа овули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14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52.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4Н14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А380 автойўли (620 км) Жуманиёзов ДФХ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11</w:t>
            </w:r>
          </w:p>
        </w:tc>
      </w:tr>
      <w:tr w:rsidR="004E6703" w:rsidRPr="0020150A">
        <w:tc>
          <w:tcPr>
            <w:tcW w:w="0" w:type="auto"/>
            <w:vMerge w:val="restar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53.</w:t>
            </w:r>
          </w:p>
        </w:tc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4Н15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А380 автойўлидан шохобчалар: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117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шу жумладан: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а) Ќиётобод ДФХга (633 км)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5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б) Хатеп ДФХга (802 км)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2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в) Ќилчиноќ давлат фермер хўжалиги уюшмаси марказига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5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г) Сарабий ќишлоѓига (610 км)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13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д) Ѓалаба ДФХга (586 км)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6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е) Шўрахон пахта пункти — Рашидов ДФХ (584 км)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14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ж) Амударё ДФХга (802 км)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3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з) Адакаев давлат фермер хўжалиги уюшмасига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и) Пахтаарна сув таќсимлагичига (576 км)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к) Ќоратов конига (690 км)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14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л) Хатеп бўрдоќичилик мажмуасига (815 км)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2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м) Сариќ олтин ДФХга (825 км)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7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н) Киндикўзак ДФХга (837 км)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6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о) Куламат жиров ДФХга (825 км)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10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п) Бешкўпир ДФХ (856 км)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2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р) Ќўнѓирот ун заводига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2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т) Охунбобоев ДФХга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2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у) Жана талап ДФХга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6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ф) Ќўнѓирот ДФХга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10</w:t>
            </w:r>
          </w:p>
        </w:tc>
      </w:tr>
      <w:tr w:rsidR="004E6703" w:rsidRPr="0020150A">
        <w:tc>
          <w:tcPr>
            <w:tcW w:w="0" w:type="auto"/>
            <w:vMerge w:val="restar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54.</w:t>
            </w:r>
          </w:p>
        </w:tc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4Н17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4Р174 автойўлидан шохобчалар: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3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шу жумладан: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а) Сувчилар ќишлоѓига (8 км)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2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б) Ойбек ДФХга (11 км)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</w:t>
            </w:r>
          </w:p>
        </w:tc>
      </w:tr>
      <w:tr w:rsidR="004E6703" w:rsidRPr="0020150A">
        <w:tc>
          <w:tcPr>
            <w:tcW w:w="0" w:type="auto"/>
            <w:vMerge w:val="restar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55.</w:t>
            </w:r>
          </w:p>
        </w:tc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4Н18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4Р175 автойўлидан шохобчалар: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13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шу жумладан: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а) Бахтли ДФХга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6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б) Бўзатов ДФХга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7</w:t>
            </w:r>
          </w:p>
        </w:tc>
      </w:tr>
      <w:tr w:rsidR="004E6703" w:rsidRPr="0020150A">
        <w:tc>
          <w:tcPr>
            <w:tcW w:w="0" w:type="auto"/>
            <w:vMerge w:val="restar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56.</w:t>
            </w:r>
          </w:p>
        </w:tc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4Н19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4Р176 автойўлидан шохобчалар: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68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шу жумладан: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а) Ўрнак ДФХга (22 км)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10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б) Дарвозаќум ДФХга (40 км)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в) К. Авезов ДФХга (60 км)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2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г) Маденият ДФХга (95 км)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18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д) Ўзбекистон ДФХга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е) Макпалкўл ДФХга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8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ж) Жонадарё ДФХ — Маржонкўл ДФХга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13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з) Халќобод ДФХга (24 км)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8</w:t>
            </w:r>
          </w:p>
        </w:tc>
      </w:tr>
      <w:tr w:rsidR="004E6703" w:rsidRPr="0020150A">
        <w:tc>
          <w:tcPr>
            <w:tcW w:w="0" w:type="auto"/>
            <w:vMerge w:val="restar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57.</w:t>
            </w:r>
          </w:p>
        </w:tc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4Н20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4Р177 автойўлидан шохобчалар: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38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шу жумладан: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а) Ёнбекчи бўлими — 4К17 автойўлига (11 км)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16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б) Дийханобод пахта пунктига (16 км)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3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в) А.Мусаев ДФХ пахта пунктига (29 км)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г) Туркманистон Республикаси чегарасига (44 км)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5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д) Шуманай пахта тозалаш заводига (44 км)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2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е) Тошкент ДФХга (5 км)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ж) А. Мусаев ДФХга (28 км)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10</w:t>
            </w:r>
          </w:p>
        </w:tc>
      </w:tr>
      <w:tr w:rsidR="004E6703" w:rsidRPr="0020150A">
        <w:tc>
          <w:tcPr>
            <w:tcW w:w="0" w:type="auto"/>
            <w:vMerge w:val="restar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58.</w:t>
            </w:r>
          </w:p>
        </w:tc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4Н21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4Р178 автойўлидан шохобчалар: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27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шу жумладан: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а) Ќозонкеткан овулига (58 км)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2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б) Тўрткўл ДФХга (48 км)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8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в) Кўчат етиштириш ДФХга (9 км)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г) Жуманазаров ДФХга (12 км)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16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59.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4Н22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4Р181 автойўли (13 км) Ќипчоќ пристани — Манѓит овули — Дўстлик ДФХ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60.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4Н23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4Р181 автойўли (23 км) Манѓит ДФХ — Тошёб бўлими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10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61.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4Н24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4Р160 автойўли (63 км) Зарбдор ДФХ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6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62.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4Н25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Беруний ДФХ — Олтинсой ДФХ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6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63.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4Н26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4Р176 автойўли (83 км) Шаримбет овули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9</w:t>
            </w:r>
          </w:p>
        </w:tc>
      </w:tr>
      <w:tr w:rsidR="004E6703" w:rsidRPr="0020150A">
        <w:tc>
          <w:tcPr>
            <w:tcW w:w="0" w:type="auto"/>
            <w:vMerge w:val="restar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64.</w:t>
            </w:r>
          </w:p>
        </w:tc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4Н27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4Н116 автойўлидан шохобчалар: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12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шу жумладан: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а) Буканмерей ДФХ (38 км)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б) Ќирќќизобод ДФХ (15 км)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5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в) «Ўзќишлоќхўжаликтехникаси» бирлашмасига (14 км)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3</w:t>
            </w:r>
          </w:p>
        </w:tc>
      </w:tr>
      <w:tr w:rsidR="004E6703" w:rsidRPr="0020150A">
        <w:tc>
          <w:tcPr>
            <w:tcW w:w="0" w:type="auto"/>
            <w:vMerge w:val="restar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65.</w:t>
            </w:r>
          </w:p>
        </w:tc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4Н28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4Н102 автойўлидан шохобчалар: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37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шу жумладан: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а) Ќурбонов ДФХга (50 км)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7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б) Ќумбосган овули — Намуна ДФХ га (37 км)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13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в) Ќизилќум ДФХга (24 км)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17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66.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4Н29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4К3 автойўли — Есимўзак ДФХ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2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67.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4Н30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4К3 автойўли (16 км) Самат овули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3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68.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4Н31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А380 автойўли (596 км) Тўрткўл ш. — Тўрткўл пристани — Рашидов ДФХ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10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69.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4Н32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Шўрахон пахта пункти — Ўзбекистон ДФХ — Оќбошли овули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6</w:t>
            </w:r>
          </w:p>
        </w:tc>
      </w:tr>
      <w:tr w:rsidR="004E6703" w:rsidRPr="0020150A">
        <w:tc>
          <w:tcPr>
            <w:tcW w:w="0" w:type="auto"/>
            <w:vMerge w:val="restar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70.</w:t>
            </w:r>
          </w:p>
        </w:tc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4Н33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4Р182 автойўлидан шохобчалар: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20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шу жумладан: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а) Бўстон ДФХУ маркази (25 км) Охунбобоев бўлимига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5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б) Янгиер ДФХга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5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в) Боѓёб ДФХУ марказига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2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г) Боѓёб СТФга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д) Нуримжонбобо зиёратгољига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е) Боѓёб шифохонасига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2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ж) Намуна ДФХга (9 км)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71.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4Н34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4Р175 автойўли — «Иссиќбулоќ» сиљатгољига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3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72.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4Н35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4Р179 автойўли — Каримбердиев ДФХ — Ќувониш ёрма ДФХ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9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73.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4Н36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4Р173 автойўли — Олтинкўл овули — Ќўнѓирот ДФХ — Ќўнѓирот ш.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11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74.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4Н37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Дўстлик байроѓи ДФХУ — Озот бўлими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14</w:t>
            </w:r>
          </w:p>
        </w:tc>
      </w:tr>
      <w:tr w:rsidR="004E6703" w:rsidRPr="0020150A">
        <w:tc>
          <w:tcPr>
            <w:tcW w:w="0" w:type="auto"/>
            <w:vMerge w:val="restar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75.</w:t>
            </w:r>
          </w:p>
        </w:tc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4Н38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Кўккўзов ДФХ – «Ќ.Ќалпоќ 40 йиллиги» бўлими — Жолгас овули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12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шохобчалар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а) Шуманай бўлимига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9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б) 4Н20»а» автойўли — Оќолтин бўлимига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6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Жами шохобчалар билан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27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76.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4Н39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4К17 автойўли (4 км) Шуманай ДФХ — СТФ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3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77.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4Н40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4К17 автойўли — Абдуллаев ДФХ — СТФ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2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78.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4Н41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Дељќонобод ДФХ — Майлиўзак бўлими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23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79.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4Н42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Даухара ДФХ — Боршетов ДФХ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15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80.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4Н43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4Р173 автойўли (2 км) Кўкдарё ДФХ — Ќизилкуч овули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13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81.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4Н44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Куролпа ДФХ — Ќораўзак ДФХ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13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82.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4Н45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У.Юсупов ДФХ — Тоза йўл ДФХ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8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83.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4Н46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4Н115 автойўли (10 км) Тоза Амиробод овулига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5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84.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4Н47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4Р175 автойўли (14 км) Токтоѓ бўлими — Каттагар ДФХ — Оќманѓит ДФХ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11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85.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4Н48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Каттагар ДФХ — Нукус ДФХ — Кўксув бўлими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86.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4Н49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Оќманѓит овули — Ободон бўлими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15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87.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4Н50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4Н92 автойўли (5 км) Ќўтонкўл ДФХ — Чўчќачилик фермаси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2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88.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4Н51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Кронтов овули — Оќтерак ДФХ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89.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4Н52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А380 автойўли (757 км) бройлер паррандачилик фабрикаси — Бекбой овули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8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90.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4Н53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4К4 автойўли — Тахиатош ш. — Найманкўл ДФХ — Туркманистон Республикаси чегараси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16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91.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4Н54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А381 автойўли (2 км) Дўстлик ДФХ — сут-товар фермаси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3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92.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4Н55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4Р171»г» автойўли — Тохиатош ш. — Љамза ДФХ маркази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6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93.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4Н56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Тахиатош ун комбинати — Ханяб сув иншооти — 4Н53 автойўли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10</w:t>
            </w:r>
          </w:p>
        </w:tc>
      </w:tr>
      <w:tr w:rsidR="004E6703" w:rsidRPr="0020150A">
        <w:tc>
          <w:tcPr>
            <w:tcW w:w="0" w:type="auto"/>
            <w:vMerge w:val="restar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94.</w:t>
            </w:r>
          </w:p>
        </w:tc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4Н57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4Р160 автойўлидан шохобчалар: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19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шу жумладан: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а) Хоразм ДФХга (57 км)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7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б) Хитой овулига (8 км)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5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в) Ќизилчали бўлимига — Мангитарма сув омборига (65 км)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7</w:t>
            </w:r>
          </w:p>
        </w:tc>
      </w:tr>
      <w:tr w:rsidR="004E6703" w:rsidRPr="0020150A">
        <w:tc>
          <w:tcPr>
            <w:tcW w:w="0" w:type="auto"/>
            <w:vMerge w:val="restar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95.</w:t>
            </w:r>
          </w:p>
        </w:tc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4Н58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«Амударё ДФХ — Бердах бўлими» автойўлидан шохобчалар: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6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шу жумладан: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а) Амударё корхонаси — Бердах бўлимига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5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б) Амударё корхонаси — Хўжа бўлимига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96.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4Н59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Хитой пахта пункти — СТФ — «Ўзбекистон» ДФХ — Жумуртов ш.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6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97.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4Н60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Манѓит ш. — А.Темур ДФХ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7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98.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4Н61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Ќипчаќ ДФХ — Хўжакўл СТФ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11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99.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4Н62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Дўстлик ДФХ — Шийик ќала — Уйчи овули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10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100.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4Н63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А380 автойўли — Абай д/х.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101.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4Н64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Ёмонсой даљаси — Олтинсой ДФХ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16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102.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4Н65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Улуѓбек д/х маркази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10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103.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4Н66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Озот ДФХ — Ќизилќала овули — Ќораќошли бўрдоќичилик комплекси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6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104.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4Н67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81 км аљоли пункти — Ёмонсой насос ст. — Олтинсой овули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15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105.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4Н68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«Тўрткўл — Баљористон» автойўли (53 км) Абай бўлими — Ќирќќиз д/х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7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106.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4Н69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«Бўстон — Сароби» автойўли (50 км) Амиробод СТФ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5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107.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4Н70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«Ниљол» кўчат етиштириш ДФХУ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11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108.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4Н71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Олтинкўл темир йўл станцияси — Ќиёт овули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5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109.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4Н72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Туркманистон ДФХ — Туркманистон Республикаси чегарасигача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9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110.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4Н73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Чимбой ш. — Мойжоб д/х — КС -1 — П. Сеитов ДФХ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3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111.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4Н74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Бакир — Каримбердиев бўлими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11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112.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4Н75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Ќиличбой ДФХ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5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113.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4Н76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4Р177 автойўли (23 км) Дўстлик байроѓи ДФХ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</w:t>
            </w:r>
          </w:p>
        </w:tc>
      </w:tr>
      <w:tr w:rsidR="004E6703" w:rsidRPr="0020150A">
        <w:tc>
          <w:tcPr>
            <w:tcW w:w="0" w:type="auto"/>
            <w:vMerge w:val="restar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114.</w:t>
            </w:r>
          </w:p>
        </w:tc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4Н77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«Нукус – Тахтакўпир» автойўли (24 км) Бексик овули — Ёмон овули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7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шохобчалар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а) «Ќўнѓирот — Мўйноќ» автойўли (104 км) Ќўнѓирот сув омбори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19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б) «Ќозонкеткан — Аспантой» автойўли (24 км) Порлитоѓ овули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3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Жами шохобчалар билан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29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115.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4Н78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«Ќўнѓирот — Мўйноќ» автойўли (103 км) Ажиниёз ДФХ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17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116.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4Н79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Ќўнѓирот шаљри — Раушан ДФХ — Саксовулсой — Амударё ќўриќхонаси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57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117.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4Н80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А381 автойўли — Озодлик ДФХ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12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118.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4Н81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«Кегайли — Чимбой» автойўли — КС-1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31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119.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4Н82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 xml:space="preserve">«Кегайли — Чимбой – КС — 1» автойўли — Ќизилўзак ДФХ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9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120.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4Н83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 xml:space="preserve">Ќозонкеткан овули — Порлитоѓ овули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24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121.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4Н84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Порлитоѓ овули — Оспонтой ДФХ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16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122.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4Н85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Ќозонкеткан овули — КС-1 — Шахаман овули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40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123.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4Н86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«Ќўнѓирот — Мўйноќ» автойўли (168 км) Шеге овули — Порлитоѓ овули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24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124.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4Н87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Ќонликўл — Жайхун ДФХ — Ажинияз ДФХ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24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125.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4Н88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4Р173 автойўли (61 км) Олтинкўл ДФХ — Бекёп насос ст. — Ќорабайли темир йўл станцияси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47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126.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4Н89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Ќонликўл тумани маркази — Бешкўпир ДФХ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13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127.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4Н90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Мулк ДФХ — Ќўнѓирот ДФХ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11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128.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4Н91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«Балиќбой ќудуѓи — Мулк ДФХ» автойўли (36 км) Коструба овули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13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129.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4Н92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«Нукус — Чимбой — Тахтакупир» автойўли (14 км) Оќманѓит овули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10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130.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4Н93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А380 автойўли — Нукус телемаркази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131.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4Н94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А381 автойўли — Нукус — Туб сиљатгољи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132.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4Н95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А380 автойўли — Ќоратоѓ пристани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9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133.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4Н96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4Р181 автойўли (8 км) Тўлќин ДФХ — Оќолтин ДФХ — Зарбдор ДФХ — Жумуртоѓ овули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23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134.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4Н97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А380 автойўли (116 км) Олтинсой ДФХ — Таллиќ овули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16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135.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4Н98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А380 автойўли — Ќизилќала овули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13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136.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4Н99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4Р161 автойўли — Амударё пристани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2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137.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4Н100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А380 автойўли — Беруний аэропорти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3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138.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4Н101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Тўрткўл шаљри — Ш.Рашидов ДХФ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10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139.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4Н102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Тўрткўл шаљри — Безерген пахта пункти — Ёмбошќала массиви — Ќирќќиз овули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70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140.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4Н103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Бўстон шаљри — Чайка овули — Ќирќќиз овули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21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141.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4Н104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«Ќонликўл тумани маркази — Ажинияз ДФХ» автойўли — Жайхун ДФХ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3</w:t>
            </w:r>
          </w:p>
        </w:tc>
      </w:tr>
      <w:tr w:rsidR="004E6703" w:rsidRPr="0020150A">
        <w:tc>
          <w:tcPr>
            <w:tcW w:w="0" w:type="auto"/>
            <w:vMerge w:val="restar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142.</w:t>
            </w:r>
          </w:p>
        </w:tc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4Н105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А380 автойўлидан шохобчалар: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39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шу жумладан: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а) Тош майдалагич ускуналари (678 км)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2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б) Газ таќсимлаш станциясига (917 км)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2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в) Барсакелмес конига (961 км)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12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г) Сода заводи шаљарчасига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д) Раушан овулига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22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143.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4Н106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4Р173 автойўли — «Ќўнѓирот — Раушан — Саксаулсай» автойўли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144.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4Н107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Бўстон љалќа йўли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5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145.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4Н108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4Р182 автойўли (45 км) Кеширмас бобо ќабристони — Гулдурсин овули — Ќирќќиз овули — Баљористон овули автойўли (3 км)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3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146.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4Н109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Мўйноќ шаљри — Учсой овули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15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147.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4Н110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Мўйноќ шаљри — Орол денгизи пристани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5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148.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color w:val="000000"/>
                <w:sz w:val="24"/>
                <w:szCs w:val="24"/>
                <w:lang w:val="uz-Cyrl-UZ"/>
              </w:rPr>
              <w:t>4Н111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4Р175 автойўли (22 км) Крантоѓ овули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18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149.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4Н112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Тахтакўпир шаљри — Мулк ДФХ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11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150.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4Н113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Мулк ДФХ — Балиќбой људуди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48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151.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4Н115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4Р182 автойўли (40 км) Сарибий овули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20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152.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4Н116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Гулдурсин овули — Ќирќќиз овули — Баљористон овули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59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153.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4Н117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А381 автойўли — Хўжайли шаљри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3</w:t>
            </w:r>
          </w:p>
        </w:tc>
      </w:tr>
      <w:tr w:rsidR="004E6703" w:rsidRPr="0020150A">
        <w:tc>
          <w:tcPr>
            <w:tcW w:w="0" w:type="auto"/>
            <w:vMerge w:val="restar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154.</w:t>
            </w:r>
          </w:p>
        </w:tc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4Н119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4Р173 автойўлидан шохобчалар: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18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шу жумладан: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а) Хўжайли темир йўл вокзалига (3 км)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2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б) Жана талап ДФХга (7 км)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6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в) Ќўнѓирот ДФХга (4 км)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10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155.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color w:val="000000"/>
                <w:sz w:val="24"/>
                <w:szCs w:val="24"/>
                <w:lang w:val="uz-Cyrl-UZ"/>
              </w:rPr>
              <w:t>4Н120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4Р179 автойўли (3 км) Кузаякли овули — 4Р176 автойўли (83 км)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3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156.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4Н121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4Р179 автойўли (4 км) 4Н19 автойўли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10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157.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4Н122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4Р175 автойўли (65 км) Чимбой темир йўли вокзали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158.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4Н123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Тахтакўпир љалќа йўли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6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159.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4Н124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«Урганч — Манѓит» автойўли — Ќиличбой ДФХ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10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160.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4Н125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Охунбобоев д/х — Ваккумќала овули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9</w:t>
            </w:r>
          </w:p>
        </w:tc>
      </w:tr>
      <w:tr w:rsidR="004E6703" w:rsidRPr="0020150A">
        <w:tc>
          <w:tcPr>
            <w:tcW w:w="0" w:type="auto"/>
            <w:vMerge w:val="restar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161.</w:t>
            </w:r>
          </w:p>
        </w:tc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4Н126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4Н79 автойўлидан шохобчалар: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6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шу жумладан: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а) Кўкдарё ДФХга (10 км)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2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б) Ќўнѓирот ун заводига (5 км)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2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в) Охунбобаев ДФХга (6 км)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2</w:t>
            </w:r>
          </w:p>
        </w:tc>
      </w:tr>
      <w:tr w:rsidR="004E6703" w:rsidRPr="0020150A">
        <w:tc>
          <w:tcPr>
            <w:tcW w:w="0" w:type="auto"/>
            <w:vMerge w:val="restar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162.</w:t>
            </w:r>
          </w:p>
        </w:tc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4Н127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4Н102 автойўлидан шохобчалар: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41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шу жумладан: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а) Пахтаобод ДФХ — Наврўз ДФХга (50 км)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30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б) Безерген пахта пункти — Бакљаристон ќ. (23 км)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7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в) Адакаев ДФХга (2 км)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163.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4Н128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4Н115 автойўли — Ќилчиноќ ДФХ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5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164.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4Н129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4Р171 «д» автойўли (6 км) Ўрта Осиё КС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2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Жами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2557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bookmarkStart w:id="35" w:name="1666162"/>
            <w:bookmarkEnd w:id="35"/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№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Автомобиль йўлларининг раќами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Автомобиль йўлларининг номи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Узунлиги, км</w:t>
            </w:r>
          </w:p>
        </w:tc>
      </w:tr>
      <w:tr w:rsidR="004E6703" w:rsidRPr="0020150A">
        <w:tc>
          <w:tcPr>
            <w:tcW w:w="0" w:type="auto"/>
            <w:gridSpan w:val="4"/>
            <w:tcBorders>
              <w:top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Андижон вилояти</w:t>
            </w:r>
          </w:p>
        </w:tc>
      </w:tr>
      <w:tr w:rsidR="004E6703" w:rsidRPr="0020150A">
        <w:tc>
          <w:tcPr>
            <w:tcW w:w="0" w:type="auto"/>
            <w:vMerge w:val="restar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1.</w:t>
            </w:r>
          </w:p>
        </w:tc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4К72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Кўтарма ќ. — Охунбобоев ш. — Ќўрѓонтепа ш. — Чимён ќ. — Панжиќўрѓон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38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шохобча: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а) Ќорасув шаљрига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5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Жами шохобча билан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43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2.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4К73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4Р135 автойўли — Канди ш. — Эшонобод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17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3.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4К74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Ќорасув ќ. — Дардак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11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4К75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Ќорасув ќ. — Ќўштепа ќ. — Ёрќишлоќ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32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5.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4К76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4Р134 автойўли — Ќўрѓонча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15</w:t>
            </w:r>
          </w:p>
        </w:tc>
      </w:tr>
      <w:tr w:rsidR="004E6703" w:rsidRPr="0020150A">
        <w:tc>
          <w:tcPr>
            <w:tcW w:w="0" w:type="auto"/>
            <w:vMerge w:val="restar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6.</w:t>
            </w:r>
          </w:p>
        </w:tc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4К77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4Р250 автойўлидан шохобчалар: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шу жумладан: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а) Найман ќишлоѓи — Куйганёр ќишлоѓига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3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б) Оромгољ дам олиш масканига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7.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4К78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Дељќонобод ќ. — Куртки ќ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8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8.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4К79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4Р141 автойўли — Овулмат ќ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</w:t>
            </w:r>
          </w:p>
        </w:tc>
      </w:tr>
      <w:tr w:rsidR="004E6703" w:rsidRPr="0020150A">
        <w:tc>
          <w:tcPr>
            <w:tcW w:w="0" w:type="auto"/>
            <w:vMerge w:val="restar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9.</w:t>
            </w:r>
          </w:p>
        </w:tc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4К80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Учкўза ќ. — Шолагой ќ. — Бодрак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14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шохобча: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а) Ќаир ќишлоѓига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2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Жами шохобча билан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16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10.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4К81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Пахтаобод ш. — Терактаги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</w:t>
            </w:r>
          </w:p>
        </w:tc>
      </w:tr>
      <w:tr w:rsidR="004E6703" w:rsidRPr="0020150A">
        <w:tc>
          <w:tcPr>
            <w:tcW w:w="0" w:type="auto"/>
            <w:vMerge w:val="restar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11.</w:t>
            </w:r>
          </w:p>
        </w:tc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4К82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Тешиктош ќ. — Омонжўра ќ. — Уйѓур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11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шохобча: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а) Пушмон ќишлоѓига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Жами шохобча билан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15</w:t>
            </w:r>
          </w:p>
        </w:tc>
      </w:tr>
      <w:tr w:rsidR="004E6703" w:rsidRPr="0020150A">
        <w:tc>
          <w:tcPr>
            <w:tcW w:w="0" w:type="auto"/>
            <w:vMerge w:val="restar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12.</w:t>
            </w:r>
          </w:p>
        </w:tc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4К83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Маданият ќ. — Арабќишлоќ ќ. — Янгизамон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17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шохобча: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а) Яшик ќишлоѓига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2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Жами шохобча билан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19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13.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4К84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Пойтуѓ ќ. — Луѓумбек ќ. — Янгиќишлоќ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20</w:t>
            </w:r>
          </w:p>
        </w:tc>
      </w:tr>
      <w:tr w:rsidR="004E6703" w:rsidRPr="0020150A">
        <w:tc>
          <w:tcPr>
            <w:tcW w:w="0" w:type="auto"/>
            <w:vMerge w:val="restar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14.</w:t>
            </w:r>
          </w:p>
        </w:tc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4К85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Илатон ќ. — Янгизамон ќ. — 4Р131 автойўлига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19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шохобча: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а) Яшик ќишлоѓига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6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Жами шохобча билан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25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15.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4К86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Пойтуѓ ќ. — Гулистон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6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16.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4К87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Пойтуѓ ќ. — Илатон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9</w:t>
            </w:r>
          </w:p>
        </w:tc>
      </w:tr>
      <w:tr w:rsidR="004E6703" w:rsidRPr="0020150A">
        <w:tc>
          <w:tcPr>
            <w:tcW w:w="0" w:type="auto"/>
            <w:vMerge w:val="restar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17.</w:t>
            </w:r>
          </w:p>
        </w:tc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4К88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Пойтуѓ ќ. — Жонобод ќ. — Майгир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7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шохобча: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а) Ќўрѓонча ќишлоѓига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2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Жами шохобча билан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9</w:t>
            </w:r>
          </w:p>
        </w:tc>
      </w:tr>
      <w:tr w:rsidR="004E6703" w:rsidRPr="0020150A">
        <w:tc>
          <w:tcPr>
            <w:tcW w:w="0" w:type="auto"/>
            <w:vMerge w:val="restar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18.</w:t>
            </w:r>
          </w:p>
        </w:tc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4К89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Янгиќишлоќ ќ. — Яккатут ќ. — Сиза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13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шохобча: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а) Тўрткўл ќишлоѓига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3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Жами шохобча билан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16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19.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4К90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4Р116 автойўли (80 км) — Темирбетон корхонаси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2</w:t>
            </w:r>
          </w:p>
        </w:tc>
      </w:tr>
      <w:tr w:rsidR="004E6703" w:rsidRPr="0020150A">
        <w:tc>
          <w:tcPr>
            <w:tcW w:w="0" w:type="auto"/>
            <w:vMerge w:val="restar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20.</w:t>
            </w:r>
          </w:p>
        </w:tc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4К91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Андижон ш. — Заврак ќ. — Гулбозор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35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шохобчалар: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а) Андижон шаљрига кириш (368 км А373)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7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б) Андижон шаљрига кириш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7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в) Асаларичилар ён кўчасига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2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Жами шохобчалар билан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51</w:t>
            </w:r>
          </w:p>
        </w:tc>
      </w:tr>
      <w:tr w:rsidR="004E6703" w:rsidRPr="0020150A">
        <w:tc>
          <w:tcPr>
            <w:tcW w:w="0" w:type="auto"/>
            <w:vMerge w:val="restar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21.</w:t>
            </w:r>
          </w:p>
        </w:tc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4К92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Андижон ш. — Нефтчилар шаљарчаси — Тожикобод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20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шохобча: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а) Куллага ќишлоѓига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Жами шохобча билан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24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22.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4К93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Булоќбоши ќ. — Ширмонбулоќ ќ. — Ќўрѓонча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14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23.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4К94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А373 автойўли (387 км) — Хўжаобод ш. — Ќоратош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7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24.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 xml:space="preserve">4К95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Чаќар ќ. — Спорт мактаб-интернати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6</w:t>
            </w:r>
          </w:p>
        </w:tc>
      </w:tr>
      <w:tr w:rsidR="004E6703" w:rsidRPr="0020150A">
        <w:tc>
          <w:tcPr>
            <w:tcW w:w="0" w:type="auto"/>
            <w:vMerge w:val="restar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25.</w:t>
            </w:r>
          </w:p>
        </w:tc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4К96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А373 автойўли (393 км) — Мадиёров ќ. — Карнайчи ќ. — Имом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14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шохобча: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а) Алиота ќишлоѓига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Жами шохобча билан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15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26.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4К97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Дўян ќ. — Найман ќ. — Элчибек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27</w:t>
            </w:r>
          </w:p>
        </w:tc>
      </w:tr>
      <w:tr w:rsidR="004E6703" w:rsidRPr="0020150A">
        <w:tc>
          <w:tcPr>
            <w:tcW w:w="0" w:type="auto"/>
            <w:vMerge w:val="restar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27.</w:t>
            </w:r>
          </w:p>
        </w:tc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4К98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Жалабек ќ. — Темирхўжа ќ. — Ижтимоят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17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шохобча: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а) Юќумли касалликлар шифохонасига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2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Жами шохобча билан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19</w:t>
            </w:r>
          </w:p>
        </w:tc>
      </w:tr>
      <w:tr w:rsidR="004E6703" w:rsidRPr="0020150A">
        <w:tc>
          <w:tcPr>
            <w:tcW w:w="0" w:type="auto"/>
            <w:vMerge w:val="restar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28.</w:t>
            </w:r>
          </w:p>
        </w:tc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4К99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Ќораќалпоќ ќ. — Ќўшариќ ќ. — Дўрмон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16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шохобчалар: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а) Ўртаариќ ќишлоѓига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6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б) Ниљол ќишлоќ хўжалиги техникумига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2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Жами шохобчалар билан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24</w:t>
            </w:r>
          </w:p>
        </w:tc>
      </w:tr>
      <w:tr w:rsidR="004E6703" w:rsidRPr="0020150A">
        <w:tc>
          <w:tcPr>
            <w:tcW w:w="0" w:type="auto"/>
            <w:vMerge w:val="restar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29.</w:t>
            </w:r>
          </w:p>
        </w:tc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4К100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Оќтепа ќ. — Саховат ќ. — Дўлан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15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шохобчалар: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а) Ќўрѓонча ќишлоѓига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2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б) Вахим ќишлоѓига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2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Жами шохобчалар билан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19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30.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4К101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Маслаљат ќ. — Дўлан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5</w:t>
            </w:r>
          </w:p>
        </w:tc>
      </w:tr>
      <w:tr w:rsidR="004E6703" w:rsidRPr="0020150A">
        <w:tc>
          <w:tcPr>
            <w:tcW w:w="0" w:type="auto"/>
            <w:vMerge w:val="restar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31.</w:t>
            </w:r>
          </w:p>
        </w:tc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4К102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Асака ќ. — Занкент ќ. — Содда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10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шохобча: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а) Ўзбекистон ќишлоѓига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2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Жами шохобча билан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12</w:t>
            </w:r>
          </w:p>
        </w:tc>
      </w:tr>
      <w:tr w:rsidR="004E6703" w:rsidRPr="0020150A">
        <w:tc>
          <w:tcPr>
            <w:tcW w:w="0" w:type="auto"/>
            <w:vMerge w:val="restar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32.</w:t>
            </w:r>
          </w:p>
        </w:tc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4К103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Асака ќ. — Дастурхончи ќ. — Ќайирма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13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шохобча: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а) Ќадим ќишлоѓига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3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Жами шохобча билан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16</w:t>
            </w:r>
          </w:p>
        </w:tc>
      </w:tr>
      <w:tr w:rsidR="004E6703" w:rsidRPr="0020150A">
        <w:tc>
          <w:tcPr>
            <w:tcW w:w="0" w:type="auto"/>
            <w:vMerge w:val="restar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33.</w:t>
            </w:r>
          </w:p>
        </w:tc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4К104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Пахтачи ќ. — Ќадим ќ. — Асака темир йўл станцияси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17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шохобча: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а) Бешќўрѓон ќишлоѓига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Жами шохобча билан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21</w:t>
            </w:r>
          </w:p>
        </w:tc>
      </w:tr>
      <w:tr w:rsidR="004E6703" w:rsidRPr="0020150A">
        <w:tc>
          <w:tcPr>
            <w:tcW w:w="0" w:type="auto"/>
            <w:vMerge w:val="restar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34.</w:t>
            </w:r>
          </w:p>
        </w:tc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4К105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Асака ш. — Ќайраѓоч ќ. — Ниёзботир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11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шохобчалар: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а) Аргин ќишлоѓига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6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б) Ќўнѓирот ќишлоѓига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3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в) Консерва заводига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2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Жами шохобчалар билан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22</w:t>
            </w:r>
          </w:p>
        </w:tc>
      </w:tr>
      <w:tr w:rsidR="004E6703" w:rsidRPr="0020150A">
        <w:tc>
          <w:tcPr>
            <w:tcW w:w="0" w:type="auto"/>
            <w:vMerge w:val="restar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35.</w:t>
            </w:r>
          </w:p>
        </w:tc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4К106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Ниёзботир ќ. — Ќўрѓонтепа ќ. — 4Р137 автойўли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11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шохобча: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а) Ќўнѓирот ќишлоѓига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3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Жами шохобча билан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14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36.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4К107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Ниёзботир ќ. — Полвонтош ќ. — Ќораќўрѓон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25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37.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4К108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Янгиќишлоќ ќ. — Тайит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17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38.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4К109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Равот ќ. — Норай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7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39.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4К110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Шўрќаќир ќ. — Шўрќишлоќ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9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40.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4К111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Марљамат ќ. — Ќўшчи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7</w:t>
            </w:r>
          </w:p>
        </w:tc>
      </w:tr>
      <w:tr w:rsidR="004E6703" w:rsidRPr="0020150A">
        <w:tc>
          <w:tcPr>
            <w:tcW w:w="0" w:type="auto"/>
            <w:vMerge w:val="restar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41.</w:t>
            </w:r>
          </w:p>
        </w:tc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4К112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Мирза ќ. — Балиќчи ќ. — Гуравон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19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шохобчалар: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а) Гулистон ќишлоѓига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3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б) Паррандачилик фермасига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2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в) Сутчилик фермасига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2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г) Ўртаќўрѓон ќишлоѓига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Жами шохобчалар билан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27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42.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4К113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Ќўштепа ќ. — Эшон ќ. — Шераличек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24</w:t>
            </w:r>
          </w:p>
        </w:tc>
      </w:tr>
      <w:tr w:rsidR="004E6703" w:rsidRPr="0020150A">
        <w:tc>
          <w:tcPr>
            <w:tcW w:w="0" w:type="auto"/>
            <w:vMerge w:val="restar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43.</w:t>
            </w:r>
          </w:p>
        </w:tc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4К114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Сарой ќ. — Абдибий ќ. — Эшон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13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шохобчалар: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а) Гулќишлоќ ќишлоѓига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5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б) СТФга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Жами шохобчалар билан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19</w:t>
            </w:r>
          </w:p>
        </w:tc>
      </w:tr>
      <w:tr w:rsidR="004E6703" w:rsidRPr="0020150A">
        <w:tc>
          <w:tcPr>
            <w:tcW w:w="0" w:type="auto"/>
            <w:vMerge w:val="restar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44.</w:t>
            </w:r>
          </w:p>
        </w:tc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4К115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Сарой ќ. — Дориломон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13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шохобча: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а) Сутчилик фермасига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Жами шохобча билан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14</w:t>
            </w:r>
          </w:p>
        </w:tc>
      </w:tr>
      <w:tr w:rsidR="004E6703" w:rsidRPr="0020150A">
        <w:tc>
          <w:tcPr>
            <w:tcW w:w="0" w:type="auto"/>
            <w:vMerge w:val="restar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45.</w:t>
            </w:r>
          </w:p>
        </w:tc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4К116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Назармаљрам ќ. — Бобочек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15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шохобча: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а) Маслаљат ќишлоѓига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Жами шохобча билан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16</w:t>
            </w:r>
          </w:p>
        </w:tc>
      </w:tr>
      <w:tr w:rsidR="004E6703" w:rsidRPr="0020150A">
        <w:tc>
          <w:tcPr>
            <w:tcW w:w="0" w:type="auto"/>
            <w:vMerge w:val="restar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46.</w:t>
            </w:r>
          </w:p>
        </w:tc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4К117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Чужа ќ. — Ќипчаќўрѓон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8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шохобча: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а) Тожик ќишлоѓига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Жами шохобча билан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12</w:t>
            </w:r>
          </w:p>
        </w:tc>
      </w:tr>
      <w:tr w:rsidR="004E6703" w:rsidRPr="0020150A">
        <w:tc>
          <w:tcPr>
            <w:tcW w:w="0" w:type="auto"/>
            <w:vMerge w:val="restar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47.</w:t>
            </w:r>
          </w:p>
        </w:tc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4К118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А373 автойўли (323 км) — Аљмадобод ќ. — Шўртепа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16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шохобча: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а) Бобур ќишлоѓига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6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Жами шохобча билан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22</w:t>
            </w:r>
          </w:p>
        </w:tc>
      </w:tr>
      <w:tr w:rsidR="004E6703" w:rsidRPr="0020150A">
        <w:tc>
          <w:tcPr>
            <w:tcW w:w="0" w:type="auto"/>
            <w:vMerge w:val="restar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48.</w:t>
            </w:r>
          </w:p>
        </w:tc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4К119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А373 автойўли (325 км) — Ќозиќўрѓон ќ. — Бўз ќ. — Шодмонов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19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шохобча: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а) Бобур ќишлоѓига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2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Жами шохобча билан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21</w:t>
            </w:r>
          </w:p>
        </w:tc>
      </w:tr>
      <w:tr w:rsidR="004E6703" w:rsidRPr="0020150A">
        <w:tc>
          <w:tcPr>
            <w:tcW w:w="0" w:type="auto"/>
            <w:vMerge w:val="restar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49.</w:t>
            </w:r>
          </w:p>
        </w:tc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4К120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А373 автойўли (321 км) — Штаб ќ. — Оќолтин ќ. — Ўрмон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23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шохобча: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а) ДМК га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2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Жами шохобча билан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25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50.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4К121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А373 автойўли (330 км) — Холдевонбек ќ. — Ќорасув ќ. — Бешгул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14</w:t>
            </w:r>
          </w:p>
        </w:tc>
      </w:tr>
      <w:tr w:rsidR="004E6703" w:rsidRPr="0020150A">
        <w:tc>
          <w:tcPr>
            <w:tcW w:w="0" w:type="auto"/>
            <w:vMerge w:val="restar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51.</w:t>
            </w:r>
          </w:p>
        </w:tc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4К122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АБЗ — Мингбулоќ ќ. — Урганжи ќ. — Овулмат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26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шохобча: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а) Штаб ќишлоѓига (319 км А373)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6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Жами шохобча билан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32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52.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4К123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Такали ќ. — Оќбош ќ. — Жомашўй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10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53.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4К124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Ойим ќ. — Кўприкбош ќ. — Ќарамиш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8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54.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4Н1071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Хонобод ќ. — Туркобод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8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55.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4Н1072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Савай — 2-бўлим — Бирлашган ќ. — Ёрќишлоќ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13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56.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4Н1073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Ќатортол ќ. — Ќичиќполвон ќ. — Чўнка ќ. — Кўчатзор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15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57.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4Н1074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Ќиличмозор ќ. — Капа ќ. — Дўнгќишлоќ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10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58.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4Н1075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Чиминон ќ. — Норбўта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7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59.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4Н1076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Ёлѓизбоѓ ќ. — Гулистон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5</w:t>
            </w:r>
          </w:p>
        </w:tc>
      </w:tr>
      <w:tr w:rsidR="004E6703" w:rsidRPr="0020150A">
        <w:tc>
          <w:tcPr>
            <w:tcW w:w="0" w:type="auto"/>
            <w:vMerge w:val="restar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60.</w:t>
            </w:r>
          </w:p>
        </w:tc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4Н1077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Хўжатепа ќ. — Хилла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6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шохобчалар: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а) Пахтаобод — Бодрак автойўлига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5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б) Пахтаобод — Маданият автойўлига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2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Жами шохобчалар билан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13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61.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4Н1078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Ќораянтоќ ќ. — Таќачи ќ. — Маданият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15</w:t>
            </w:r>
          </w:p>
        </w:tc>
      </w:tr>
      <w:tr w:rsidR="004E6703" w:rsidRPr="0020150A">
        <w:tc>
          <w:tcPr>
            <w:tcW w:w="0" w:type="auto"/>
            <w:vMerge w:val="restar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62.</w:t>
            </w:r>
          </w:p>
        </w:tc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4Н1079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Чувама ќ. — Бўстон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9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шохобча: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а) Чувама — Юќори Чувама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5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Жами шохобча билан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14</w:t>
            </w:r>
          </w:p>
        </w:tc>
      </w:tr>
      <w:tr w:rsidR="004E6703" w:rsidRPr="0020150A">
        <w:tc>
          <w:tcPr>
            <w:tcW w:w="0" w:type="auto"/>
            <w:vMerge w:val="restar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63.</w:t>
            </w:r>
          </w:p>
        </w:tc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4Н1080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Маданият ќ. — Араб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17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шохобча: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а) АБЗ га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2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Жами шохобча билан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19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64.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4Н1081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Кўктўнлик ќ. — Эскиќўрѓон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3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65.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4Н1082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Пастќишлоќ ќ. — Чувама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13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66.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4Н1083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Арабќишлоќ ќ. — Луѓумбек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6</w:t>
            </w:r>
          </w:p>
        </w:tc>
      </w:tr>
      <w:tr w:rsidR="004E6703" w:rsidRPr="0020150A">
        <w:tc>
          <w:tcPr>
            <w:tcW w:w="0" w:type="auto"/>
            <w:vMerge w:val="restar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67.</w:t>
            </w:r>
          </w:p>
        </w:tc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4Н1084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Бўтаќора ќ. — Ќуруќќайраѓоч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13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шохобчалар: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а) Шўра ён кўчасига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5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б) Бешбанги ён кўчасига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Жами шохобчалар билан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19</w:t>
            </w:r>
          </w:p>
        </w:tc>
      </w:tr>
      <w:tr w:rsidR="004E6703" w:rsidRPr="0020150A">
        <w:tc>
          <w:tcPr>
            <w:tcW w:w="0" w:type="auto"/>
            <w:vMerge w:val="restar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68.</w:t>
            </w:r>
          </w:p>
        </w:tc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4Н1085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Андижон ш. — Экинтикин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26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шохобчалар: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а) Истиќлол ён кўчасига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9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б) Марказий шифохона ён кўчасига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3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Жами шохобчалар билан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38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69.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4Н1086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Дўнгќишлоќ ќ. — Ёрќишлоќ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2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70.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4Н1087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Андижон ш. — Миробод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7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71.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4Н1088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Нефтчилар ш. — Райим ќ. — Хидиршо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7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72.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4Н1089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Булоќбоши ќ. — Мойариќ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12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73.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4Н1090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«Дилкушод» болалар оромгољига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3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74.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4Н1091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Манак ќ. — Дилкушод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7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75.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4Н1092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Кулла ќ. — Саидобод ќ. — Чегетир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7</w:t>
            </w:r>
          </w:p>
        </w:tc>
      </w:tr>
      <w:tr w:rsidR="004E6703" w:rsidRPr="0020150A">
        <w:tc>
          <w:tcPr>
            <w:tcW w:w="0" w:type="auto"/>
            <w:vMerge w:val="restar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76.</w:t>
            </w:r>
          </w:p>
        </w:tc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4Н1093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Уйшин ќ. — Толмозор ќ. — Ижтимоят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8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шохобча: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а) Миробод ќишлоѓига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5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Жами шохобча билан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13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77.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4Н1094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Олтинкўл ќ. — Ќайирма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8</w:t>
            </w:r>
          </w:p>
        </w:tc>
      </w:tr>
      <w:tr w:rsidR="004E6703" w:rsidRPr="0020150A">
        <w:tc>
          <w:tcPr>
            <w:tcW w:w="0" w:type="auto"/>
            <w:vMerge w:val="restar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78.</w:t>
            </w:r>
          </w:p>
        </w:tc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4Н1095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Ќадим ќ. — Биринчиќипчоќ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18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шохобчалар: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а) А373 автойўлига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б) Шўртожик ќишлоѓига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Жами шохобчалар билан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26</w:t>
            </w:r>
          </w:p>
        </w:tc>
      </w:tr>
      <w:tr w:rsidR="004E6703" w:rsidRPr="0020150A">
        <w:tc>
          <w:tcPr>
            <w:tcW w:w="0" w:type="auto"/>
            <w:vMerge w:val="restar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79.</w:t>
            </w:r>
          </w:p>
        </w:tc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4Н1096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Асака — 1, 2-сонли паррандачилик фабрикасига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9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шохобча: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а) Чаќмоќ ќишлоѓига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2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Жами шохобча билан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11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80.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4Н1097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Тандирчи ќ. — Тошлоќ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7</w:t>
            </w:r>
          </w:p>
        </w:tc>
      </w:tr>
      <w:tr w:rsidR="004E6703" w:rsidRPr="0020150A">
        <w:tc>
          <w:tcPr>
            <w:tcW w:w="0" w:type="auto"/>
            <w:vMerge w:val="restar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81.</w:t>
            </w:r>
          </w:p>
        </w:tc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4Н1098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Шукурмерган ќ. — Тўлѓак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7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шохобчалар: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а) Равот ќишлоѓига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б) Юќориравот ќишлоѓига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5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Жами шохобчалар билан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16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82.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4Н1099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Марљамат ш. — Охунбобоев даљаси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83.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4Н1100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Асака ш. — Ќува ш. — 1-сон паррандачилик фабрикасига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2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84.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4Н1101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Эски Хаќќулобод ќ. — Тоулди ќ. — Янгиќишлоќ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10</w:t>
            </w:r>
          </w:p>
        </w:tc>
      </w:tr>
      <w:tr w:rsidR="004E6703" w:rsidRPr="0020150A">
        <w:tc>
          <w:tcPr>
            <w:tcW w:w="0" w:type="auto"/>
            <w:vMerge w:val="restar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85.</w:t>
            </w:r>
          </w:p>
        </w:tc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4Н1102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Ќўштепа ќ. — Аълам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3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шохобча: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а) Ќўшкўприк ќишлоѓига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3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Жами шохобча билан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6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86.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4Н1103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Олимбек ќ. — Эшон ќ. — Сулаймонбек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11</w:t>
            </w:r>
          </w:p>
        </w:tc>
      </w:tr>
      <w:tr w:rsidR="004E6703" w:rsidRPr="0020150A">
        <w:tc>
          <w:tcPr>
            <w:tcW w:w="0" w:type="auto"/>
            <w:vMerge w:val="restar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87.</w:t>
            </w:r>
          </w:p>
        </w:tc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4Н1104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Бўстон ќ. — Шамшикўл ќ. — Ўрмонбек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7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шохобчалар: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а) Эшон ќишлоѓига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2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б) Бўстон ќишлоѓига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6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Жами шохобчалар билан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15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88.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4Н1105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Саримсоќов ќ. — Гулќишлоќ ќ. — Шаљрихон ш.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11</w:t>
            </w:r>
          </w:p>
        </w:tc>
      </w:tr>
      <w:tr w:rsidR="004E6703" w:rsidRPr="0020150A">
        <w:tc>
          <w:tcPr>
            <w:tcW w:w="0" w:type="auto"/>
            <w:vMerge w:val="restar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89.</w:t>
            </w:r>
          </w:p>
        </w:tc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4Н1106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Назармахрам ќ. — Найман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12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шохобчалар: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а) Бўстон ќишлоѓига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б) Эшон ќишлоѓига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2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Жами шохобчалар билан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15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90.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4Н1107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Найнава ќ. — Ќўшќўноќ ќ. — Янгиќишлоќ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6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91.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4Н1108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А373 автойўли (326 км) — Ќорасув ќ. — Солимахсум ќ. — Бўз ш.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11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92.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4Н1109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Тўрттол ќ. — Ѓалаба ќ. — Урганжи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8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93.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4Н1110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Дўстлик ќ. — Жомашўй ќ. — Сойбўйи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13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94.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4Н1111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Андижон ш. — Тожикобод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95.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4Н1112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Файзобод ќ. — Сољибкор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3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96.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4Н1113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Ќўрѓонча ќ. — Ўрта Шаљриљон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6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97.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4Н1114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Бўтаќора ќ. — Янгиобод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6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98.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4Н1115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А373 автойўли (392 км) — Ипакчилик ќ. — Тўрттол ќ. — Мадъёров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6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99.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4Н1116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Коммуна ќ. — Дарвозаќум ќ. — Шўртепа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7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100.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4Н1117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4К85 автойўли — Ўзгариш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101.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4Н1118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Тешикмозор ќ. — Жонобод ќ. — ХБК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3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102.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4Н1119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Ижтимоят ќ. — Тожикќишлоќ ќ. — Маслаљат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6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103.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4Н1120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Файзабод ќ. — 1-сон паррандачилик фабрикаси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5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104.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4Н1121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Давкар ќ. — Ќипчоќ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9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105.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4Н1122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Оќтепа ќ. — Ќўшкўприк ќ. — Ќуштепа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6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106.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4Н1123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А373 автойўли — Чўнтак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3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107.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4Н1124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Ќумариќ ќ. — Сўфилар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3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108.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4Н1125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Найман ќ. — Ќизилдељќон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6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109.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4Н1126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Назармахрам ќ. — Найман ќ. — Бештепа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2</w:t>
            </w:r>
          </w:p>
        </w:tc>
      </w:tr>
      <w:tr w:rsidR="004E6703" w:rsidRPr="0020150A">
        <w:tc>
          <w:tcPr>
            <w:tcW w:w="0" w:type="auto"/>
            <w:vMerge w:val="restar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110.</w:t>
            </w:r>
          </w:p>
        </w:tc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4Н1127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Ўрмон ќ. — Солимахсум ќ. — Холдивон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шохобча: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а) Солимахсум ќишлоѓига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Жами шохобча билан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5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111.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4Н1128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Мирзааљмедов ќ. — Мингбулоќ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3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112.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4Н1129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Найман ќ. — Истиќлол ипакчилик хўжалиги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11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113.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4Н1130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Бозорбоши ќ. — Марљамат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6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114.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4Н1131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А373 автойўли (392 км) — Хўжаобод АБЦ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2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115.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4Н1132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Дўнгќишлоќ ќ. — Бешбўйноќ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11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116.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4Н1133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Мирзабошичек ќ. — Эски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7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117.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4Н1134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Оќолтин ќ. — Улуѓнор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6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118.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4Н1135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Тўрттол ќ. — Тувонак ќ. — Ќумган ќ.??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7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119.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4Н1136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А373 автойўли — Шарвонотин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120.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4Н1137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Марљамат ш. — Машканал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7</w:t>
            </w:r>
          </w:p>
        </w:tc>
      </w:tr>
      <w:tr w:rsidR="004E6703" w:rsidRPr="0020150A">
        <w:tc>
          <w:tcPr>
            <w:tcW w:w="0" w:type="auto"/>
            <w:vMerge w:val="restar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121.</w:t>
            </w:r>
          </w:p>
        </w:tc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4Н1139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Андижон ш. — Далварзин ќ. — Кўмакай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6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шохобча: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а) Кўмакай ќишлоѓига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2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Жами шохобча билан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8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122.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4Н1140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Бўстон ќ. — Дељќонобод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5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123.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4Н1141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Панжиќўрѓон ќ. — Суткон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124.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4Н1142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Султонобод ќ. — Бишкек — Ўш автойўли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5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125.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4Н1143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Савай бўлими — «Ќорасув — Ќўштепа» автойўли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5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126.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4Н1144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Кўчак ќ. — Таяка ќ. — Найман ќ. — Жўраполвон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7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127.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4Н1145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Оќтепа ќ. — Ўртаариќ ќ. — Интизом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128.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4Н1146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«Пахтаобод — Маданият» 4Р133 автойўлига чиќиш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3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129.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4Н1147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Чаќар ќ. — Наввоќ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130.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4Н1148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4Р249 автойўли — Пахтачи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5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131.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4Н1149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Мирзабоши ќ. — Тузликмозор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132.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4Н1150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Мирзабоши ќ. — Эскиќишлоќ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7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133.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4Н1151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Ќўрѓонча ќ. — 4Р126 автойўли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3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134.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4Н1152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Бўстон ќ. — Оролхон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11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135.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4Н1153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Гўровон ќ. — 4Н1104 автойўли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9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136.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4Н1154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Чўнќайма ќ. — Гулистон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5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137.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4Н1155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Янгиќишлоќ ќ. — Эски Хаќќулобод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7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138.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4Н1156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Хўжаобод ќ. — Алам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6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Жами: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1560</w:t>
            </w:r>
          </w:p>
        </w:tc>
      </w:tr>
    </w:tbl>
    <w:p w:rsidR="004E6703" w:rsidRPr="0020150A" w:rsidRDefault="004E6703" w:rsidP="0020150A">
      <w:pPr>
        <w:shd w:val="clear" w:color="auto" w:fill="FFFFFF"/>
        <w:rPr>
          <w:rFonts w:ascii="BTF Uz" w:hAnsi="BTF Uz" w:cs="BTF Uz"/>
          <w:vanish/>
          <w:color w:val="000000"/>
          <w:sz w:val="24"/>
          <w:szCs w:val="24"/>
        </w:rPr>
      </w:pPr>
      <w:bookmarkStart w:id="36" w:name="1666446"/>
      <w:bookmarkEnd w:id="36"/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tblBorders>
        <w:tblCellMar>
          <w:left w:w="0" w:type="dxa"/>
          <w:right w:w="0" w:type="dxa"/>
        </w:tblCellMar>
        <w:tblLook w:val="0000"/>
      </w:tblPr>
      <w:tblGrid>
        <w:gridCol w:w="498"/>
        <w:gridCol w:w="1886"/>
        <w:gridCol w:w="5827"/>
        <w:gridCol w:w="1174"/>
      </w:tblGrid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№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Автомобиль йўлларининг раќами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Автомобиль йўлларининг номи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Узунлиги, км</w:t>
            </w:r>
          </w:p>
        </w:tc>
      </w:tr>
      <w:tr w:rsidR="004E6703" w:rsidRPr="0020150A">
        <w:tc>
          <w:tcPr>
            <w:tcW w:w="0" w:type="auto"/>
            <w:gridSpan w:val="4"/>
            <w:tcBorders>
              <w:top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Бухоро вилояти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4К 142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«Ѓиждувон — Конимех» автойўли — Янгиработ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23</w:t>
            </w:r>
          </w:p>
        </w:tc>
      </w:tr>
      <w:tr w:rsidR="004E6703" w:rsidRPr="0020150A">
        <w:tc>
          <w:tcPr>
            <w:tcW w:w="0" w:type="auto"/>
            <w:vMerge w:val="restar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2.</w:t>
            </w:r>
          </w:p>
        </w:tc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4К143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«Ѓиждувон — Конимех» автойўли — Ѓиждувон ш. — АБЗ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3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шохобча: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а) Сутчилик фермасига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2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Жами шохобча билан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5</w:t>
            </w:r>
          </w:p>
        </w:tc>
      </w:tr>
      <w:tr w:rsidR="004E6703" w:rsidRPr="0020150A">
        <w:tc>
          <w:tcPr>
            <w:tcW w:w="0" w:type="auto"/>
            <w:vMerge w:val="restar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3.</w:t>
            </w:r>
          </w:p>
        </w:tc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4К144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Ќорахон ќ. — Районобод ќ. — Ѓишти ќ. — Љар-Љур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25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шохобча: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а) С.Айний ёдгорлигига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3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Жами шохобча билан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28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4К145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Адоќ ќ. — Ёвожин ќ. — Узалон ќ. — Уба ќ. — Урганжи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17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5.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4К146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Ѓиждувон ќ. — Ќарахони ќ. — Ќайраѓоч ќ. — Маркуш ќ. — Ќаршиён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25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6.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4К147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Ѓиждувон ш. — Шофиркон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16</w:t>
            </w:r>
          </w:p>
        </w:tc>
      </w:tr>
      <w:tr w:rsidR="004E6703" w:rsidRPr="0020150A">
        <w:tc>
          <w:tcPr>
            <w:tcW w:w="0" w:type="auto"/>
            <w:vMerge w:val="restar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7.</w:t>
            </w:r>
          </w:p>
        </w:tc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4К148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Оќработ ќ. — Сољибиён ќ. — Манѓитон ќ. — Мазраѓон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22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шохобчалар: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а) Ќирѓизлар ќишлоѓига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3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б) Ишо ќишлоѓига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3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Жами шохобчалар билан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28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8.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4К149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Новхар ќ. — Хонобод ќ. — Лабируд ќ. — Жангари ќ. — Янгиработ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35</w:t>
            </w:r>
          </w:p>
        </w:tc>
      </w:tr>
      <w:tr w:rsidR="004E6703" w:rsidRPr="0020150A">
        <w:tc>
          <w:tcPr>
            <w:tcW w:w="0" w:type="auto"/>
            <w:vMerge w:val="restar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9.</w:t>
            </w:r>
          </w:p>
        </w:tc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4К150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4К160 автойўлидан шохобчалар: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11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шу жумладан: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а) Кумушкент ќишлоѓига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3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б) Ќипчоќ ќишлоѓига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в) Хўжааброр ќишлоѓига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</w:t>
            </w:r>
          </w:p>
        </w:tc>
      </w:tr>
      <w:tr w:rsidR="004E6703" w:rsidRPr="0020150A">
        <w:tc>
          <w:tcPr>
            <w:tcW w:w="0" w:type="auto"/>
            <w:vMerge w:val="restar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10.</w:t>
            </w:r>
          </w:p>
        </w:tc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4К151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Ѓиждувон ш. — Янгиработ ќ. — Ёсиман ќ. — Бешработ ќ. — Ќулхатиб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18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шохобчалар: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а) 4Р66 автойўлига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3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б) Ѓарибшољ ќишлоѓига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2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Жами шохобчалар билан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23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11.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4К152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Боѓиафзал ќ. — Чаќар ќ. — Жилвон ќ. — Мингчинор ќ. — Ўзган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42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12.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4К153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Бухоро ш. — Новметан ќ. — Юќори Чукат ќ. — Когон ш.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36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13.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4К154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Талисафет ќ. — Бобоота ќ. — Чиѓатой ќ — Ќуришкент ќ. — Жилвон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29</w:t>
            </w:r>
          </w:p>
        </w:tc>
      </w:tr>
      <w:tr w:rsidR="004E6703" w:rsidRPr="0020150A">
        <w:tc>
          <w:tcPr>
            <w:tcW w:w="0" w:type="auto"/>
            <w:vMerge w:val="restar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14.</w:t>
            </w:r>
          </w:p>
        </w:tc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4К155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Жилвон ќ. — Игрон ќ. — Янгиобод ќ. — Ш. Рашидов ж/х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12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шохобчалар: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а) Боѓиафзал ќишлоѓига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б) Варгонзе ќишлоѓига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Жами шохобчалар билан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20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15.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4К156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Янгиќишлоќ ќ. — Искогари ќ. — Чуќурак ќ. — Талисафет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13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16.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4К157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Беглик ќ. — Ховлинав ќ. — Маљаллашера ќ. — Чуќурак ќ. — Шўристон ќ. — Искогари ќ. — Хулбор ќ. — Бобохўжа ќ. — Шовари ќ. — Зандани ќ — Ќалъа ќ. — Ќушчи ќ. — Ќўрѓон ќ. — Обигарли ќ. — Хўжатон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58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17.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4К158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Холажиян ќ. — Жуйшура ќ. — Чандир ќ. — Ќалъа ќ. — Талисафет ќ. — Жўйнов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11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18.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4К159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Янгибозор ќ. — Ќалмиќ ќ. — Ёвузхўр ќ. — Шўробод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14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19.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4К160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Навоий вилояти чегараси — Ѓишти ќ. — Ѓиждувон ш. — Ќулхатиб ќ. — Љовуздувон ќ. — Неоган ќ. — Ромитан ш.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64</w:t>
            </w:r>
          </w:p>
        </w:tc>
      </w:tr>
      <w:tr w:rsidR="004E6703" w:rsidRPr="0020150A">
        <w:tc>
          <w:tcPr>
            <w:tcW w:w="0" w:type="auto"/>
            <w:vMerge w:val="restar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20.</w:t>
            </w:r>
          </w:p>
        </w:tc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4К161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Тошрабод сув иншооти — Зарафшон тракти — Кўкча фермерлар уюшмаси — Жилвони фермерлар уюшмаси — Ѓалаба фермерлар уюшмаси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53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шохобча: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а) Бухоро фермерлар уюшмасига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5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Жами шохобча билан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58</w:t>
            </w:r>
          </w:p>
        </w:tc>
      </w:tr>
      <w:tr w:rsidR="004E6703" w:rsidRPr="0020150A">
        <w:tc>
          <w:tcPr>
            <w:tcW w:w="0" w:type="auto"/>
            <w:vMerge w:val="restar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21.</w:t>
            </w:r>
          </w:p>
        </w:tc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4К162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4Р48 автойўли — шаѓал ќум кони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12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шохобча: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а) Боѓимиришкор ќишлоѓига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2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Жами шохобча билан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14</w:t>
            </w:r>
          </w:p>
        </w:tc>
      </w:tr>
      <w:tr w:rsidR="004E6703" w:rsidRPr="0020150A">
        <w:tc>
          <w:tcPr>
            <w:tcW w:w="0" w:type="auto"/>
            <w:vMerge w:val="restar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22.</w:t>
            </w:r>
          </w:p>
        </w:tc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4К163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Ѓиждувон ш. — Ќўшработ ќ. — Шилвон ќ. — Вобкент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23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шохобча: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а) Сољибиён ќишлоѓига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3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Жами шохобча билан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26</w:t>
            </w:r>
          </w:p>
        </w:tc>
      </w:tr>
      <w:tr w:rsidR="004E6703" w:rsidRPr="0020150A">
        <w:tc>
          <w:tcPr>
            <w:tcW w:w="0" w:type="auto"/>
            <w:vMerge w:val="restar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23.</w:t>
            </w:r>
          </w:p>
        </w:tc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4К164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Ромитан ш. — Саройча ќ. — Чуќуркўл ќ. — Баландтепа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23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шохобчалар: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а) Ёмѓир ќишлоѓига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9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б) Сичќончи ќишлоѓига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3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в) Кулоло ќишлоѓига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2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г) Бобо Самосий Зиёратгољига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2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Жами шохобчалар билан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39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24.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4К165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Ромитан АБЗ — Хўжазафарон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11</w:t>
            </w:r>
          </w:p>
        </w:tc>
      </w:tr>
      <w:tr w:rsidR="004E6703" w:rsidRPr="0020150A">
        <w:tc>
          <w:tcPr>
            <w:tcW w:w="0" w:type="auto"/>
            <w:vMerge w:val="restar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25.</w:t>
            </w:r>
          </w:p>
        </w:tc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4К166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Пешку ш. — Ниёзхўжа ќ. — Темирхўжа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7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шохобча: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а) 4Р68 автойўлига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2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Жами шохобча билан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9</w:t>
            </w:r>
          </w:p>
        </w:tc>
      </w:tr>
      <w:tr w:rsidR="004E6703" w:rsidRPr="0020150A">
        <w:tc>
          <w:tcPr>
            <w:tcW w:w="0" w:type="auto"/>
            <w:vMerge w:val="restar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26.</w:t>
            </w:r>
          </w:p>
        </w:tc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4К167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Дўрмон ќ. — Љазартут ќ. — Уба ќ. — Вагани ќ. — Панжуй ќ. — Ќўрѓон ќ. — А380 автойўли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28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шохобчалар: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а) Саройча ќишлоѓига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2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б) Марзия ќишлоѓига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2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в) Обигарм ќишлоѓига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3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Жами шохобчалар билан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35</w:t>
            </w:r>
          </w:p>
        </w:tc>
      </w:tr>
      <w:tr w:rsidR="004E6703" w:rsidRPr="0020150A">
        <w:tc>
          <w:tcPr>
            <w:tcW w:w="0" w:type="auto"/>
            <w:vMerge w:val="restar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27.</w:t>
            </w:r>
          </w:p>
        </w:tc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4К168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4Р48 автойўлидан шохобчалар: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8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шу жумладан: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а) Пешку тумани марказига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2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б) Ќўрѓон ќишлоѓига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в) Љазарбоѓ ќишлоѓига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2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г) 4Р220 автойўлига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д) 4Р68 автойўлига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2</w:t>
            </w:r>
          </w:p>
        </w:tc>
      </w:tr>
      <w:tr w:rsidR="004E6703" w:rsidRPr="0020150A">
        <w:tc>
          <w:tcPr>
            <w:tcW w:w="0" w:type="auto"/>
            <w:vMerge w:val="restar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28.</w:t>
            </w:r>
          </w:p>
        </w:tc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4К169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Мирхазор ќ. — Работ ќ. — 4Р75 автойўли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19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шохобчалар: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а) Газбергон ќишлоѓига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б) 4Р48 автойўлига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Жами шохобчалар билан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24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29.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4К170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Шайхон ќ. — Чалонгу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5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30.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4К171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А380 автойўли — Мучаус ќ. — 4Р68 автойўли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9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31.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4К172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Галаосиё ш. — Винзавод — М37 автойўли — Обиторат ќ. — 4Р68 автойўли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5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32.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4К173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Ѓалаосиё ш. — Чорраља ќ. — Дилором ќ. — Хайработча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24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33.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4К174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«Ромитан — Ќуйимозор» автойўли — С. Ёдгоров фермерлар уюшмаси — 4К173 автойўли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7</w:t>
            </w:r>
          </w:p>
        </w:tc>
      </w:tr>
      <w:tr w:rsidR="004E6703" w:rsidRPr="0020150A">
        <w:tc>
          <w:tcPr>
            <w:tcW w:w="0" w:type="auto"/>
            <w:vMerge w:val="restar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34.</w:t>
            </w:r>
          </w:p>
        </w:tc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4К175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Бухоро ш. — Руљшабод ќ. — Чорраља ќ. — Харгуш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27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шохобча: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а) Обиторат ќишлоѓига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7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Жами шохобча билан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34</w:t>
            </w:r>
          </w:p>
        </w:tc>
      </w:tr>
      <w:tr w:rsidR="004E6703" w:rsidRPr="0020150A">
        <w:tc>
          <w:tcPr>
            <w:tcW w:w="0" w:type="auto"/>
            <w:vMerge w:val="restar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35.</w:t>
            </w:r>
          </w:p>
        </w:tc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4К176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Когон ш. — Соргун ќ. — Кумушрум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21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шохобча: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а) Арабхона ќишлоѓига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3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Жами шохобча билан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24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36.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4К177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Ѓалаосиё ш. — Кўчкумар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9</w:t>
            </w:r>
          </w:p>
        </w:tc>
      </w:tr>
      <w:tr w:rsidR="004E6703" w:rsidRPr="0020150A">
        <w:tc>
          <w:tcPr>
            <w:tcW w:w="0" w:type="auto"/>
            <w:vMerge w:val="restar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37.</w:t>
            </w:r>
          </w:p>
        </w:tc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4К178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Бухоро ш. — Декчабегим ќ. — Сўфикор ќ. — Каваламаљмуд ќ. — Чорук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16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шохобча: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а) Шайхонча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2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Жами шохобча билан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18</w:t>
            </w:r>
          </w:p>
        </w:tc>
      </w:tr>
      <w:tr w:rsidR="004E6703" w:rsidRPr="0020150A">
        <w:tc>
          <w:tcPr>
            <w:tcW w:w="0" w:type="auto"/>
            <w:vMerge w:val="restar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38.</w:t>
            </w:r>
          </w:p>
        </w:tc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4К179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Бухоро ш. — Лоша ќ. — Юќори Чукат ќ. — 4К153 автойўли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12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шохобчалар: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а) Тўтикунда ќишлоѓига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5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б) Чана ќишлоѓига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5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Жами шохобчалар билан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22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39.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4К180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Бухоро ш. — Юрипоён ќ. — Ќумрабод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17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40.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4К181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Ќуйимозор кони — Тўдакўл сувомбори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14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41.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4К182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Когон ш. — Ўзбекон ќ. — Янглак ќ. — Каттаоргун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30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42.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 xml:space="preserve">4К183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Шўрабод ќ. — Киракашхона ќ. — Сарижуй ќ. — Бешариќ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14</w:t>
            </w:r>
          </w:p>
        </w:tc>
      </w:tr>
      <w:tr w:rsidR="004E6703" w:rsidRPr="0020150A">
        <w:tc>
          <w:tcPr>
            <w:tcW w:w="0" w:type="auto"/>
            <w:vMerge w:val="restar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43.</w:t>
            </w:r>
          </w:p>
        </w:tc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4К184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Янгиљаёт ќ. — Жинкал ќ. — Мустаќиллик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8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шохобча: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а) Жинкал ќишлоѓига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Жами шохобча билан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9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44.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4К185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Когон ш. — А380 автойўли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3</w:t>
            </w:r>
          </w:p>
        </w:tc>
      </w:tr>
      <w:tr w:rsidR="004E6703" w:rsidRPr="0020150A">
        <w:tc>
          <w:tcPr>
            <w:tcW w:w="0" w:type="auto"/>
            <w:vMerge w:val="restar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45.</w:t>
            </w:r>
          </w:p>
        </w:tc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4К186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Тайтал ќ. — Тўтикунда ќ. — Зогоракаш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11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шохобча: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а) Љарбий ќисмга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Жами шохобча билан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12</w:t>
            </w:r>
          </w:p>
        </w:tc>
      </w:tr>
      <w:tr w:rsidR="004E6703" w:rsidRPr="0020150A">
        <w:tc>
          <w:tcPr>
            <w:tcW w:w="0" w:type="auto"/>
            <w:vMerge w:val="restar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46.</w:t>
            </w:r>
          </w:p>
        </w:tc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4К187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А380 автойўлидан шохобчалар: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10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шу жумладан: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а) Газли шаљрига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5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б) Когон ќурилиш материаллари комбинатига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3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в) Хўжаубон ќишлоѓига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2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47.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4К188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4К162 автойўли — Зандани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7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48.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4К189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Шўристон ќ. — Оќших ќ. — Пахтаобод ќ. — Арабхон ќ. — 4Р72 автойўли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24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49.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4К190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Астрабод ќ. — Денов ш. — Ќулён ќ. — Пўлоти ќ. — Эроншо ќ. — Хўжаљайрон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19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50.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4К191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Жондор айланма автойўли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7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51.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4К192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Навгади ќ. — Табагар ќ. — Янгичарвоќ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9</w:t>
            </w:r>
          </w:p>
        </w:tc>
      </w:tr>
      <w:tr w:rsidR="004E6703" w:rsidRPr="0020150A">
        <w:tc>
          <w:tcPr>
            <w:tcW w:w="0" w:type="auto"/>
            <w:vMerge w:val="restar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52.</w:t>
            </w:r>
          </w:p>
        </w:tc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4К193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М37 автойўлидан шохобчалар: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5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шу жумладан: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а) Яккатут АБЗ га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б) Жанопар ќишлоѓига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в) Пайкент ж\х. га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г) 48-сонли темир йўл разъездига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2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53.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4К195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Ќоракўл ш. — Сайёт сув чиќариш иншооти — М37 автойўли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20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54.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4К196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Ќоракўл ш. — Шивирдонбобо ёдгорлиги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3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55.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4К198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Ќоракўл ш. — Мирзаќалъа ќ. — Жигачи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25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56.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4К199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Ќоракўл темир йўл станцияси — Олот шаѓал кони — 4Р78 автойўли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22</w:t>
            </w:r>
          </w:p>
        </w:tc>
      </w:tr>
      <w:tr w:rsidR="004E6703" w:rsidRPr="0020150A">
        <w:tc>
          <w:tcPr>
            <w:tcW w:w="0" w:type="auto"/>
            <w:vMerge w:val="restar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57.</w:t>
            </w:r>
          </w:p>
        </w:tc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4К200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Ќоракўл темир йўл станцияси — Сайёт ќ. — Ќизилравот ќ. — Шаљрихайбар ќ. — Яккатут темир йўл станцияси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36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шохобчалар: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а) Пайкент массивига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15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б) Денгизкўлга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12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Жами шохобчалар билан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63</w:t>
            </w:r>
          </w:p>
        </w:tc>
      </w:tr>
      <w:tr w:rsidR="004E6703" w:rsidRPr="0020150A">
        <w:tc>
          <w:tcPr>
            <w:tcW w:w="0" w:type="auto"/>
            <w:vMerge w:val="restar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58.</w:t>
            </w:r>
          </w:p>
        </w:tc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4К201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Олот ш. — Янгибозор ќ. — Ќораун ќ. — Гурдуш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25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шохобчалар: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а) Хожирабод ќишлоѓига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3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б) Ёш Ботир ќишлоѓига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2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Жами шохобчалар билан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30</w:t>
            </w:r>
          </w:p>
        </w:tc>
      </w:tr>
      <w:tr w:rsidR="004E6703" w:rsidRPr="0020150A">
        <w:tc>
          <w:tcPr>
            <w:tcW w:w="0" w:type="auto"/>
            <w:vMerge w:val="restar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59.</w:t>
            </w:r>
          </w:p>
        </w:tc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4К202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Эшакчи ќ. — Баљромбаёт ќ. — Љасанёр ќ. — Салаќоровул ќ. — Ќўнѓирот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24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шохобча: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а) Мурѓак ќишлоѓига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5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Жами шохобчалар билан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29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60.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4К203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Ќозиробод ќ. — Ќўнѓирот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13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61.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4К204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Олот жамоа хўжалиги — Денгизкўл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8</w:t>
            </w:r>
          </w:p>
        </w:tc>
      </w:tr>
      <w:tr w:rsidR="004E6703" w:rsidRPr="0020150A">
        <w:tc>
          <w:tcPr>
            <w:tcW w:w="0" w:type="auto"/>
            <w:vMerge w:val="restar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62.</w:t>
            </w:r>
          </w:p>
        </w:tc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4К205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4Р48 автойўли (238 км) — Жилвон фермерлар уюшмаси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13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шохобча: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а) дала шийпонига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2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Жами шохобча билан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15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63.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4К206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4Р48 автойўли — Ѓиждувон ш\х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9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64.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4К207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Афшона ќ — Пешку ќ. — Чукрак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10</w:t>
            </w:r>
          </w:p>
        </w:tc>
      </w:tr>
      <w:tr w:rsidR="004E6703" w:rsidRPr="0020150A">
        <w:tc>
          <w:tcPr>
            <w:tcW w:w="0" w:type="auto"/>
            <w:vMerge w:val="restar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65.</w:t>
            </w:r>
          </w:p>
        </w:tc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4К208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Чуќуркўл ќ. — Атвар ќ. — Ќўрѓон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7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шохобчалар: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а) 4Р72 автойўлига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2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б) 4Р218 автойўли (63 км) — Гужумли сув фавворасига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3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в) 4Р61 автойўли (282 км) — Туяовулга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6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Жами шохобчалар билан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18</w:t>
            </w:r>
          </w:p>
        </w:tc>
      </w:tr>
      <w:tr w:rsidR="004E6703" w:rsidRPr="0020150A">
        <w:tc>
          <w:tcPr>
            <w:tcW w:w="0" w:type="auto"/>
            <w:vMerge w:val="restar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66.</w:t>
            </w:r>
          </w:p>
        </w:tc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4К209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4Р68 автойўлидан шохобчалар: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3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шу жумладан: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а) Хўпкалак ќишлоѓига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2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б) Тагоре ќишлоѓига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67.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4К212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Ромитан ш. — Харгуш ќ. — Хайробод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26</w:t>
            </w:r>
          </w:p>
        </w:tc>
      </w:tr>
      <w:tr w:rsidR="004E6703" w:rsidRPr="0020150A">
        <w:tc>
          <w:tcPr>
            <w:tcW w:w="0" w:type="auto"/>
            <w:vMerge w:val="restar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68.</w:t>
            </w:r>
          </w:p>
        </w:tc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4К213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4Р218 автойўлидан шохобчалар: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17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шу жумладан: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а) 122-сонли йўл бўлимига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2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б) Гранит конига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15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69.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4К215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Шофиркон љалќа йўли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9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70.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4Н141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Додарон ќ. — Карна ќ. — Чучалон ќ. — Ќумрабод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11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71.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4Н142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Пойик ќ. — Захкаш ќ. — Булакиён ќ. — Ѓишти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18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72.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4Н143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Ўзган ш. — Жилвон канали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8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73.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4Н144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Шофиркон ш. — Котиён ќ. — Ќумбости ќ. — Ќалъа ќ. — Маври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6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74.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4Н145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Ќаршиён ќ. — Ќумбости ќ. — Чандир пахта пункти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5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75.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4Н146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Ќулљовли ќ. — Наќќош ќ. — Холажиян ќ. — Оќработ ќ. — Улуѓхўжа ќ. — Жўйшўра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6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76.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4Н147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Денов ќ. — Юќори ќ. — Балорўт ќ. — Жилвон канали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8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77.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4Н148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Бангилар ќ. — Ќулхорин ќ. — Кўришкент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78.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4Н149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Жилвон канали — Мингчинор ќ. — Чаќар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8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79.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4Н150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Бойлар ќ. — Шофиркон ќ. — Маљаллаќози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7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80.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4Н151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Сугут ќ. — Денов ќ. — Жўйработ ќ. — Хоркаш ќ. — Гўронкўча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21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81.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4Н152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Тезгуза? ќ. — Маљаллаќози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5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82.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4Н153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Саврак ќ. — Котиён ќ. — Арабхона ќ. — Чандир ќ. — Читкарон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9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83.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4Н154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Вобкент ш. — Ниёзхўжа ќ. — Хумриён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7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84.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4Н155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Вобкент ш. — Ќуйи Косари ќ. — Чорбоѓкент ќ. — Неоган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16</w:t>
            </w:r>
          </w:p>
        </w:tc>
      </w:tr>
      <w:tr w:rsidR="004E6703" w:rsidRPr="0020150A">
        <w:tc>
          <w:tcPr>
            <w:tcW w:w="0" w:type="auto"/>
            <w:vMerge w:val="restar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85.</w:t>
            </w:r>
          </w:p>
        </w:tc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4Н156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Ромитан ш. — Атторон ќ. — Авдине ќ. — Дедароз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18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шохобчалар: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а) Боѓча ќишлоѓига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2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б) Шолгоми ќишлоѓига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в) Ќўрѓонтепа ќишлоѓига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3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г) Талисароф ќишлоѓига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2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Жами шохобчалар билан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29</w:t>
            </w:r>
          </w:p>
        </w:tc>
      </w:tr>
      <w:tr w:rsidR="004E6703" w:rsidRPr="0020150A">
        <w:tc>
          <w:tcPr>
            <w:tcW w:w="0" w:type="auto"/>
            <w:vMerge w:val="restar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86.</w:t>
            </w:r>
          </w:p>
        </w:tc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4Н157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Ќаљрамон ќ. — Кочина ќ. — Уба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7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шохобча: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а) Хавлагарон ќишлоѓига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Жами шохобча билан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11</w:t>
            </w:r>
          </w:p>
        </w:tc>
      </w:tr>
      <w:tr w:rsidR="004E6703" w:rsidRPr="0020150A">
        <w:tc>
          <w:tcPr>
            <w:tcW w:w="0" w:type="auto"/>
            <w:vMerge w:val="restar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87.</w:t>
            </w:r>
          </w:p>
        </w:tc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4Н158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Работлак ќ. — Тайлакон ќ. — Абдураљимбой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7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шохобча: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а) Шўрча ќишлоѓига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3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Жами шохобча билан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10</w:t>
            </w:r>
          </w:p>
        </w:tc>
      </w:tr>
      <w:tr w:rsidR="004E6703" w:rsidRPr="0020150A">
        <w:tc>
          <w:tcPr>
            <w:tcW w:w="0" w:type="auto"/>
            <w:vMerge w:val="restar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88.</w:t>
            </w:r>
          </w:p>
        </w:tc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4Н159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Мўри ќ. — А380 автойўли — Араблар ќ. — Урганжи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8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шохобча: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а) Ќўрѓон ќишлоѓига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2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Жами шохобча билан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10</w:t>
            </w:r>
          </w:p>
        </w:tc>
      </w:tr>
      <w:tr w:rsidR="004E6703" w:rsidRPr="0020150A">
        <w:tc>
          <w:tcPr>
            <w:tcW w:w="0" w:type="auto"/>
            <w:vMerge w:val="restar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89.</w:t>
            </w:r>
          </w:p>
        </w:tc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4Н160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Вобкент ќ. — Катагон ќ. — Ўрмончилик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8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шохобча: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а) Махсумлар ќишлоѓига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Жами шохобча билан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9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90.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4Н161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Калон ќ. — Хитоён ќ. — Ќушхона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6</w:t>
            </w:r>
          </w:p>
        </w:tc>
      </w:tr>
      <w:tr w:rsidR="004E6703" w:rsidRPr="0020150A">
        <w:tc>
          <w:tcPr>
            <w:tcW w:w="0" w:type="auto"/>
            <w:vMerge w:val="restar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91.</w:t>
            </w:r>
          </w:p>
        </w:tc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4Н162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Бухоро ш. — Чорбакир ќ. — Юринпоён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13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шохобча: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а) Толалиён ќишлоѓига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3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Жами шохобча билан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16</w:t>
            </w:r>
          </w:p>
        </w:tc>
      </w:tr>
      <w:tr w:rsidR="004E6703" w:rsidRPr="0020150A">
        <w:tc>
          <w:tcPr>
            <w:tcW w:w="0" w:type="auto"/>
            <w:vMerge w:val="restar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92.</w:t>
            </w:r>
          </w:p>
        </w:tc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4Н163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Сурхон ќ. — Ќўшкисафед ќ. — Навказ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11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шохобча: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а) Авгоне ќишлоѓига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3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Жами шохобча билан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14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93.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4Н164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Шишкан ќ. — Дейсабобо ќ. — Ќари ќ. — Геофизика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14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94.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4Н165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Бухоро ш. — 4К153 автойўли — Ш.Рашидов фермерлар уюшмаси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12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95.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4Н166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Мусхор ќ. — Намгани ќ. — Шўристон ќ. — Лало ќ. — Асбоб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11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96.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4Н168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Хумданак ќ. — Хосакор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15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97.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4Н169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Денов ш. — Мурѓак кони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8</w:t>
            </w:r>
          </w:p>
        </w:tc>
      </w:tr>
      <w:tr w:rsidR="004E6703" w:rsidRPr="0020150A">
        <w:tc>
          <w:tcPr>
            <w:tcW w:w="0" w:type="auto"/>
            <w:vMerge w:val="restar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98.</w:t>
            </w:r>
          </w:p>
        </w:tc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4Н170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Бойсами ќ. — Урганжи ќ. — Етим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11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шохобча: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а) Ќозон ќишлоѓига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3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Жами шохобча билан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14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99.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4Н171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Кулва ќ. — Куланчи ќ. — Карожи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7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100.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4Н172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Карожи ќ. — Коммуна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3</w:t>
            </w:r>
          </w:p>
        </w:tc>
      </w:tr>
      <w:tr w:rsidR="004E6703" w:rsidRPr="0020150A">
        <w:tc>
          <w:tcPr>
            <w:tcW w:w="0" w:type="auto"/>
            <w:vMerge w:val="restar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101.</w:t>
            </w:r>
          </w:p>
        </w:tc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4Н173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Янгибозор ќ. — Чандир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9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шохобча: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а) Кувача ќишлоѓига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3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Жами шохобча билан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12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102.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4Н174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Кувача ќ. — Кетмондовди ќ. — Ёмонжар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7</w:t>
            </w:r>
          </w:p>
        </w:tc>
      </w:tr>
      <w:tr w:rsidR="004E6703" w:rsidRPr="0020150A">
        <w:tc>
          <w:tcPr>
            <w:tcW w:w="0" w:type="auto"/>
            <w:vMerge w:val="restar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103.</w:t>
            </w:r>
          </w:p>
        </w:tc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4Н175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Чандир ќ. — Баландмачит ќ. — Ќоракўл бош коллектори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7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шохобчалар: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а) Бўрибек ќишлоѓига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2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б) Тузали ќишлоѓига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3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Жами шохобчалар билан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12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104.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4Н176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Дюкер АБК — Олот фермерлар уюшмаси — Денгизкўл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15</w:t>
            </w:r>
          </w:p>
        </w:tc>
      </w:tr>
      <w:tr w:rsidR="004E6703" w:rsidRPr="0020150A">
        <w:tc>
          <w:tcPr>
            <w:tcW w:w="0" w:type="auto"/>
            <w:vMerge w:val="restar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105.</w:t>
            </w:r>
          </w:p>
        </w:tc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4Н178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Музтепа ќ. — Балиќхона ќ. — 4Р48 автойўли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19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шохобча: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а) Дала шийпонига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2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Жами шохобча билан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21</w:t>
            </w:r>
          </w:p>
        </w:tc>
      </w:tr>
      <w:tr w:rsidR="004E6703" w:rsidRPr="0020150A">
        <w:tc>
          <w:tcPr>
            <w:tcW w:w="0" w:type="auto"/>
            <w:vMerge w:val="restar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106.</w:t>
            </w:r>
          </w:p>
        </w:tc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4Н179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4Р48 автойўли — Мељнатобод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7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шохобча: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а) Ќумработ ќишлоѓига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Жами шохобча билан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11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107.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4Н180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4Р66 автойўли — Богимусо фермерлар уюшмаси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3</w:t>
            </w:r>
          </w:p>
        </w:tc>
      </w:tr>
      <w:tr w:rsidR="004E6703" w:rsidRPr="0020150A">
        <w:tc>
          <w:tcPr>
            <w:tcW w:w="0" w:type="auto"/>
            <w:vMerge w:val="restar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108.</w:t>
            </w:r>
          </w:p>
        </w:tc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4Н181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Ўтабек ќ. — Шеробод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шохобчалар: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а) Работбалак ќишлоѓига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б) Пески ќишлоѓига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Жами шохобчалар билан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6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109.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4Н182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Темирхўжа ќ. — Хўжаобод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110.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4Н183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Алишер ќ. — Чортук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6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111.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4Н184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Чаќмоќ ќ. — Ўртаработ ќ. — Дархаш ќ. — Тўйтепа ќ. — Боѓидашт ќ. — Хумхўрон ќ. — Зарманак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11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112.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4Н185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4К201 автойўли — Р. Ботиров фермерлар уюшмаси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113.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4Н186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Олот ш. — Оќпўлат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3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114.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4Н187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4Р78 «а» автойўли — Мухтор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3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115.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4Н188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4Р78 «а» автойўли — Кесакли ќ — АБК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8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116.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4Н189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Кудрашех ќ. — Шимолий коллектор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8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117.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4Н190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Саидмуродхўр ќ. — Денов ш. — Ободхўжа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8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118.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4Н191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Ишкон ќ. — Ќушчи ќ. — Захкаш ќ. — 4К165 автойўли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12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119.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4Н192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Аджайрон ќ. — Ќоракўл бош коллектори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11</w:t>
            </w:r>
          </w:p>
        </w:tc>
      </w:tr>
      <w:tr w:rsidR="004E6703" w:rsidRPr="0020150A">
        <w:tc>
          <w:tcPr>
            <w:tcW w:w="0" w:type="auto"/>
            <w:vMerge w:val="restar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120.</w:t>
            </w:r>
          </w:p>
        </w:tc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4Н193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4Н193 автойўлидан шохобчалар: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5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шу жумладан: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а) Тароб ќишлоѓига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3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б) Тожработ ќишлоѓига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2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121.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4Н194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Нуфор ќ. — Ќумрабод ќ. — Товуќчи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5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122.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4Н195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Мучаус ќ. — К. Махмуд ќ. — Давлатобод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6</w:t>
            </w:r>
          </w:p>
        </w:tc>
      </w:tr>
      <w:tr w:rsidR="004E6703" w:rsidRPr="0020150A">
        <w:tc>
          <w:tcPr>
            <w:tcW w:w="0" w:type="auto"/>
            <w:vMerge w:val="restar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123.</w:t>
            </w:r>
          </w:p>
        </w:tc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4Н196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М37 автойўли — Амирабод ќ. — Огар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13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шохобча: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а) Огар ќишлоѓига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Жами шохобча билан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14</w:t>
            </w:r>
          </w:p>
        </w:tc>
      </w:tr>
      <w:tr w:rsidR="004E6703" w:rsidRPr="0020150A">
        <w:tc>
          <w:tcPr>
            <w:tcW w:w="0" w:type="auto"/>
            <w:vMerge w:val="restar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124.</w:t>
            </w:r>
          </w:p>
        </w:tc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4Н197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Кулба ќ. — Хитоён ќ. — Кобдун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3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шохобча: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а) Кобдун ќишлоѓига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2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Жами шохобча билан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5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125.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4Н198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4Р48 автойўли — Ойтуѓди ќ. — Жуйсафар ќ. — Мустаќиллик ќ. — 4Р71 автойўли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12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126.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4Н199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Арабхона ќ. — Маљалла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5</w:t>
            </w:r>
          </w:p>
        </w:tc>
      </w:tr>
      <w:tr w:rsidR="004E6703" w:rsidRPr="0020150A">
        <w:tc>
          <w:tcPr>
            <w:tcW w:w="0" w:type="auto"/>
            <w:vMerge w:val="restar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127.</w:t>
            </w:r>
          </w:p>
        </w:tc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4Н200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4Р48 автойўли — Дегдавон ќ. — Чакалон ќ. — Кате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7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шохобчалар: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а) Чакалон ќишлоѓига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б) Хуррам ќишлоѓига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2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Жами шохобчалар билан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10</w:t>
            </w:r>
          </w:p>
        </w:tc>
      </w:tr>
      <w:tr w:rsidR="004E6703" w:rsidRPr="0020150A">
        <w:tc>
          <w:tcPr>
            <w:tcW w:w="0" w:type="auto"/>
            <w:vMerge w:val="restar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128.</w:t>
            </w:r>
          </w:p>
        </w:tc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4Н201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Арабхона ќ. — Офандар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шохобча: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а) Офандар ќишлоѓига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Жами шохобча билан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5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129.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4Н202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Зандани ќ. — Ќўрѓон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130.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4Н203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Бобохўжа ќ. — Шоваре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5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131.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4Н204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Талисобун ќ. — Шоваре ќ. — Бобохўжа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13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132.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4Н205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Ўзбек ќ. — Кудрашех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8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133.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4Н206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Оќработ ќ. — Маљалла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2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134.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4Н207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Ќушчи ќ. — Шомин ќ. — Хароба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3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135.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4Н208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Ќулхотиб ќ. — Сусана ќ. — Ишкон ќ. — Шавгон ќ. — 4К165 автойўли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7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136.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4Н209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Ќушчи ќ. — 4К165 автойўли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5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137.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4Н210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Навбаљор ќ. — Кучкало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8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138.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4Н211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Янгигул ќ. — Макадид ќ. — Авдини ќ. — Афшона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7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139.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4Н212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Янгибозор ќ. — Валвожид ќ. — Чоробод ќ. — Пешку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10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140.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4Н213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Хуррам ќ. — Кате ќ. — Обитхўжа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141.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4Н214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Саидмуродкор ќ. — Ўзбек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3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142.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4Н215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Муфтаре ќ. — Арабхона ќ. — Ўзбек ќ. — Сароб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143.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4Н216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Янгибозор ќ. — Богимусо фермерлар уюшмаси — 4К159 автойўли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8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144.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4Н217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4Н219 автойўли — Араблар ќ. — Катагон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2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145.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4Н218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4Н156 автойўли — Чўпон ќ. — Сардарпоён ќ. — Назаробод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5</w:t>
            </w:r>
          </w:p>
        </w:tc>
      </w:tr>
      <w:tr w:rsidR="004E6703" w:rsidRPr="0020150A">
        <w:tc>
          <w:tcPr>
            <w:tcW w:w="0" w:type="auto"/>
            <w:vMerge w:val="restar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146.</w:t>
            </w:r>
          </w:p>
        </w:tc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4Н219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4Н156 автойўли — Атторон ќ. — Миришкор ќ. — Пайшанба ќ. — Хўжалар ќ. — 4Р68 автойўли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12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шохобча: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а) Ўтабек ќишлоѓига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Жами шохобча билан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13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147.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4Н220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Ёмѓир ќ. — 4Р68 автойўли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3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148.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4Н221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Араблар ќ. — Пойжўй ќ. — 4Р68 автойўли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2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149.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4Н222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Бангилар ќ. — Ошиќбобо ќ. — А380 автойўли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3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150.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4Н223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А380 автойўли — Ромитан ж\х — 4К157 автойўли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12</w:t>
            </w:r>
          </w:p>
        </w:tc>
      </w:tr>
      <w:tr w:rsidR="004E6703" w:rsidRPr="0020150A">
        <w:tc>
          <w:tcPr>
            <w:tcW w:w="0" w:type="auto"/>
            <w:vMerge w:val="restar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151.</w:t>
            </w:r>
          </w:p>
        </w:tc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4Н224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4Р75 автойўли — Хомтушар ќ. — Љазорбоѓ ќ. — Кокиштувон ќ. — Захкаш ќ. — Ќоровул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17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шохобча: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а) Хўжазафарон ќишлоѓига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Жами шохобча билан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18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152.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4Н225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4К170 автойўли — Мулки Холис ќ. — Урганжи ќ. — 4Р48 автойўли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8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153.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4Н226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Урганжи ќ. — Кулбалас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2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154.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4Н227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Челонгу ќ. — Холимуллошер ќ. — Урганжи ќ. — Чандир ќ. — 4К189 автойўли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6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155.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4Н228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4Н182 автойўли — Араблар ќ. — Ќалайчорбоѓ ќ. — Лабирут ќ. — 4Н183 автойўли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8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156.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4Н229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Ќўрѓон ќ. — Уба ќ. — Миёнсарой ќ. — 4К208 автойўли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2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157.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4Н231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4К208 автойўли — Бахтиёрчи ќ. — Уба ќ. — Мулоён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5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158.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4Н232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4К208 автойўли — Атвор ќ. — Шодмонобод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7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159.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4Н233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4К208 автойўли — Янгиобод ќ. — 4К169 автойўли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5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160.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4Н234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4К164 автойўли — Љазорбоѓ ќ. — 4К157 автойўли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5</w:t>
            </w:r>
          </w:p>
        </w:tc>
      </w:tr>
      <w:tr w:rsidR="004E6703" w:rsidRPr="0020150A">
        <w:tc>
          <w:tcPr>
            <w:tcW w:w="0" w:type="auto"/>
            <w:vMerge w:val="restar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161.</w:t>
            </w:r>
          </w:p>
        </w:tc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4Н235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4К167 автойўли — Љазорбоѓ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3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шохобча: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а) 4К167 автойўлига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Жами шохобча билан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4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162.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4Н236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А380 автойўли — Газберон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2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163.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4Н237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А380 автойўли — Сарой ќ. — Љазортут ќ. — 4К164 «а» автойўли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3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164.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4Н238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Нуфач ќ. — Ибн Сино ќ. — А380 автойўли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3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165.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4Н239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Мури — Дикуна ќ. — 4К157 автойўли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2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166.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4Н241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А380 автойўли — 4К157 автойўли — Я. Наврўзов фермерлар уюшмаси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8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167.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4Н242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Я. Наврўзов фермерлар уюшмаси — Хомтушар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3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168.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4Н243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Чуќуркўл ќ. — Ќумкуш ќ. — Обигарм ќ. — Љазорбоѓ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5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169.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4Н244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4Р72 автойўли — Љазорбоѓ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170.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4Н245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Болтабой ќ. — Тўртќудуќ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24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171.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4Н246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Болтабой ќ. — Ќўнѓиртепа ќ. — Чурук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32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172.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4Н247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Ќоратепа ќ. — Янгиќишлоќ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9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173.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4Н248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4К155 автойўли — Янгиобод ќ. — 4К161 автойўли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3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174.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4Н249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4Р221 автойўли — Варзонзе ќ. — 4К155 автойўли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3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175.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4Н250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Жонгелди ќ. — Холота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14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176.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4Н251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А380 автойўли — «Дўстлик» н\с.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3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177.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4Н252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А380 автойўли — УПТК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2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178.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4Н253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А380 автойўли — «Дўстлик» ш\х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2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179.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4Н254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А380 автойўли — «Истиќлол» ш\х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5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180.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4Н255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А380 автойўли — «Фарљод» н\с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11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181.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4Н256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Ќоровулбозор шаљри — «Янгиљаёт» ш\х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10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182.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4Н257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А380 йўли — «Ўзбекистон» ш\х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13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183.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4Н258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4К162 автойўли (12 км) — Зандани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7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184.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4Н259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А380 автойўли (322 км) — Газли — Раљматбобо — Хатар чегара постлари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60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185.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4Н260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4Р226 автойўли — Ширинќудуќ — Хатар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38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Жами: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2406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bookmarkStart w:id="37" w:name="1666489"/>
            <w:bookmarkEnd w:id="37"/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№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Автомобиль йўлларининг раќами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Автомобиль йўлларининг номи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Узунлиги, км</w:t>
            </w:r>
          </w:p>
        </w:tc>
      </w:tr>
      <w:tr w:rsidR="004E6703" w:rsidRPr="0020150A">
        <w:tc>
          <w:tcPr>
            <w:tcW w:w="0" w:type="auto"/>
            <w:gridSpan w:val="4"/>
            <w:tcBorders>
              <w:top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Жиззах вилояти</w:t>
            </w:r>
          </w:p>
        </w:tc>
      </w:tr>
      <w:tr w:rsidR="004E6703" w:rsidRPr="0020150A">
        <w:tc>
          <w:tcPr>
            <w:tcW w:w="0" w:type="auto"/>
            <w:vMerge w:val="restar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1.</w:t>
            </w:r>
          </w:p>
        </w:tc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4К221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Дўстлик ш. — Пахтазор ФУ — Тошкент ФУ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32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шохобча: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а) Туркистон ФУга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10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Жами шохобча билан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42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2.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4К223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М39 автойўли (1005 км) — 4Р38 автойўли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2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3.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4К224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Ќозоѓистон ФУ — Тузкон кўли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16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4К225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Олтин водий ФУ — К. Раљимов ФУ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17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5.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4К227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«Жиззах — Гагарин» автойўли — Самарќанд ФУ — С. Раљимов ФУ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28</w:t>
            </w:r>
          </w:p>
        </w:tc>
      </w:tr>
      <w:tr w:rsidR="004E6703" w:rsidRPr="0020150A">
        <w:tc>
          <w:tcPr>
            <w:tcW w:w="0" w:type="auto"/>
            <w:vMerge w:val="restar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6.</w:t>
            </w:r>
          </w:p>
        </w:tc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4К228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«Жиззах — Гагарин» автойўли — А.Икромов ФУ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16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шохобча: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а) Кичанов ФУга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5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Жами шохобча билан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21</w:t>
            </w:r>
          </w:p>
        </w:tc>
      </w:tr>
      <w:tr w:rsidR="004E6703" w:rsidRPr="0020150A">
        <w:tc>
          <w:tcPr>
            <w:tcW w:w="0" w:type="auto"/>
            <w:vMerge w:val="restar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7.</w:t>
            </w:r>
          </w:p>
        </w:tc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4К230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Жиззах ш. — Учтепа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14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шохобча: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а) Олмазор ќишлоѓига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5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Жами шохобча билан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19</w:t>
            </w:r>
          </w:p>
        </w:tc>
      </w:tr>
      <w:tr w:rsidR="004E6703" w:rsidRPr="0020150A">
        <w:tc>
          <w:tcPr>
            <w:tcW w:w="0" w:type="auto"/>
            <w:vMerge w:val="restar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8.</w:t>
            </w:r>
          </w:p>
        </w:tc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4К231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«Жиззах — Гагарин» автойўлидан шохобчалар: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10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шу жумладан: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а) Н. Абдуалимов ФУга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7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б) Самарќанд ФУга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3</w:t>
            </w:r>
          </w:p>
        </w:tc>
      </w:tr>
      <w:tr w:rsidR="004E6703" w:rsidRPr="0020150A">
        <w:tc>
          <w:tcPr>
            <w:tcW w:w="0" w:type="auto"/>
            <w:vMerge w:val="restar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9.</w:t>
            </w:r>
          </w:p>
        </w:tc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4К232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Жиззах ш. — Љ. Носиров ФУ — «Жиззах — Фориш» автойўли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8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шохобча: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а) Саройлик ќишлоѓига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3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Жами шохобча билан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11</w:t>
            </w:r>
          </w:p>
        </w:tc>
      </w:tr>
      <w:tr w:rsidR="004E6703" w:rsidRPr="0020150A">
        <w:tc>
          <w:tcPr>
            <w:tcW w:w="0" w:type="auto"/>
            <w:vMerge w:val="restar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10.</w:t>
            </w:r>
          </w:p>
        </w:tc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4К233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Жиззах ш. — Бобур ФУ — Хайробод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10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шохобча: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а) Бобур ФУга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2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Жами шохобча билан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12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11.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4К234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Равот ќ. — Папалак ќ. — Паймарота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20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12.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4К236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Янгиќишлоќ ш. — Банд даљаси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11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13.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4К237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М39 автойўли (1032 км) — Лалмикор темир йўл станцияси — Оќтош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38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14.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4К238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Даштобод ш. — Ём ќ — Туркман ќ. — Ќовункести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28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15.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4К239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Зомин ш. — Каранчи ќ. — Жарќишлоќ ќ. — Сўфиќишлоќ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15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16.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4К241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Зарбдор темир йўл станцияси — Аччи ќ. — Ќорамозор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37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17.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4К242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Аччи ќ. — Толли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24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18.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4К244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Ўсмат ќ. — Ќўшилиш ќ. — Калтай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15</w:t>
            </w:r>
          </w:p>
        </w:tc>
      </w:tr>
      <w:tr w:rsidR="004E6703" w:rsidRPr="0020150A">
        <w:tc>
          <w:tcPr>
            <w:tcW w:w="0" w:type="auto"/>
            <w:vMerge w:val="restar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19.</w:t>
            </w:r>
          </w:p>
        </w:tc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4К247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Ўсмат ќ. — Гулбулоќ ќ. — Ќинчир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22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шохобча: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а) Узунбулоќ ќишлоѓига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3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Жами шохобча билан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25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20.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4К248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Равот ќ. — Ардахшон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8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21.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4К249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М39 автойўли (946 км) — А. Темур ФУ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7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22.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4К251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Ўсмат ќ. — Тўрон ФУ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14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23.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4К252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Ѓ. Ѓулом АХМ — Болѓали ќ. — У. Юсупов ФУ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25</w:t>
            </w:r>
          </w:p>
        </w:tc>
      </w:tr>
      <w:tr w:rsidR="004E6703" w:rsidRPr="0020150A">
        <w:tc>
          <w:tcPr>
            <w:tcW w:w="0" w:type="auto"/>
            <w:vMerge w:val="restar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24.</w:t>
            </w:r>
          </w:p>
        </w:tc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4К253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Жиззах ш. — 4Р37 автойўлидан шохобчалар: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11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шу жумладан: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а) Халќлар дўстлиги шољ кўчасига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7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б) Тўраќулов маљалласига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</w:t>
            </w:r>
          </w:p>
        </w:tc>
      </w:tr>
      <w:tr w:rsidR="004E6703" w:rsidRPr="0020150A">
        <w:tc>
          <w:tcPr>
            <w:tcW w:w="0" w:type="auto"/>
            <w:vMerge w:val="restar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25.</w:t>
            </w:r>
          </w:p>
        </w:tc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4К254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Пасткичакир ќ. — Баландчаќир ќ. — Хўжамушкент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21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шохобча: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а) Баландчаќир ќишлоѓига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5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Жами шохобча билан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26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26.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4К255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Даштобод ќ. — Сољибкор ќ. — Савод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24</w:t>
            </w:r>
          </w:p>
        </w:tc>
      </w:tr>
      <w:tr w:rsidR="004E6703" w:rsidRPr="0020150A">
        <w:tc>
          <w:tcPr>
            <w:tcW w:w="0" w:type="auto"/>
            <w:vMerge w:val="restar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27.</w:t>
            </w:r>
          </w:p>
        </w:tc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4К257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Чимќўрѓон ќ. — Тузкон кўли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70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шохобча: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а) Чимќўрѓон ќишлоѓига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Жами шохобча билан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74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28.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4К258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Зомин шаљарчасини айланиш автойўли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6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29.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4К259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«Ќўќон — Жиззах» автойўли — 6-сон темир йўл разъезди — Зомин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17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30.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4К260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Ўсмат ш. — Аламлик ќ. — Ќилдон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31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31.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4К261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4Р38 автойўли — Ќозоѓистон Республикаси чегараси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8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32.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4Н1221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«Гулистон — Гагарин» автойўли — Сегизбоев ФУ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10</w:t>
            </w:r>
          </w:p>
        </w:tc>
      </w:tr>
      <w:tr w:rsidR="004E6703" w:rsidRPr="0020150A">
        <w:tc>
          <w:tcPr>
            <w:tcW w:w="0" w:type="auto"/>
            <w:vMerge w:val="restar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33.</w:t>
            </w:r>
          </w:p>
        </w:tc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4Н1222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«Пахтакор — Зафаробод — Дўстлик» автойўлидан шохобчалар: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16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шу жумладан: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а) Улуѓбек ФУга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3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б) Саркисов ФУга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13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34.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4Н1223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«Янгиер — Дўстлик» автойўли — Оќолтин ФУ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22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35.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4Н1224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Раљимов ФУ — Янгиќишлоќ ќ. — Зафаробод ќ. — Уч ќаљрамон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15</w:t>
            </w:r>
          </w:p>
        </w:tc>
      </w:tr>
      <w:tr w:rsidR="004E6703" w:rsidRPr="0020150A">
        <w:tc>
          <w:tcPr>
            <w:tcW w:w="0" w:type="auto"/>
            <w:vMerge w:val="restar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36.</w:t>
            </w:r>
          </w:p>
        </w:tc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4Н1225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«Жиззах — Чимќўрѓон — Арнасой кўрфази» автойўлидан шохобчалар: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15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шу жумладан: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а) Мустаќиллик ФУга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10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б) Чимќўрѓон ФУга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2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в) Ф. Хўжаев ФУга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3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37.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4Н1226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Ќозоќовул ќ. — 1 ва 2-сон паррандачилик фабрикаси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13</w:t>
            </w:r>
          </w:p>
        </w:tc>
      </w:tr>
      <w:tr w:rsidR="004E6703" w:rsidRPr="0020150A">
        <w:tc>
          <w:tcPr>
            <w:tcW w:w="0" w:type="auto"/>
            <w:vMerge w:val="restar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38.</w:t>
            </w:r>
          </w:p>
        </w:tc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4Н1227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«Жиззах — Гагарин» автойўлидан шохобчалар: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6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шу жумладан: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а) Пахтачи ќишлоѓига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3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б) Оќбулоќ ќишлоѓига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3</w:t>
            </w:r>
          </w:p>
        </w:tc>
      </w:tr>
      <w:tr w:rsidR="004E6703" w:rsidRPr="0020150A">
        <w:tc>
          <w:tcPr>
            <w:tcW w:w="0" w:type="auto"/>
            <w:vMerge w:val="restar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39.</w:t>
            </w:r>
          </w:p>
        </w:tc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4Н1228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«Янгиер — Пахтакор» автойўлидан шохобчалар: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19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шу жумладан: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а) Пахтакор ФУга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7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б) 3-сон боѓдорчилик ФУга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12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40.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4Н1229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Мелиховуз ќ. — «Жиззах — Пахтакор» автойўли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6</w:t>
            </w:r>
          </w:p>
        </w:tc>
      </w:tr>
      <w:tr w:rsidR="004E6703" w:rsidRPr="0020150A">
        <w:tc>
          <w:tcPr>
            <w:tcW w:w="0" w:type="auto"/>
            <w:vMerge w:val="restar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41.</w:t>
            </w:r>
          </w:p>
        </w:tc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4Н1230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У. Љотамов ФУ — «Тошкент — Термиз» автойўли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10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шохобча: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а) Ёйилма ќишлоѓига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2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Жами шохобча билан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12</w:t>
            </w:r>
          </w:p>
        </w:tc>
      </w:tr>
      <w:tr w:rsidR="004E6703" w:rsidRPr="0020150A">
        <w:tc>
          <w:tcPr>
            <w:tcW w:w="0" w:type="auto"/>
            <w:vMerge w:val="restar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42.</w:t>
            </w:r>
          </w:p>
        </w:tc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4Н1231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Сайхон ќ. — Ќораянтоќ ќ. — Улуѓбек ФУ — «Равот — Жиззах» автойўли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17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шохобча: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а) Бобур ФУга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Жами шохобча билан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18</w:t>
            </w:r>
          </w:p>
        </w:tc>
      </w:tr>
      <w:tr w:rsidR="004E6703" w:rsidRPr="0020150A">
        <w:tc>
          <w:tcPr>
            <w:tcW w:w="0" w:type="auto"/>
            <w:vMerge w:val="restar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43.</w:t>
            </w:r>
          </w:p>
        </w:tc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4Н1232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«Жиззах — Янгиќишлоќ — Ќизилча — Нурота» автойўлидан шохобчалар: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20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шу жумладан: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а) Учма ќишлоѓига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3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б) Баломон ќишлоѓига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в) Сафар ота ќишлоѓига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5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г) Бирлашган ќишлоѓига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д) Эгизбулоќ ќишлоѓига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</w:t>
            </w:r>
          </w:p>
        </w:tc>
      </w:tr>
      <w:tr w:rsidR="004E6703" w:rsidRPr="0020150A">
        <w:tc>
          <w:tcPr>
            <w:tcW w:w="0" w:type="auto"/>
            <w:vMerge w:val="restar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44.</w:t>
            </w:r>
          </w:p>
        </w:tc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4Н1234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4Р270 автойўлидан шохобчалар: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8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шу жумладан: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а) Омонгелди ФУга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б) Арнасой ФУга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7</w:t>
            </w:r>
          </w:p>
        </w:tc>
      </w:tr>
      <w:tr w:rsidR="004E6703" w:rsidRPr="0020150A">
        <w:tc>
          <w:tcPr>
            <w:tcW w:w="0" w:type="auto"/>
            <w:vMerge w:val="restar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45.</w:t>
            </w:r>
          </w:p>
        </w:tc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4Н1235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М39 автойўлидан шохобчалар: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19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шу жумладан: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а) Сайхон карьерига (995 км)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6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б) Хонимќўрѓон ќишлоѓига (1034 км)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в) Олтинсой ФУга (975 км)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2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г) Улуѓбек ФУга (990 км)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7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46.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4Н1236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Ѓаллаорол ш. — 16-сон темир йўл разъезди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14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47.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4Н1237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Ѓаллаорол ш. — Истиќлол ФУ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6</w:t>
            </w:r>
          </w:p>
        </w:tc>
      </w:tr>
      <w:tr w:rsidR="004E6703" w:rsidRPr="0020150A">
        <w:tc>
          <w:tcPr>
            <w:tcW w:w="0" w:type="auto"/>
            <w:vMerge w:val="restar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48.</w:t>
            </w:r>
          </w:p>
        </w:tc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4Н1238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4Р41 автойўлидан шохобчалар: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11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шу жумладан: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а) Гулистон ФУга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2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б) «Калтай — Ўсмат» автойўлига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в) Навка ќишлоѓига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5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49.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4Н1239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Ќамар ќ. — Теран ќ. — «Дўлана» оромгољи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15</w:t>
            </w:r>
          </w:p>
        </w:tc>
      </w:tr>
      <w:tr w:rsidR="004E6703" w:rsidRPr="0020150A">
        <w:tc>
          <w:tcPr>
            <w:tcW w:w="0" w:type="auto"/>
            <w:vMerge w:val="restar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50.</w:t>
            </w:r>
          </w:p>
        </w:tc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4Н1240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«Ўсмат — Килдон» автойўлидан шохобчалар: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23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шу жумладан: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а) Ќоранча ќишлоѓига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6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б) Ф. Йўлдошев ФУга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9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в) Улуѓбек ФУга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8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51.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4Н1241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4Р38 автойўли (44 км) — Корангул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3</w:t>
            </w:r>
          </w:p>
        </w:tc>
      </w:tr>
      <w:tr w:rsidR="004E6703" w:rsidRPr="0020150A">
        <w:tc>
          <w:tcPr>
            <w:tcW w:w="0" w:type="auto"/>
            <w:vMerge w:val="restar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52.</w:t>
            </w:r>
          </w:p>
        </w:tc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4Н1242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«Ѓаллаорол — Бахмал» автойўлидан шохобчалар: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8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шу жумладан: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а) Зарбулоќ ФУга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3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б) Ќашќабулоќ ќишлоѓига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5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53.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4Н1243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«Ќўќон — Жиззах» автойўли — Н. Абдуалимов ФУ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3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54.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4Н1244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Љ. Носиров ФУ — Янгиобод ФУ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10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55.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4Н1245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Сартюзи ќ. — Ќарапчи ќ. — Ќуруќсой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5??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56.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4Н1246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Тагаб ќ. — Ќирќќишлоќ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11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57.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4Н1247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Абай ќ. — Ќирќќишлоќ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7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58.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4Н1248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Сартюзи ќ. — Оќќўрѓон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3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59.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4Н1249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Осмонсой ќ. — Сайёд ќ. — Илончи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12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60.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4Н1250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Учќўрѓон ќ. — М34 автойўли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7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61.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4Н1251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Чанговул ќ. — Пасткисармич ќ. — Баландчаќир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25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Жами: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1001</w:t>
            </w:r>
          </w:p>
        </w:tc>
      </w:tr>
    </w:tbl>
    <w:p w:rsidR="004E6703" w:rsidRPr="0020150A" w:rsidRDefault="004E6703" w:rsidP="0020150A">
      <w:pPr>
        <w:shd w:val="clear" w:color="auto" w:fill="FFFFFF"/>
        <w:rPr>
          <w:rFonts w:ascii="BTF Uz" w:hAnsi="BTF Uz" w:cs="BTF Uz"/>
          <w:vanish/>
          <w:color w:val="000000"/>
          <w:sz w:val="24"/>
          <w:szCs w:val="24"/>
        </w:rPr>
      </w:pPr>
      <w:bookmarkStart w:id="38" w:name="1666617"/>
      <w:bookmarkEnd w:id="38"/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tblBorders>
        <w:tblCellMar>
          <w:left w:w="0" w:type="dxa"/>
          <w:right w:w="0" w:type="dxa"/>
        </w:tblCellMar>
        <w:tblLook w:val="0000"/>
      </w:tblPr>
      <w:tblGrid>
        <w:gridCol w:w="498"/>
        <w:gridCol w:w="2421"/>
        <w:gridCol w:w="5214"/>
        <w:gridCol w:w="1252"/>
      </w:tblGrid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№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Автомобиль йўлларининг раќами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Автомобиль йўлларининг номи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Узунлиги, км</w:t>
            </w:r>
          </w:p>
        </w:tc>
      </w:tr>
      <w:tr w:rsidR="004E6703" w:rsidRPr="0020150A">
        <w:tc>
          <w:tcPr>
            <w:tcW w:w="0" w:type="auto"/>
            <w:gridSpan w:val="4"/>
            <w:tcBorders>
              <w:top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Ќашќадарё вилояти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4К271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Ўрисќишлоќ ќ. — Макрид ќ. — Минжир ќ. — Ќопќонёѓоч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28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2.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4К272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Китоб ш. — Олакўйлак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10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3.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4К273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Китоб ш. — Паландара ќ. — Наримон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22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4К274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Олакўйлак ќ. — Ќайчили ќ. — Жилисув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10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5.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4К275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Бештерак ќ. — Макрид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8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6.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4К276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Олакўйлак ќ. — Бештерак ќ. — Сарой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10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7.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4К277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Китоб ш. — Шут ќ. — Севаз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9</w:t>
            </w:r>
          </w:p>
        </w:tc>
      </w:tr>
      <w:tr w:rsidR="004E6703" w:rsidRPr="0020150A">
        <w:tc>
          <w:tcPr>
            <w:tcW w:w="0" w:type="auto"/>
            <w:vMerge w:val="restar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8.</w:t>
            </w:r>
          </w:p>
        </w:tc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4К278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Бешкент ш. — Наврўз ќ. — Чандир ќ. — Жуйнов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63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шохобчалар: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а) «Муборак — Помуќ» автойўлига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7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б) «Ќарши — Касби» автойўлига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15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Жами шохобчалар билан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85</w:t>
            </w:r>
          </w:p>
        </w:tc>
      </w:tr>
      <w:tr w:rsidR="004E6703" w:rsidRPr="0020150A">
        <w:tc>
          <w:tcPr>
            <w:tcW w:w="0" w:type="auto"/>
            <w:vMerge w:val="restar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9.</w:t>
            </w:r>
          </w:p>
        </w:tc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4К279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Шаљрисабз ш. — Занги ќ — Чоршанби ќ. — Тезѓузор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40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шохобчалар: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а) Катта Мўминобод ќишлоѓига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б) Тўдамайдон ќишлоѓига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6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Жами шохобчалар билан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50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10.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4К280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Шаљрисабз ш. — Шаматон ќ. — Танхоз темир йўл станцияси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8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11.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4К281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Шаматон ќ. — Дукчи ќ. — Бештерак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10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12.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4К282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М39 автойўли (1180 км) — Ќайраѓоч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14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13.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4К283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Яккабоѓ ш. — Олакўйлак ќ. — Шов ќ. — Дотќуш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29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14.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4К284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Чоршанба ќ. — Ќамар ќ. — Оммагон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30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15.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4К285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Мироќи ќ. — Хисорак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14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16.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4К286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Яккабоѓ ш. — Самок ќ. — Татар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29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17.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4К287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Ќоракамар ќ. — Калкама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36.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18.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4К288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Торжилѓа ќ. — Уйшин ќ. — Оќчева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31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19.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4К289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Шаљрисабз шаљрини айланиб ўтиш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10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20.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4К290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Ќоратепа ќ. — Тўќбой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7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21.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4К291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Чимќўрѓон ќ. — Ќоратикан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14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22.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4К292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Ќозоќ ќ. — Оќтунли ќ. — Аннаруз ќ. — Каттаќишлоќ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19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23.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4К293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Ќозоќ ќ. — Манкир ќ. — Аннаруз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17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24.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4К294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Чим ќ. — Ќораќўтон ќ. — Учтут ќ. — Ќораќум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21</w:t>
            </w:r>
          </w:p>
        </w:tc>
      </w:tr>
      <w:tr w:rsidR="004E6703" w:rsidRPr="0020150A">
        <w:tc>
          <w:tcPr>
            <w:tcW w:w="0" w:type="auto"/>
            <w:vMerge w:val="restar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25.</w:t>
            </w:r>
          </w:p>
        </w:tc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4К295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Учтут ќ. — Янгиќурилиш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17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шохобчалар: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а) Эсабой ќишлоѓига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б) Тўќбой ќишлоѓига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Жами шохобчалар билан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22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26.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4К296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М39 автойўли (1180 км) — Шўрча ќ. — Ќорабоѓ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13</w:t>
            </w:r>
          </w:p>
        </w:tc>
      </w:tr>
      <w:tr w:rsidR="004E6703" w:rsidRPr="0020150A">
        <w:tc>
          <w:tcPr>
            <w:tcW w:w="0" w:type="auto"/>
            <w:vMerge w:val="restar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27.</w:t>
            </w:r>
          </w:p>
        </w:tc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4К297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М39 автойўлидан шохобчалар: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34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шу жумладан: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а) Ќўштамѓали ќишлоѓига (1208 км)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5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б) Ќамаши шаљрига (1220 км)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8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в) Ѓузор шаљрига (1240 км)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2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г) Пачкамар сув омборига (1249 км)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6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д) Етимќудуќ ќишлоѓига (1287 км)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8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е) Ќорадахана ќишлоѓига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5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28.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4К298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Шўрча ќ. — Ќамаши ш. — Хонтушди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20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29.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4К299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М39 автойўли (1266 км) — Бозортепа ќ. — Бойќўрѓон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26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30.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4К300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Дељќонобод ќ. (М39 автойўли 1281 км) — Карашина ќ. — Бошчорбоќ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54</w:t>
            </w:r>
          </w:p>
        </w:tc>
      </w:tr>
      <w:tr w:rsidR="004E6703" w:rsidRPr="0020150A">
        <w:tc>
          <w:tcPr>
            <w:tcW w:w="0" w:type="auto"/>
            <w:vMerge w:val="restar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31.</w:t>
            </w:r>
          </w:p>
        </w:tc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4К301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Дељќонобод ќ. — Хўжаипок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28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шохобчалар: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а) Ќизилча ќишлоѓига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24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б) Оќиртма ќишлоѓига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10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Жами шохобчалар билан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62</w:t>
            </w:r>
          </w:p>
        </w:tc>
      </w:tr>
      <w:tr w:rsidR="004E6703" w:rsidRPr="0020150A">
        <w:tc>
          <w:tcPr>
            <w:tcW w:w="0" w:type="auto"/>
            <w:vMerge w:val="restar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32.</w:t>
            </w:r>
          </w:p>
        </w:tc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4К302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Варганза ќ. — Љазратбашир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24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шохобча: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а) Дониёр шайх ќишлоѓига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7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Жами шохобча билан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31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33.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4К303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Китоб ш. — Мироќи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30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34.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4К304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Ќарши ш. — Љилол ќ. — Оќработ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34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35.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4К305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Ќарши ш. — Паргуза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6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36.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4К306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А380 автойўли (55 км) — Ќарши ш. — Гидроузел — Худойзот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7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37.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4К307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Шаљрисабз ш. — Мироќи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26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38.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4К308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Хонобод ќ. — Чугдума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9</w:t>
            </w:r>
          </w:p>
        </w:tc>
      </w:tr>
      <w:tr w:rsidR="004E6703" w:rsidRPr="0020150A">
        <w:tc>
          <w:tcPr>
            <w:tcW w:w="0" w:type="auto"/>
            <w:vMerge w:val="restar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39.</w:t>
            </w:r>
          </w:p>
        </w:tc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4К309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А380 автойўли (21 км) — Манѓит ќ. — Янгикент ќ. — Ќовчин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20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шохобча: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а) Сирак ќишлоѓига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2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Жами шохобча билан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22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40.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4К310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Ѓузор ш. — Тўртсари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22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41.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4К311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Керант ќ. — Чўмичли ќ. — Зангибобо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9</w:t>
            </w:r>
          </w:p>
        </w:tc>
      </w:tr>
      <w:tr w:rsidR="004E6703" w:rsidRPr="0020150A">
        <w:tc>
          <w:tcPr>
            <w:tcW w:w="0" w:type="auto"/>
            <w:vMerge w:val="restar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42.</w:t>
            </w:r>
          </w:p>
        </w:tc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4К312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Ѓузор ш. — Чугуртма ќ. — А380 автойўли — Тошгузар темир йўл станцияси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17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шохобча: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а) Дўлтали ќишлоѓига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5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Жами шохобча билан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22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43.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4К313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 xml:space="preserve">А380 автойўли (61 км) — Некуз ќ. — Пистали ќ. — 4Р95 автойўли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15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44.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4К314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Гувалак ќ. — Пистали ќ. — Пахтаобод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17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45.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4К315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Некуз ќ. — Гувалак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11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46.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4К316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Ќорабайир ќ. — Мудин ќ. — Эсабой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5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47.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4К317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Шербек ќ. — Бўлмас ќ. — Оќтепа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17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48.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4К318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А380 автойўли (147 км) — Шаљрисабз даљасига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20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49.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4К319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Танхоз темир йўл станцияси — Яккабоѓ ш. — Эсат ќ. — Ќозоќ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30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50.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4К320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4Р90 автойўли — Пахтаобод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6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51.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4К321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Касби ќ. айланма автойўлига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6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52.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4К322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Касби ќ. — Комилон ќ. — Катагон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12</w:t>
            </w:r>
          </w:p>
        </w:tc>
      </w:tr>
      <w:tr w:rsidR="004E6703" w:rsidRPr="0020150A">
        <w:tc>
          <w:tcPr>
            <w:tcW w:w="0" w:type="auto"/>
            <w:vMerge w:val="restar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53.</w:t>
            </w:r>
          </w:p>
        </w:tc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4К323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Денов ќ. — Новкат ќ. — Поштон ќ. — Косон ш.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24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шохобча: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а) Поштон ќишлоѓига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2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Жами шохобча билан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26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54.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4К324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Эсабой ќ. — Турманѓит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7</w:t>
            </w:r>
          </w:p>
        </w:tc>
      </w:tr>
      <w:tr w:rsidR="004E6703" w:rsidRPr="0020150A">
        <w:tc>
          <w:tcPr>
            <w:tcW w:w="0" w:type="auto"/>
            <w:vMerge w:val="restar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55.</w:t>
            </w:r>
          </w:p>
        </w:tc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4К325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«Ќамаши — Аланг» автойўлидан шохобчалар: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5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шу жумладан: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а) Миришкор ќишлоѓига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2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б) Миришкор тумани марказига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3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56.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4К326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«Ќовчин — Чандир» автойўли — «Ќамаши — Аланг» автойўли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12</w:t>
            </w:r>
          </w:p>
        </w:tc>
      </w:tr>
      <w:tr w:rsidR="004E6703" w:rsidRPr="0020150A">
        <w:tc>
          <w:tcPr>
            <w:tcW w:w="0" w:type="auto"/>
            <w:vMerge w:val="restar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57.</w:t>
            </w:r>
          </w:p>
        </w:tc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4К327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«Ќовчин — Чандир — Карлик» а/йўлидан шохобчалар: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11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шу жумладан: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а) Амир Темур ФУга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3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б) Муродов фермерлар уюшмасига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8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58.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4К328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4Р90 автойўли — Ќожор ќ. — Лаганди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6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59.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4К329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Карлиќ ќ — Жейнау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20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60.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4К330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Кўкдала ќ. — Айритом темир йўл станцияси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20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61.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4К331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Миришкор ќ. — Чорвачилик комплекси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11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62.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4К332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4Р90 автойўли — Ќораќўнѓирот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8</w:t>
            </w:r>
          </w:p>
        </w:tc>
      </w:tr>
      <w:tr w:rsidR="004E6703" w:rsidRPr="0020150A">
        <w:tc>
          <w:tcPr>
            <w:tcW w:w="0" w:type="auto"/>
            <w:vMerge w:val="restar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63.</w:t>
            </w:r>
          </w:p>
        </w:tc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4К333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Туморчи ќ. — Толимаржон ГРЭС — 4Р89 автойўли (37 км)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42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шохобчалар: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а) Ипак йўли ФУга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б) Оќолтин ФУга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3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Жами шохобчалар билан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46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64.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4К334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Косон ш. — Ќипчоќ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8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65.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4К335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Жарќум ќ. — Алатун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33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66.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4К336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М39 автойўли — Тоѓайтемир ќ. — Ќўрѓонтош ќ. — Хўжаипок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46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67.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4К337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Китоб ш. — Бештерак ќ. — Чироќчи ш.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29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68.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4К338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Косон ш. — Жарќум ќ. — Каттаёбу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48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69.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4К339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Косон шаљар айланма йўли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16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70.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4К 340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Ќамаши ќ. — Чимќўрѓон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23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71.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4К341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4Р92 автойўли — Бешкент ш. — Чарагул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21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72.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4К342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А378 автойўли — Уйшун ќ. — 4Р84 автойўли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30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73.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4К343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Янги Нишон ш. — Чароѓгул ќ. — Фазли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31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74.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4К344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4Р91 автойўли — Косон темир йўл станцияси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6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75.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4К345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4Р89 автойўли — Бегимќулов ФУ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12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76.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4К346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Жейнов ќ. — Ќамаши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15</w:t>
            </w:r>
          </w:p>
        </w:tc>
      </w:tr>
      <w:tr w:rsidR="004E6703" w:rsidRPr="0020150A">
        <w:tc>
          <w:tcPr>
            <w:tcW w:w="0" w:type="auto"/>
            <w:vMerge w:val="restar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77.</w:t>
            </w:r>
          </w:p>
        </w:tc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4К347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4Р84 автойўлидан шохобчалар: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15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шу жумладан: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а) Яккабоѓ шаљрига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3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б) Шаљрисабз шаљрига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12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78.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4К348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Бешкент айланма автойўли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3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79.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4К349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Ѓузор айланма автойўли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5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80.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4Н271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Чироќчи ш. — Дурсун ќ. — Ќорателпак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11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81.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4Н272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Яккабоѓ ш. — Сувбулоќ ќ. — Тезоб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7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82.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4Н273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Яккабоѓ ш. — Жайдари ќ. — Жийда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16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83.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4Н274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М39 автойўли — Яккасарой ќ. — Яккабоѓ темир йўл станцияси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7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84.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4Н275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Олаќарѓа ќ. — Ќайраѓоч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12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85.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4Н276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Яргунча ќ. — Совлигар ќ. — Ќоратикан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14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86.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4Н277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Апарди ќ. — Алашур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87.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4Н278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Ѓузор ш. — Яккадарахт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9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88.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4Н279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4Р88 автойўли — Парчаќизил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15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89.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4Н281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Ќозоќли ќ. — Узунќудуќ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3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90.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4Н282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Чироќчи шаљрини айланиб ўтиш автойўли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7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91.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4Н284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А380 автойўли (81 км) — Косон ш. — Оброн ќ. — Пудина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19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92.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4Н285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Хушваќт ќ. — Лаганди ќ. — Боѓот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8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93.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4Н286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Дашт ќ. — Шайдулло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14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94.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4Н287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«Косон — Касби» автойўли — Новкат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95.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4Н288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Касби тумани — Хўжаљайрон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9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96.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4Н289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Камилон ќ. — Месит ќ. — Бойдоќчи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8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97.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4Н290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Чоршанба ќ. — Каттанока ќ. — Ширамон ќ. — Шовкан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8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98.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4Н291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Совбоѓ ќ. — Гармистон ќ. — «Ќарши — Ѓузор» автойўли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</w:t>
            </w:r>
          </w:p>
        </w:tc>
      </w:tr>
      <w:tr w:rsidR="004E6703" w:rsidRPr="0020150A">
        <w:tc>
          <w:tcPr>
            <w:tcW w:w="0" w:type="auto"/>
            <w:vMerge w:val="restar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99.</w:t>
            </w:r>
          </w:p>
        </w:tc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4Н292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А380 автойўлидан шохобчалар: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34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шу жумладан: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а) Намуна ќишлоѓига (46 км)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3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б) Ќорабайир ќишлоѓига (72 км)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6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в) Ќораќум ќишлоѓига (100 км)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7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г) Хитой ќишлоѓига (127 км)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3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д) Болалар шифохонасига (53 км)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3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е) М39 автойўлига (5 км)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6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ж) А378 автойўлига (5 км)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6</w:t>
            </w:r>
          </w:p>
        </w:tc>
      </w:tr>
      <w:tr w:rsidR="004E6703" w:rsidRPr="0020150A">
        <w:tc>
          <w:tcPr>
            <w:tcW w:w="0" w:type="auto"/>
            <w:vMerge w:val="restar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100.</w:t>
            </w:r>
          </w:p>
        </w:tc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4Н293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4Р89 автойўлидан шохобчалар: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23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шу жумладан: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а) «Ойдин» ФУга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б) «Нурли келажак» ФУга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8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в) Ширинобод ФУга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г) У. Юсупов ФУга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2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д) Самарќанд ФУга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3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е) Туркманистон ФУга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ж) Озод ќишлоѓига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101.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4Н294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«Жўйнов — Помук» автойўли — Дўстлик ФУ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7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102.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4Н295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«Шаљрисабз — Мироќи» автойўли — А. Темур ФУ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103.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4Н296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«Ќоратепа — Тўќбой» автойўли — Ѓиштли ќишлоѓи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104.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4Н297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Чим — Кўкдала автойўлидан — Оќработ ќишлоѓи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3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105.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4Н298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«Учтут — Янги ќурилиш» автойўли — Тўкбой ФУ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106.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4Н299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«Самарќанд — Ќарши» автойўли — Чорвадор ФУ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107.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4Н300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Обидида ќ. — Ќулбуќа ќ. — Хўжаќўрѓон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</w:t>
            </w:r>
          </w:p>
        </w:tc>
      </w:tr>
      <w:tr w:rsidR="004E6703" w:rsidRPr="0020150A">
        <w:tc>
          <w:tcPr>
            <w:tcW w:w="0" w:type="auto"/>
            <w:vMerge w:val="restar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108.</w:t>
            </w:r>
          </w:p>
        </w:tc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4Н301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«Косон — Райимсўфи — Шўробозор» автойўлидан шохобчалар: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9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шу жумладан: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а) Райимсўфи ќишлоѓига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2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б) Турон ФУга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3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в) Олатун ќишлоѓига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109.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4Н302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Оќтепа ќ. — Гулбоѓ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8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110.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4Н303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«Китоб — Паландара» автойўли — Дониёр шайх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2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111.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4Н304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Дашт ќ. — Пахтаобод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14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112.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4Н305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Кўчатепа ќ. — Лолазор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8</w:t>
            </w:r>
          </w:p>
        </w:tc>
      </w:tr>
      <w:tr w:rsidR="004E6703" w:rsidRPr="0020150A">
        <w:tc>
          <w:tcPr>
            <w:tcW w:w="0" w:type="auto"/>
            <w:vMerge w:val="restar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113.</w:t>
            </w:r>
          </w:p>
        </w:tc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4Н306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«Ќарши — Касби — Косон» автойўлидан шохобчалар: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5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шу жумладан: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а) Насаф ќишлоѓига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б) Батош ќишлоѓига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114.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4Н307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«Ќарши — Хонобод» автойўлидан — Ќарши фермерлар уюшмаси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2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115.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4Н308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«Яккабоѓ — Самок» автойўли — Ишкент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14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116.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4Н309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Яккабоѓ ш. — Каснок ќ. — Ќайрабсолди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3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117.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4Н310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«Торжилѓа — Оќчева» автойўли — Д. Сафаров ФУ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118.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4Н311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«Бишкент — Касби» автойўли — Ќулариќ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9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119.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4Н312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Комилон ќ. — Юксалиш ќ. — Хўжаљайрон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19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120.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4Н313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Нишон темир йўл станцияси — Дўстлик ФУ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7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121.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4Н314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«Лангар — Майданак» автойўли — Љ. Олимжон фермерлар уюшмаси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14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122.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4Н315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«Муборак — Помук» автойўли — А. Навоий — А. Темур ФУ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16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123.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4Н316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Гулбоѓ ќ. — Ширин тепа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20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124.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4Н317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Яккабоѓ ш. — Ќўштегирмон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7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125.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4Н318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4Р89 автойўли — Нишон ќ. — Оќолтин пахта пункти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8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126.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4Н319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Ќамаши ќ. — Жўйнов ќ. — Миришкор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8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127.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4Н320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«Тумарчи ќ. — Толимаржон ГРЭС» автойўли — Оќќудуќ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11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128.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4Н321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«Яккабоѓ — Шўробозор» автойўли — Шаманќиргиз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129.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4Н322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«Шаљрисабз — Яккабоѓ» автойўли — Чуброн ќ. — Гулдара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14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130.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4Н323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Кўкдала ќ. — Гардон ќ. — Мозорли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16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131.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4Н324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Шайхали ќўрѓони — Дарча ќ. — Ушоќтепа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14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Жами: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2112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bookmarkStart w:id="39" w:name="1667204"/>
            <w:bookmarkEnd w:id="39"/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№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Автомобиль йўлларининг раќами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Автомобиль йўлларининг номи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Узунлиги, км</w:t>
            </w:r>
          </w:p>
        </w:tc>
      </w:tr>
      <w:tr w:rsidR="004E6703" w:rsidRPr="0020150A">
        <w:tc>
          <w:tcPr>
            <w:tcW w:w="0" w:type="auto"/>
            <w:gridSpan w:val="4"/>
            <w:tcBorders>
              <w:top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Навоий вилояти</w:t>
            </w:r>
          </w:p>
        </w:tc>
      </w:tr>
      <w:tr w:rsidR="004E6703" w:rsidRPr="0020150A">
        <w:tc>
          <w:tcPr>
            <w:tcW w:w="0" w:type="auto"/>
            <w:vMerge w:val="restar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1.</w:t>
            </w:r>
          </w:p>
        </w:tc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4К363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А379 автойўли (17 км) — Жамбул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5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шохобча: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а) Шаѓал ќишлоѓига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2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Жами шохобча билан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7</w:t>
            </w:r>
          </w:p>
        </w:tc>
      </w:tr>
      <w:tr w:rsidR="004E6703" w:rsidRPr="0020150A">
        <w:tc>
          <w:tcPr>
            <w:tcW w:w="0" w:type="auto"/>
            <w:vMerge w:val="restar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2.</w:t>
            </w:r>
          </w:p>
        </w:tc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4К364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Навоий ш. — Нарпай ќ. — Чордара ќ. — Жалоир ќ. — Абранон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26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шохобча: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а) М37 автойўлига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3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Жами шохобча билан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29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3.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4К365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4Р56 автойўли — Лангар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2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4К366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Хазора ќ. — М37 автойўли (189 км) — Навоий сув иншооти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30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5.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4К367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Узилишкент ќ. — Сарибош ќ. — Љасанча ќ. — Шафтолихояк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6.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4К369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«Янгирабод — Мирдош» автойўли — Яву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8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7.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4К370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«Оќтош — Лангар» автойўли — Учкара ѓишт заводи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11</w:t>
            </w:r>
          </w:p>
        </w:tc>
      </w:tr>
      <w:tr w:rsidR="004E6703" w:rsidRPr="0020150A">
        <w:tc>
          <w:tcPr>
            <w:tcW w:w="0" w:type="auto"/>
            <w:vMerge w:val="restar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8.</w:t>
            </w:r>
          </w:p>
        </w:tc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4К371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Каттасой ќ. — Учкара ќ. — Мирдош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18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шохобчалар: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а) Аччи ќишлоѓига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2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б) Ширинобод ќишлоѓига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5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Жами шохобчалар билан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25</w:t>
            </w:r>
          </w:p>
        </w:tc>
      </w:tr>
      <w:tr w:rsidR="004E6703" w:rsidRPr="0020150A">
        <w:tc>
          <w:tcPr>
            <w:tcW w:w="0" w:type="auto"/>
            <w:vMerge w:val="restar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9.</w:t>
            </w:r>
          </w:p>
        </w:tc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4К372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Гумбаз ќ. — Ќиёт ќ. — Сарой ќ. — Туркман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18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шохобчалар: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а) Зартепа ќишлоѓига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2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б) Жалойир ќишлоѓига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2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в) Ѓалабек ќишлоѓига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г) Кўкча ќишлоѓига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5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д) Сарой ќишлоѓига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3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Жами шохобчалар билан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31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10.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4К373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«Томдибулоќ — Аяќќудуќ» автойўли — Шенгелди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10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11.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4К374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Нурота ш. — Теренќудуќ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37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12.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4К375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Дехибаланд ќ. — Эски ќ. — Ажирим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21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13.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4К376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Томдибулоќ ќ. — Пашат ќ. — Аяќќудуќ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86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14.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4К380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Зарафшон аэропорти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2</w:t>
            </w:r>
          </w:p>
        </w:tc>
      </w:tr>
      <w:tr w:rsidR="004E6703" w:rsidRPr="0020150A">
        <w:tc>
          <w:tcPr>
            <w:tcW w:w="0" w:type="auto"/>
            <w:vMerge w:val="restar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15.</w:t>
            </w:r>
          </w:p>
        </w:tc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4К381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Ќизилќум љалќа йўлидан шохобчалар: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3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шу жумладан: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а) Томди аэропортига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2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б) Томди шифохонасига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16.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4К382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А379 автойўли — Оќтаќир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2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17.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4К383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Оќбайтал ќ. — Марат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80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18.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4К384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4Р60 автойўли — Жузќудуќ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19.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4К385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4Р180 автойўли — Мингбулоќ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5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20.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4К386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4Р208 автойўли — Ќизилтепа шаљрига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5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21.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4К387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Тошработ ќ. — Гамхўр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8</w:t>
            </w:r>
          </w:p>
        </w:tc>
      </w:tr>
      <w:tr w:rsidR="004E6703" w:rsidRPr="0020150A">
        <w:tc>
          <w:tcPr>
            <w:tcW w:w="0" w:type="auto"/>
            <w:vMerge w:val="restar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22.</w:t>
            </w:r>
          </w:p>
        </w:tc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4К388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4Р232 автойўлидан шохобчалар: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3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шу жумладан: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а) Ѓазѓон ќишлоѓига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2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б) Мармаробод ќишлоѓига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</w:t>
            </w:r>
          </w:p>
        </w:tc>
      </w:tr>
      <w:tr w:rsidR="004E6703" w:rsidRPr="0020150A">
        <w:tc>
          <w:tcPr>
            <w:tcW w:w="0" w:type="auto"/>
            <w:vMerge w:val="restar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23.</w:t>
            </w:r>
          </w:p>
        </w:tc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4К389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4Р57 автойўлидан шохобчалар: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23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шу жумладан: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а) Оќкабак ќишлоѓига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8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б) Бешработ ќишлоѓига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7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в) Дўнгалак ќишлоѓига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8</w:t>
            </w:r>
          </w:p>
        </w:tc>
      </w:tr>
      <w:tr w:rsidR="004E6703" w:rsidRPr="0020150A">
        <w:tc>
          <w:tcPr>
            <w:tcW w:w="0" w:type="auto"/>
            <w:vMerge w:val="restar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24.</w:t>
            </w:r>
          </w:p>
        </w:tc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4К390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4Р271 автойўлидан шохобчалар: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13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шу жумладан: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а) Попоной ќишлоѓига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8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б) Совуќбулоќ ќишлоѓига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5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25.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4Н361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Ќалќонота ќ. — Сармиш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22</w:t>
            </w:r>
          </w:p>
        </w:tc>
      </w:tr>
      <w:tr w:rsidR="004E6703" w:rsidRPr="0020150A">
        <w:tc>
          <w:tcPr>
            <w:tcW w:w="0" w:type="auto"/>
            <w:vMerge w:val="restar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26.</w:t>
            </w:r>
          </w:p>
        </w:tc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4Н362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Жамбул ќ. — Ќоражон ќ. — Арабхона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16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шохобчалар: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а) Шаровул ќишлоѓига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2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б) Ќушќочти ќишлоѓига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в) сув иншоотига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Жами шохобчалар билан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26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27.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4Н363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Бешрабод ќ. — Навкар ќ. — Янгиќўрѓон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12</w:t>
            </w:r>
          </w:p>
        </w:tc>
      </w:tr>
      <w:tr w:rsidR="004E6703" w:rsidRPr="0020150A">
        <w:tc>
          <w:tcPr>
            <w:tcW w:w="0" w:type="auto"/>
            <w:vMerge w:val="restar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28.</w:t>
            </w:r>
          </w:p>
        </w:tc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4Н364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М37 автойўлидан шохобчалар: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14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шу жумладан: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а) Мирзачорвоќ тарихий ёдгорлигига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2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б) Обранон ќишлоѓига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в) Наврўз ќишлоѓига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г) Навоий шаљрига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5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д) Зарафшон ќишлоѓига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2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29.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4Н365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Митан ќ. — Янгийўл ќ. — Халоваттепа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16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30.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4Н366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Пахтакор ќ. — Бургут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7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31.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4Н367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4К364 автойўли (2 км) — Бўстон ќ. — Гулистон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7</w:t>
            </w:r>
          </w:p>
        </w:tc>
      </w:tr>
      <w:tr w:rsidR="004E6703" w:rsidRPr="0020150A">
        <w:tc>
          <w:tcPr>
            <w:tcW w:w="0" w:type="auto"/>
            <w:vMerge w:val="restar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32.</w:t>
            </w:r>
          </w:p>
        </w:tc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4Н368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М37 автойўли (206 км) — Шаљривайрон ќ. — Майта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6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шохобчалар: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а) Тошрабод ќишлоѓига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б) Элобод ќишлоѓига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2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Жами шохобчалар билан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12</w:t>
            </w:r>
          </w:p>
        </w:tc>
      </w:tr>
      <w:tr w:rsidR="004E6703" w:rsidRPr="0020150A">
        <w:tc>
          <w:tcPr>
            <w:tcW w:w="0" w:type="auto"/>
            <w:vMerge w:val="restar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33.</w:t>
            </w:r>
          </w:p>
        </w:tc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4Н369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Маликчўл ќ. — Маликобод ќ. — Тавоис ќ. — Арабхона ќ. — Бўстон ќ. — Булоќрабод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10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шохобча: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а) Юксун ќишлоѓига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2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Жами шохобча билан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12</w:t>
            </w:r>
          </w:p>
        </w:tc>
      </w:tr>
      <w:tr w:rsidR="004E6703" w:rsidRPr="0020150A">
        <w:tc>
          <w:tcPr>
            <w:tcW w:w="0" w:type="auto"/>
            <w:vMerge w:val="restar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34.</w:t>
            </w:r>
          </w:p>
        </w:tc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4Н370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Бўстон ќ. — Манѓит ќ. — Ажванди ќ. — Айрончи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8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шохобчалар: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а) Аксачи ќишлоѓига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б) Айрончи ќишлоѓига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2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Жами шохобчалар билан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11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35.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4Н371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Вангози ќ. — Башир ќ. — Арабхона ќ. — Зармитан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18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36.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4Н372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Консурун ќ. — Сугон ќ. — Чорбоѓ ќ. — АБМК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7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37.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4Н373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Араби ќ. — Варазун ќ. — Рабадгарди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9</w:t>
            </w:r>
          </w:p>
        </w:tc>
      </w:tr>
      <w:tr w:rsidR="004E6703" w:rsidRPr="0020150A">
        <w:tc>
          <w:tcPr>
            <w:tcW w:w="0" w:type="auto"/>
            <w:vMerge w:val="restar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38.</w:t>
            </w:r>
          </w:p>
        </w:tc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4Н374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Зарафшон тракти автойўлидан шохобчалар: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51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шу жумладан: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а) Тахтакўприк ќишлоѓига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5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б) Сайдон ќишлоѓига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6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в) Ќозоќли ќишлоѓига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6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г) Болѓали ќишлоѓига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7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д) Шаѓалан ќишлоѓига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9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ж) Кўксарой ќишлоѓига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з) Оќтепа ќишлоѓига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2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и) Чордара ќишлоѓига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5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л) Ижанд ќишлоѓига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3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м) Юќори Бешработ ќишлоѓига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2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н) Олтмиш капа ќишлоѓига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2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39.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4Н375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Сайдан ќ. — Ќуйимозор ќишлоѓи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6</w:t>
            </w:r>
          </w:p>
        </w:tc>
      </w:tr>
      <w:tr w:rsidR="004E6703" w:rsidRPr="0020150A">
        <w:tc>
          <w:tcPr>
            <w:tcW w:w="0" w:type="auto"/>
            <w:vMerge w:val="restar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40.</w:t>
            </w:r>
          </w:p>
        </w:tc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4Н376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«Тошрабод — Янгиќўрѓон» автойўлидан шохобчалар: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6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шу жумладан: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а) Темир йўл разъездига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2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б) Хошман ќишлоѓига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</w:t>
            </w:r>
          </w:p>
        </w:tc>
      </w:tr>
      <w:tr w:rsidR="004E6703" w:rsidRPr="0020150A">
        <w:tc>
          <w:tcPr>
            <w:tcW w:w="0" w:type="auto"/>
            <w:vMerge w:val="restar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41.</w:t>
            </w:r>
          </w:p>
        </w:tc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4Н377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4Р69 йўлидан шохобчалар: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25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шу жумладан: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а) «Янги турмуш-2» ќишлоѓига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7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б) «Янги љаёт» ќишлоѓига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7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в) «Чайдароз» ќишлоѓига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11</w:t>
            </w:r>
          </w:p>
        </w:tc>
      </w:tr>
      <w:tr w:rsidR="004E6703" w:rsidRPr="0020150A">
        <w:tc>
          <w:tcPr>
            <w:tcW w:w="0" w:type="auto"/>
            <w:vMerge w:val="restar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42.</w:t>
            </w:r>
          </w:p>
        </w:tc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4Н378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4Р208 автойўлидан шохобчалар: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49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шу жумладан: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а) «Зарбдор» ќишлоѓига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12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б) «Ўртачўл» ќишлоѓига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5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в) «Янги турмуш-1» ќишлоѓига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12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г) «Янги ќудуќ» ќишлоѓига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9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д) «Хуросан» ќишлоѓига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11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43.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4Н379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Дебаланд ќ. — Эски ќ. — Шомурод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8</w:t>
            </w:r>
          </w:p>
        </w:tc>
      </w:tr>
      <w:tr w:rsidR="004E6703" w:rsidRPr="0020150A">
        <w:tc>
          <w:tcPr>
            <w:tcW w:w="0" w:type="auto"/>
            <w:vMerge w:val="restar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44.</w:t>
            </w:r>
          </w:p>
        </w:tc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4Н380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Янгиобод ќ. — Жарма ќ. — Чуя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42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шохобчалар: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а) «Янгиљаёт» ќишлоѓига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б) «Янгибино» ќишлоѓига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3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в) «Оќкула» ќишлоѓига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Жами шохобчалар билан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50</w:t>
            </w:r>
          </w:p>
        </w:tc>
      </w:tr>
      <w:tr w:rsidR="004E6703" w:rsidRPr="0020150A">
        <w:tc>
          <w:tcPr>
            <w:tcW w:w="0" w:type="auto"/>
            <w:vMerge w:val="restar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45.</w:t>
            </w:r>
          </w:p>
        </w:tc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4Н381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М37 автойўли (170 км) — Дала љовли «Тонг» — Кумушкон сув иншооти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8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шохобча: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а) Кумушкон ќишлоѓига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3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Жами шохобча билан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11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46.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4Н382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Туркман ќ. — Хончарбоѓ ќ. — Тама ќ. — Азамат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6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47.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4Н383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4Р183 автойўли (44 км) — Хазора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8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48.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4Н384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М37 автойўли (149 км) — Пахтаобод ќ. — Фарход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5</w:t>
            </w:r>
          </w:p>
        </w:tc>
      </w:tr>
      <w:tr w:rsidR="004E6703" w:rsidRPr="0020150A">
        <w:tc>
          <w:tcPr>
            <w:tcW w:w="0" w:type="auto"/>
            <w:vMerge w:val="restar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49.</w:t>
            </w:r>
          </w:p>
        </w:tc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4Н385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«Оќтош — Лангар» автойўлидан шохобчалар: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17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шу жумладан: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а) «Бойќора» ќишлоѓига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6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б) соѓломлаштириш масканига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5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в) «Машъал» оромгољига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6</w:t>
            </w:r>
          </w:p>
        </w:tc>
      </w:tr>
      <w:tr w:rsidR="004E6703" w:rsidRPr="0020150A">
        <w:tc>
          <w:tcPr>
            <w:tcW w:w="0" w:type="auto"/>
            <w:vMerge w:val="restar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50.</w:t>
            </w:r>
          </w:p>
        </w:tc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4Н386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Оќрабод ќ. — Боботуги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9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шохобча: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б) Урганжи ќишлоѓига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Жами шохобча билан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10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51.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4Н387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Сарикўл ќ. — Узилишкент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52.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4Н388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Маоки ќ. — Ўртаќўрѓон ќ. — Хўжаќўрѓон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53.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4Н389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Хўжатупар ќ. — Љаќиќат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54.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4Н390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А379 автойўли — Рољат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5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55.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4Н391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Ижанд ќ. — Исломбек ќ. — Янгирабод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7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56.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4Н392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4Р210 автойўли — Ќанарбой ота маќбараси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7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57.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4Н393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М37 автойўли (179 км) — Хазора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10</w:t>
            </w:r>
          </w:p>
        </w:tc>
      </w:tr>
      <w:tr w:rsidR="004E6703" w:rsidRPr="0020150A">
        <w:tc>
          <w:tcPr>
            <w:tcW w:w="0" w:type="auto"/>
            <w:vMerge w:val="restar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58.</w:t>
            </w:r>
          </w:p>
        </w:tc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4Н394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Гумбаз ќ. — Сийроќ ќ. — Ќултуб ќ. — Урганжи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6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шохобчалар: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а) Янгиобод ќишлоѓига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б) Туркман ќишлоѓига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2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Жами шохобчалар билан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9</w:t>
            </w:r>
          </w:p>
        </w:tc>
      </w:tr>
      <w:tr w:rsidR="004E6703" w:rsidRPr="0020150A">
        <w:tc>
          <w:tcPr>
            <w:tcW w:w="0" w:type="auto"/>
            <w:vMerge w:val="restar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59.</w:t>
            </w:r>
          </w:p>
        </w:tc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4Н395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Ќизилќум љалќа йўлидан шохобчалар: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7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шу жумладан: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а) Ўрис ќудуќ ќишлоѓига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б) Жирик ќудуќ ќишлоѓига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2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в) Чўпонобод ќишлоѓига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60.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4Н396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Чуя ќ. — Тиконли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19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61.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4Н397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4Р211 автойўли (45 км) — Ерлер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6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62.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4Н398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Шулликтепа ќ. — Ќорача ќ. — Каттасой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12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63.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4Н399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Ѓалабек ќ. — Янги ќишлоќ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7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64.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4Н400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Аччи ќ. — Кариз ќ. — Сангижуман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14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65.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4Н401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Ќораќишлоќ ќ. — Зарафшон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9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66.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4Н402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Тамобахрин ќ. — Кўксарой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10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67.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4Н403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Олтинсой ќ. — Ангидон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17</w:t>
            </w:r>
          </w:p>
        </w:tc>
      </w:tr>
      <w:tr w:rsidR="004E6703" w:rsidRPr="0020150A">
        <w:tc>
          <w:tcPr>
            <w:tcW w:w="0" w:type="auto"/>
            <w:vMerge w:val="restar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68.</w:t>
            </w:r>
          </w:p>
        </w:tc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4Н404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4Р36 автойўлидан шохобчалар: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12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шу жумладан: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а) Синтоб ќишлоѓига (120 км)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3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б) Соб ќишлоѓига (123 км)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3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в) Сумбулоќ ќишлоѓига (125 км)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г) Катта эж ќишлоѓига (130 км)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2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д) Кичик эж ќишлоѓига (133 км)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е) Темиртовуќ ќишлоѓига (146 км)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2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69.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4Н405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4Р36 автойўли — Чуќурќудуќ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17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70.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4Н406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Оќтовуќ ќ. — Кўксарой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7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71.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4Н407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Мурдош ќ. — Бургансой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5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72.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4Н408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Полвон ота ќ. — Капа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73.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4Н409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Мангитон ќ. — Янгиќишлоќ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5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74.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4Н410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Чандир ќ. — Бўстон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8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75.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4Н411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4Р64 «г» автойўли (10 км) — Кармана АБЦ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2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76.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4Н412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Кўкча ќ. — Янгиќишлоќ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3</w:t>
            </w:r>
          </w:p>
        </w:tc>
      </w:tr>
      <w:tr w:rsidR="004E6703" w:rsidRPr="0020150A">
        <w:tc>
          <w:tcPr>
            <w:tcW w:w="0" w:type="auto"/>
            <w:vMerge w:val="restar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77.</w:t>
            </w:r>
          </w:p>
        </w:tc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4Н413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«Митон — Ќўшрабод — Нурота» автойўлидан шохобчалар: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3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шу жумладан: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а) Нурота АБЦ га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2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б) 534-сон йўл бўлимига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78.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4Н414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4К374 автойўли — Камбой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7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79.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4Н415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Олтинсой ќ. — Майдонсой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15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80.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4Н416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А379 автойўли (235 км) — Кунтай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2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81.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4Н417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4К48 автойўли (215 км) — Тошрабод ќишлоѓи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10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82.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4Н418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4Р61 автойўли (172 км) — Балакарак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3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Жами: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1125</w:t>
            </w:r>
          </w:p>
        </w:tc>
      </w:tr>
    </w:tbl>
    <w:p w:rsidR="004E6703" w:rsidRPr="0020150A" w:rsidRDefault="004E6703" w:rsidP="0020150A">
      <w:pPr>
        <w:shd w:val="clear" w:color="auto" w:fill="FFFFFF"/>
        <w:rPr>
          <w:rFonts w:ascii="BTF Uz" w:hAnsi="BTF Uz" w:cs="BTF Uz"/>
          <w:vanish/>
          <w:color w:val="000000"/>
          <w:sz w:val="24"/>
          <w:szCs w:val="24"/>
        </w:rPr>
      </w:pPr>
      <w:bookmarkStart w:id="40" w:name="1667331"/>
      <w:bookmarkEnd w:id="40"/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tblBorders>
        <w:tblCellMar>
          <w:left w:w="0" w:type="dxa"/>
          <w:right w:w="0" w:type="dxa"/>
        </w:tblCellMar>
        <w:tblLook w:val="0000"/>
      </w:tblPr>
      <w:tblGrid>
        <w:gridCol w:w="498"/>
        <w:gridCol w:w="2277"/>
        <w:gridCol w:w="5380"/>
        <w:gridCol w:w="1230"/>
      </w:tblGrid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№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Автомобиль йўлларининг раќами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Автомобиль йўлларининг номи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Узунлиги, км</w:t>
            </w:r>
          </w:p>
        </w:tc>
      </w:tr>
      <w:tr w:rsidR="004E6703" w:rsidRPr="0020150A">
        <w:tc>
          <w:tcPr>
            <w:tcW w:w="0" w:type="auto"/>
            <w:gridSpan w:val="4"/>
            <w:tcBorders>
              <w:top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Наманган вилояти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4К421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Кўкёр ќ. — Муѓол ќ. — Оќтом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8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2.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4К422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Пешќўрѓон ќ. — Ласкидон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30</w:t>
            </w:r>
          </w:p>
        </w:tc>
      </w:tr>
      <w:tr w:rsidR="004E6703" w:rsidRPr="0020150A">
        <w:tc>
          <w:tcPr>
            <w:tcW w:w="0" w:type="auto"/>
            <w:vMerge w:val="restar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3.</w:t>
            </w:r>
          </w:p>
        </w:tc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K423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Калишољ ќ. — Ариќбоши ќ. — Пешкаран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18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шохобчалар: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а) Сассиќсой ќишлоѓига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5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б) Косонсой мозори йўлига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2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в) Ораариќ ќишлоѓига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3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Жами шохобчалар билан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28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K424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Алихон ќ. — Шўркент ќ. — Яланѓоч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17</w:t>
            </w:r>
          </w:p>
        </w:tc>
      </w:tr>
      <w:tr w:rsidR="004E6703" w:rsidRPr="0020150A">
        <w:tc>
          <w:tcPr>
            <w:tcW w:w="0" w:type="auto"/>
            <w:vMerge w:val="restar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5.</w:t>
            </w:r>
          </w:p>
        </w:tc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K425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Шўркент ќ. — Гулшан ќ. — Кушан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15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шохобча: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а) Шўркент ќишлоѓига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6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Жами шохобча билан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21</w:t>
            </w:r>
          </w:p>
        </w:tc>
      </w:tr>
      <w:tr w:rsidR="004E6703" w:rsidRPr="0020150A">
        <w:tc>
          <w:tcPr>
            <w:tcW w:w="0" w:type="auto"/>
            <w:vMerge w:val="restar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6.</w:t>
            </w:r>
          </w:p>
        </w:tc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4К426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Янгиќўрѓон ш. — Ќорабоѓ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18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шохобчалар: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а) Шуркент ќишлоѓига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б) Сарой ќишлоѓига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5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Жами шохобчалар билан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27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7.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4К427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4Р112 автойўли — Поп темир йўл станцияси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5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8.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4К428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Янгиер ќ. — Иттифоќ ќ. — Кугай ќ. — Хаќќулобод ш.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38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9.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4К429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4Р117 автойўли (18 км) — Олмазор кўчаси — 4Р112 автойўли (77 км)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10.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4К430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Учќўрѓон ш. — Бештепа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10</w:t>
            </w:r>
          </w:p>
        </w:tc>
      </w:tr>
      <w:tr w:rsidR="004E6703" w:rsidRPr="0020150A">
        <w:tc>
          <w:tcPr>
            <w:tcW w:w="0" w:type="auto"/>
            <w:vMerge w:val="restar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11.</w:t>
            </w:r>
          </w:p>
        </w:tc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4К431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Ќозоќовул ќ. — Кугай ќ. — Азимтўпи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24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шохобчалар: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а) Ќирѓизќўрѓон ќишлоѓига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3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б) Ќурама — Каттамўѓол йўлига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в) Пахтачи ќишлоѓига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5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Жами шохобчалар билан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36</w:t>
            </w:r>
          </w:p>
        </w:tc>
      </w:tr>
      <w:tr w:rsidR="004E6703" w:rsidRPr="0020150A">
        <w:tc>
          <w:tcPr>
            <w:tcW w:w="0" w:type="auto"/>
            <w:vMerge w:val="restar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12.</w:t>
            </w:r>
          </w:p>
        </w:tc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4К432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Тошлоќ ќ. — Туда ќ. — Кемабоши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13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шохобча: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а) Жалолќудуќ ќишлоѓига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Жами шохобча билан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17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13.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4К433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Љаќќулобод ш. — Шаљрихончек ќ. — Тошлоќ ќ. — Шоариќ ќ. — Шойитмазор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24</w:t>
            </w:r>
          </w:p>
        </w:tc>
      </w:tr>
      <w:tr w:rsidR="004E6703" w:rsidRPr="0020150A">
        <w:tc>
          <w:tcPr>
            <w:tcW w:w="0" w:type="auto"/>
            <w:vMerge w:val="restar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14.</w:t>
            </w:r>
          </w:p>
        </w:tc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4К434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Љаќќулобод ш. — Бузилмас ќ. — Фурќат ќ. — Љаќќулобод темир йўл станцияси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13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шохобчалар: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а) Ѓиштхона ќишлоѓига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3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б) Ќирѓизовул ќишлоѓига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2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Жами шохобчалар билан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18</w:t>
            </w:r>
          </w:p>
        </w:tc>
      </w:tr>
      <w:tr w:rsidR="004E6703" w:rsidRPr="0020150A">
        <w:tc>
          <w:tcPr>
            <w:tcW w:w="0" w:type="auto"/>
            <w:vMerge w:val="restar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15.</w:t>
            </w:r>
          </w:p>
        </w:tc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4К435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Љаќќулобод ш. — Шойитмазор ќ. — Норинкапа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19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шохобча: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а) Ќўрѓонча ќишлоѓига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5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Жами шохобча билан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24</w:t>
            </w:r>
          </w:p>
        </w:tc>
      </w:tr>
      <w:tr w:rsidR="004E6703" w:rsidRPr="0020150A">
        <w:tc>
          <w:tcPr>
            <w:tcW w:w="0" w:type="auto"/>
            <w:vMerge w:val="restar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16.</w:t>
            </w:r>
          </w:p>
        </w:tc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4К436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Ёрќўрѓон ќ. — Мевазор ќ. — Ќизилравот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25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шохобчалар: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а) Ѓайрат ќишлоѓига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б) Дељќонобод ќишлоѓига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2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в) Ќаљрамон ќишлоѓига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2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г) Љизиробод ќишлоѓига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2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д) Ќизилравот ќишлоѓига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Жами шохобчалар билан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36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17.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4К437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Ёрќўрѓон ќ. — Жийдакапа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8</w:t>
            </w:r>
          </w:p>
        </w:tc>
      </w:tr>
      <w:tr w:rsidR="004E6703" w:rsidRPr="0020150A">
        <w:tc>
          <w:tcPr>
            <w:tcW w:w="0" w:type="auto"/>
            <w:vMerge w:val="restar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18.</w:t>
            </w:r>
          </w:p>
        </w:tc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4К438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Хўжаќўрѓон ќ. — Унљаёт ќ. — Ахси ќ. — Гулистон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25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шохобчалар: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а) Исломобод ќишлоѓига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2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б) Эркатой ќишлоѓига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2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Жами шохобчалар билан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29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19.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4К439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Шўрќўрѓон ќ. — Кайковуз ќ. — Дахёота ќ. — Жийдакапа ќ. — Ахси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17</w:t>
            </w:r>
          </w:p>
        </w:tc>
      </w:tr>
      <w:tr w:rsidR="004E6703" w:rsidRPr="0020150A">
        <w:tc>
          <w:tcPr>
            <w:tcW w:w="0" w:type="auto"/>
            <w:vMerge w:val="restar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20.</w:t>
            </w:r>
          </w:p>
        </w:tc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4К440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Ќоракўл ќ. — Чек ќ. — Хонобод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16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шохобча: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а) 4Р115 автойўлига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Жами шохобча билан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17</w:t>
            </w:r>
          </w:p>
        </w:tc>
      </w:tr>
      <w:tr w:rsidR="004E6703" w:rsidRPr="0020150A">
        <w:tc>
          <w:tcPr>
            <w:tcW w:w="0" w:type="auto"/>
            <w:vMerge w:val="restar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21.</w:t>
            </w:r>
          </w:p>
        </w:tc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4К441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Хонобод ќ. — Ќиёт ќ. — Косонсой шаѓал конига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13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шохобчалар: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а) Пастки Ќиёт ќишлоѓига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2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б) Мулладинг ќишлоѓига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Жами шохобчалар билан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16</w:t>
            </w:r>
          </w:p>
        </w:tc>
      </w:tr>
      <w:tr w:rsidR="004E6703" w:rsidRPr="0020150A">
        <w:tc>
          <w:tcPr>
            <w:tcW w:w="0" w:type="auto"/>
            <w:vMerge w:val="restar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22.</w:t>
            </w:r>
          </w:p>
        </w:tc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4К442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Наманган ш. — Ѓалча ќ. — Шўрќишлоќ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13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шохобча: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а) Ќўќонќишлоќ ќишлоѓига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3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Жами шохобча билан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16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23.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4К443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Хонобод ќ. — Ирвадон ќ. — Электротерм заводи — Миришкор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8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24.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4К444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Наманган ш. — Шўрќўрѓон ќ. — Тепаќўрѓон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23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25.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4К445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Тўраќўрѓон ш. — Тошбулоќ ш. — Гулдуров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15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26.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4К446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4Р117 автойўли — Чек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2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27.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4К447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Косонсой ш. — Испархон ќ. — Усмон Юсупов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20</w:t>
            </w:r>
          </w:p>
        </w:tc>
      </w:tr>
      <w:tr w:rsidR="004E6703" w:rsidRPr="0020150A">
        <w:tc>
          <w:tcPr>
            <w:tcW w:w="0" w:type="auto"/>
            <w:vMerge w:val="restar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28.</w:t>
            </w:r>
          </w:p>
        </w:tc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4К448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Тўраќўрѓон ш. — Бураматут ќ. — Бордомкўл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18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шохобча: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а) Йўлчилар ќишлоѓига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2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Жами шохобча билан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20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29.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4К449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4Р112 автойўли — Ахси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11</w:t>
            </w:r>
          </w:p>
        </w:tc>
      </w:tr>
      <w:tr w:rsidR="004E6703" w:rsidRPr="0020150A">
        <w:tc>
          <w:tcPr>
            <w:tcW w:w="0" w:type="auto"/>
            <w:vMerge w:val="restar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30.</w:t>
            </w:r>
          </w:p>
        </w:tc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4К450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Каркидон ќ. — Варзик ќ. — Ќораќўрѓон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15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шохобча: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а) Тош конига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2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Жами шохобча билан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17</w:t>
            </w:r>
          </w:p>
        </w:tc>
      </w:tr>
      <w:tr w:rsidR="004E6703" w:rsidRPr="0020150A">
        <w:tc>
          <w:tcPr>
            <w:tcW w:w="0" w:type="auto"/>
            <w:vMerge w:val="restar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31.</w:t>
            </w:r>
          </w:p>
        </w:tc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4К451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Юќори ќ. — Майдамиллат ќ. — Карнон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23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шохобчалар: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а) Машљад ќишлоѓига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2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б) Балиќчи ќишлоѓига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3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в) Тошќўрѓон ва Гова ќишлоќларига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17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Жами шохобчалар билан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45</w:t>
            </w:r>
          </w:p>
        </w:tc>
      </w:tr>
      <w:tr w:rsidR="004E6703" w:rsidRPr="0020150A">
        <w:tc>
          <w:tcPr>
            <w:tcW w:w="0" w:type="auto"/>
            <w:vMerge w:val="restar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32.</w:t>
            </w:r>
          </w:p>
        </w:tc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4К452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Шаён ќ. — Гова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21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шохобча: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а) Дўстларобод ва Чустнон ќишлоќларига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Жами шохобча билан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25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33.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4К453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Чуст ш. — Ер ќ. — Какликќўрѓон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15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34.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4К454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Каркидон ќ. — Оѓасарой ќ. — Балиќчи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7</w:t>
            </w:r>
          </w:p>
        </w:tc>
      </w:tr>
      <w:tr w:rsidR="004E6703" w:rsidRPr="0020150A">
        <w:tc>
          <w:tcPr>
            <w:tcW w:w="0" w:type="auto"/>
            <w:vMerge w:val="restar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35.</w:t>
            </w:r>
          </w:p>
        </w:tc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4К455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Поп ш. — Олмос ќ. — Ариќбўйи ќ. — Зиёвутхон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30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шохобча: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а) Тоймас ќишлоѓига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2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Жами шохобча билан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32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36.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4К456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4Р121 йўлидан Парамон орќали — Ќорашаљар ќ. — 4Р126 йўлигача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6</w:t>
            </w:r>
          </w:p>
        </w:tc>
      </w:tr>
      <w:tr w:rsidR="004E6703" w:rsidRPr="0020150A">
        <w:tc>
          <w:tcPr>
            <w:tcW w:w="0" w:type="auto"/>
            <w:vMerge w:val="restar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37.</w:t>
            </w:r>
          </w:p>
        </w:tc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4К457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Жумашуй ќ. — Мазгил ќ. — Байналминал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17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шохобча: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а) Дамкўл ќишлоѓига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2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Жами шохобча билан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19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38.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4К458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Ќуш ќ. — Дамкўл ќ. — Оќќум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25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39.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4К459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Мазгил ќ. — Фарѓона вилояти чегараси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23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40.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4К460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Мазгил ќ. — Аччиќкўл коллектори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29</w:t>
            </w:r>
          </w:p>
        </w:tc>
      </w:tr>
      <w:tr w:rsidR="004E6703" w:rsidRPr="0020150A">
        <w:tc>
          <w:tcPr>
            <w:tcW w:w="0" w:type="auto"/>
            <w:vMerge w:val="restar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41.</w:t>
            </w:r>
          </w:p>
        </w:tc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4К461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Гулистон ќ. — Алами ќ. — Гулбоѓ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22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шохобчалар: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а) Яккатол ва Гулистон ќишлоќларига.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5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б) Гулбоѓ ва Уйчи ќишлоќларига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6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Жами шохобчалар билан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33</w:t>
            </w:r>
          </w:p>
        </w:tc>
      </w:tr>
      <w:tr w:rsidR="004E6703" w:rsidRPr="0020150A">
        <w:tc>
          <w:tcPr>
            <w:tcW w:w="0" w:type="auto"/>
            <w:vMerge w:val="restar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42.</w:t>
            </w:r>
          </w:p>
        </w:tc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4К462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4Р121 автойўлидан шохобчалар: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21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шу жумладан: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а) Ѓова ќишлоѓига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19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б) Ќамарсада боѓига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2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43.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4К463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Янгиобод ќ. — Чоркесар ш.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25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44.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4К464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Ќўшминор ќ. — Чодак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12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45.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4К465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Бетагалик ќ. — Айри довони — Орошон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31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46.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4К466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Олтинкон ш. — Жийдалисой ќ. — Сансалак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21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47.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4К467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Учќурѓон ш. — Норинкапа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22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48.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4К468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Гулбоѓ ќ. — Чиѓаноќ ќ. — Кенагас ќ. — Ќўштепа ќ. —Навбаљор ш.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42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49.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4К469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«Чортоќ» сиљатгољи — Шербулоќ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6</w:t>
            </w:r>
          </w:p>
        </w:tc>
      </w:tr>
      <w:tr w:rsidR="004E6703" w:rsidRPr="0020150A">
        <w:tc>
          <w:tcPr>
            <w:tcW w:w="0" w:type="auto"/>
            <w:vMerge w:val="restar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50.</w:t>
            </w:r>
          </w:p>
        </w:tc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4К470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А373 автойўли — Хонобод ќ. — Чоркесар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30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шохобча: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а) Чоркесар ќишлоѓига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Жами шохобча билан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34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51.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4К471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4Р113 автойўл (125 км) — Исковат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10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52.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4К472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Учќўрѓон шаљри оромгољига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2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53.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4К473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Чуст темир йўл станциясига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3</w:t>
            </w:r>
          </w:p>
        </w:tc>
      </w:tr>
      <w:tr w:rsidR="004E6703" w:rsidRPr="0020150A">
        <w:tc>
          <w:tcPr>
            <w:tcW w:w="0" w:type="auto"/>
            <w:vMerge w:val="restar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54.</w:t>
            </w:r>
          </w:p>
        </w:tc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4К474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«Парда Турсун» сиљатгољи — Сарсарбува ќ. — Бетагалик яйлови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105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шохобча: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а) Курнос ќишлоѓига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3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Жами шохобча билан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108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55.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4К475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4Р215 автойўли — Тепаќўрѓон ќ. — ШФК — 4Р112 автойўли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8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56.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4К478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Майдамиллат ќ. — Навбаљор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18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57.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4К479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Найман ќ. — Ќўштепа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11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58.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4К480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Поп темир йўл станцияси — Поп асфальт заводи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2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59.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4К481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Хўжаобод ќ. — Келачи ќ. — Уйѓур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8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60.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4К482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4Р214 автойўли — Навбаљор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61.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4К483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Поп ш. — «Парда Турсун» сиљатгољи — Кандиган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30</w:t>
            </w:r>
          </w:p>
        </w:tc>
      </w:tr>
      <w:tr w:rsidR="004E6703" w:rsidRPr="0020150A">
        <w:tc>
          <w:tcPr>
            <w:tcW w:w="0" w:type="auto"/>
            <w:vMerge w:val="restar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62.</w:t>
            </w:r>
          </w:p>
        </w:tc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4Н421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Янгиќўрѓон ш. — Ходикент ќ. — Яланѓоч ќ. — Ўзак ќ. — Заркент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26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шохобчалар: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а) Љаќиќат ќишлоѓига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6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б) Исковот ќишлоѓига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Жами шохобчалар билан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36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63.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4Н422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Иттифоќ ќ. — Исковот ќ. — Газнон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14</w:t>
            </w:r>
          </w:p>
        </w:tc>
      </w:tr>
      <w:tr w:rsidR="004E6703" w:rsidRPr="0020150A">
        <w:tc>
          <w:tcPr>
            <w:tcW w:w="0" w:type="auto"/>
            <w:vMerge w:val="restar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64.</w:t>
            </w:r>
          </w:p>
        </w:tc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4Н423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Балиќкўл ќ. — Булоќбоши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шохобчалар: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а) Дељќонобод ќишлоѓига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5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б) Шербулоќ ќишлоѓига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3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Жами шохобчалар билан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9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65.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4Н424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Короскон ќ. — Замир ќ. — ШФК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8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66.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4Н425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Иттифоќ ќ. — Ќайќи ќ. — Дўстлик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11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67.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4Н426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Полвонкўл ќ. — Хўжаобод ќ. — Каттачек ќ. — Маргузор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20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68.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4Н427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Янгиобод ќ. — Яккатут ќ. — Кизилдељкон ќ. — Андижон вилояти чегараси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13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69.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4Н428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Кесканёр ќ. — Ќирѓизистон Республикаси чегараси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9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70.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4Н429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Љизиробод ќ. — Ќирѓизистон Республикаси чегараси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10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71.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4Н430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Ќизилровут ќ. — Янгиер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10</w:t>
            </w:r>
          </w:p>
        </w:tc>
      </w:tr>
      <w:tr w:rsidR="004E6703" w:rsidRPr="0020150A">
        <w:tc>
          <w:tcPr>
            <w:tcW w:w="0" w:type="auto"/>
            <w:vMerge w:val="restar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72.</w:t>
            </w:r>
          </w:p>
        </w:tc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4Н431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Жийдакапа ќ.-Мевазор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14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шохобча: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а) Уйчи асфальт заводига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Жами шохобча билан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18</w:t>
            </w:r>
          </w:p>
        </w:tc>
      </w:tr>
      <w:tr w:rsidR="004E6703" w:rsidRPr="0020150A">
        <w:tc>
          <w:tcPr>
            <w:tcW w:w="0" w:type="auto"/>
            <w:vMerge w:val="restar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73.</w:t>
            </w:r>
          </w:p>
        </w:tc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4Н432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Уйчи ш. — Мевазор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6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шохобчалар: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а) Соку ќишлоѓига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б) Сутчилик фермасига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2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в) Наримонов ќишлоѓига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2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Жами шохобчалар билан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14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74.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4Н433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Яккатут ќ. — Ќурама ќ. — Унхаёт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9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75.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4Н434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Файзиобод ќ. — Эркатой ќ. — Машљад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13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76.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4Н435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4Р116 автойўли — Эшавот ќ. — Ќумќўрѓон ќ. — Олмализор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77.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4Н436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Шўрќўрѓон ќ. — Элатон ќ. — Бешкапа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5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78.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4Н437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4Р115 йўлидан — Тўраќўрѓон ќ. — Кичик Ќурама ќ. — ШФК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6</w:t>
            </w:r>
          </w:p>
        </w:tc>
      </w:tr>
      <w:tr w:rsidR="004E6703" w:rsidRPr="0020150A">
        <w:tc>
          <w:tcPr>
            <w:tcW w:w="0" w:type="auto"/>
            <w:vMerge w:val="restar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79.</w:t>
            </w:r>
          </w:p>
        </w:tc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4Н 438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Булоќ ќ. — Семизтепа ќ. — Иттифоќ ќ. — Янгиљаёт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7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шохобча: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а) Семизтепа — Навбаљор — Ќўќимбой ќишлоќларига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8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Жами шохобча билан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15</w:t>
            </w:r>
          </w:p>
        </w:tc>
      </w:tr>
      <w:tr w:rsidR="004E6703" w:rsidRPr="0020150A">
        <w:tc>
          <w:tcPr>
            <w:tcW w:w="0" w:type="auto"/>
            <w:vMerge w:val="restar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80.</w:t>
            </w:r>
          </w:p>
        </w:tc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4Н439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Тўраќўрѓон ш. — Наманган аэропортига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8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шохобча: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а) Тўраќўрѓон шаљри — Гўзал ќишлоѓига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6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Жами шохобча билан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14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81.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4Н440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Тўраќўрѓон ш. — Сољилобод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82.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4Н441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«Пунгон — Наманган» автойўли — Найманча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5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83.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4Н442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«Тўраќўрѓон — Жомашўй» автойўли — Иссен темир йўл станцияси — Каптархона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9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84.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4Н443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Шаёнбаймоќ ќ. — Дам ќ. — Шербулоќ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15</w:t>
            </w:r>
          </w:p>
        </w:tc>
      </w:tr>
      <w:tr w:rsidR="004E6703" w:rsidRPr="0020150A">
        <w:tc>
          <w:tcPr>
            <w:tcW w:w="0" w:type="auto"/>
            <w:vMerge w:val="restar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85.</w:t>
            </w:r>
          </w:p>
        </w:tc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4Н444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4Р112 автойўли — Ќайирма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7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шохобча: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а) Тепаќўрѓон ќ. — Каркидон ќишлоѓига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9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Жами шохобча билан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16</w:t>
            </w:r>
          </w:p>
        </w:tc>
      </w:tr>
      <w:tr w:rsidR="004E6703" w:rsidRPr="0020150A">
        <w:tc>
          <w:tcPr>
            <w:tcW w:w="0" w:type="auto"/>
            <w:vMerge w:val="restar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86.</w:t>
            </w:r>
          </w:p>
        </w:tc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4Н445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Чуст темир йўл станцияси — Янгиер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7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шохобча: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а) Садача маљалласига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Жами шохобча билан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11</w:t>
            </w:r>
          </w:p>
        </w:tc>
      </w:tr>
      <w:tr w:rsidR="004E6703" w:rsidRPr="0020150A">
        <w:tc>
          <w:tcPr>
            <w:tcW w:w="0" w:type="auto"/>
            <w:vMerge w:val="restar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87.</w:t>
            </w:r>
          </w:p>
        </w:tc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4Н446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Чуст ш. — Дуоба ќ. — Ќишлоќ хўжалиги аэропорти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9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шохобча: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а) Ѓайрат ќишлоѓига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2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Жами шохобча билан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11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88.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4Н447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Ўйирчи ќ. — Ќирќчек ќ. — Ќолгандарё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12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89.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4Н448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Жомашўй ш. — Ингичка ќ. — Терак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8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90.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4Н449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Муллобод ќ. — Гўртепа ќ. — Ќўш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10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91.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4Н450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Бешсерка ќ. — Янгигулбоѓ ќ. — Ќўќон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10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92.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4Н451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Дамкўл ќ. — Оќќум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93.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4Н452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«Жомашўй — Навбаљор» автойўли — Гулистон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94.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4Н453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Санг ќ. — ШФК — «Пунгон — Наманган» автойўли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12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95.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4Н454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Уйѓур ќ. — Марѓузор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11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96.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4Н455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Чиѓаноќ ќ. — Катта Мирзаорол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10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97.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4Н456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Бетагалик ќ. — Кенгсой ќ. — Арашон ќ. — Ангренсой дарёси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72</w:t>
            </w:r>
          </w:p>
        </w:tc>
      </w:tr>
      <w:tr w:rsidR="004E6703" w:rsidRPr="0020150A">
        <w:tc>
          <w:tcPr>
            <w:tcW w:w="0" w:type="auto"/>
            <w:vMerge w:val="restar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98.</w:t>
            </w:r>
          </w:p>
        </w:tc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4Н457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Гулистон ќ. — Пашшахона ќ. — Бетагалик яйлови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55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шохобча: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а) Кандагон ќ. — Айрибайтал яйлови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21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Жами шохобча билан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76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99.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4Н458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Оќтепа ќ. — Пашшахона ќ. — Бетагалик яйлови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31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100.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4Н459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ШФЌ — Анљор ќ. — Сарваксой ќ. — Ќамчиќ довони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35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101.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4Н461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Љасанобод ќ. — Шербулоќ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2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102.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4Н462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«Пунгон — Наманган» автойўли — Ѓурумсарой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</w:t>
            </w:r>
          </w:p>
        </w:tc>
      </w:tr>
      <w:tr w:rsidR="004E6703" w:rsidRPr="0020150A">
        <w:tc>
          <w:tcPr>
            <w:tcW w:w="0" w:type="auto"/>
            <w:vMerge w:val="restar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103.</w:t>
            </w:r>
          </w:p>
        </w:tc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4Н463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«Похолликўл» сиљатгољи — Ровут ќ. — Радивон ќ. — Норкент ќ. — Ќораянтоќ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30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шохобча: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а) Юмалоќтепа — Мозоркўча — Янгиќўрѓон шаљрига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Жами шохобча билан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34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104.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4Н464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4Р112 автойўли — Янгиљаёт ќ. — Катта Наманган канали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6</w:t>
            </w:r>
          </w:p>
        </w:tc>
      </w:tr>
      <w:tr w:rsidR="004E6703" w:rsidRPr="0020150A">
        <w:tc>
          <w:tcPr>
            <w:tcW w:w="0" w:type="auto"/>
            <w:vMerge w:val="restar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105.</w:t>
            </w:r>
          </w:p>
        </w:tc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4Н465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Исковот ќ. — Балиќкўл ќ. — Бекобод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7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шохобча: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а) Бекобод ќишлоѓига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Жами шохобча билан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11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106.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4Н466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Заркент ќ. — Мамай ќ. — Нанай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14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107.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4Н467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Кайки ќ. — Донг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6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108.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4Н468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Обод ќ. — Оќ Товлик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3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109.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4Н469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Янгиобод ќ. айланма йўли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5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110.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4Н470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Ёрќўрѓон ќ. — Янгичек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111.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4Н471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4Р117 автойўли (26 км) — Косонсой кўча — Тез тиббий ёрдам шифохонаси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3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112.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4Н472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Халфатуфи ќ. — Ќирѓизмаљалла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14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113.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4Н473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Кугай ќ. — аэропорт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5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114.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4Н474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Мазгил ќ. — Навбаљор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10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115.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4Н475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4Р126 автойўли — Навбаљор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3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116.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4Н476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Ќўш ќ. — Оќќум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3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117.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4Н477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Дамкўл ќ. — Хоразм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3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118.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4Н478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Ќозоќовул ќ. — Ќорашаљар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2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119.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4Н479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Ўйирчи ќ. — Дамкўл ќ. — Гулистон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8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120.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4Н480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Уйѓур ќ. — ШФК — М. — Мозор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121.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4Н481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Марѓузор ќ. — Мажруљлар уйи — 4Р215 автойўли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122.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4Н482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Янгиобод ќ. — ШФК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5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123.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4Н483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ШФК — Жийдалисой сувомбори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5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124.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4Н484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Ѓурумсарой ќ. — Анљор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10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125.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4Н485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Си?дарё дарёси — Фарѓона љалќа автойўли — ШФК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126.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4Н486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Пунгон ќ. — Тожикистон Республикаси чегараси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3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127.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4Н487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Пунгон ќ. — Сирдарё — Тожикистон Республикаси чегараси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5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128.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4Н488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Гагарин ќ. — Тожикистон Республикаси чегараси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7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129.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4Н489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Канопли ќ. — Охунбобоев номидаги канал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5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130.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4Н490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Файзиобод ќ. — Ќодиробод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8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131.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4Н1491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Яндома ќ. — Кужрон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3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132.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4Н1492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Ќизил Шарќ ќ. — Ќирќчек ќ. — Найманча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23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133.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4Н1493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Оќтош ќ. — Катогонсарой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2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134.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4Н1494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Оќтош ќишлоѓи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</w:t>
            </w:r>
          </w:p>
        </w:tc>
      </w:tr>
      <w:tr w:rsidR="004E6703" w:rsidRPr="0020150A">
        <w:tc>
          <w:tcPr>
            <w:tcW w:w="0" w:type="auto"/>
            <w:vMerge w:val="restar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135.</w:t>
            </w:r>
          </w:p>
        </w:tc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4Н1495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Эшобод ќ. — Кайкавус ќ. — Сирдарё насос станцияси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14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шохобча: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а) Баланд ќишлоѓига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3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Жами шохобча билан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17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136.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4Н1496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Ровустон темир йўл станцияси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137.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4Н1497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Балиќкўл ќ. — Исковот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14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138.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4Н1498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Исфарон ќ. — Янгикўча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7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139.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4Н1499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Исфарон ќ. — Ќорасув сувомбори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10</w:t>
            </w:r>
          </w:p>
        </w:tc>
      </w:tr>
      <w:tr w:rsidR="004E6703" w:rsidRPr="0020150A">
        <w:tc>
          <w:tcPr>
            <w:tcW w:w="0" w:type="auto"/>
            <w:vMerge w:val="restar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140.</w:t>
            </w:r>
          </w:p>
        </w:tc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4Н1500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Косонсой ш. — Баљористон ќ. — Ќирѓизистон Республикаси чегараси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7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шохобча: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а) Ободон ќ. — Косонсой асфальт заводи — Ровот ќ. — Чиндовул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11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Жами шохобча билан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18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141.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4Н1501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Хумхона ќ. — Жар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7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142.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4Н1502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Ќозоќовул ќ. — Калбува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7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143.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4Н1503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Гўрмирон ќишлоѓи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2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144.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4Н1504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Тагижар ќишлоѓи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2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145.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4Н1505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Хўжаќўрѓон ќишлоѓи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</w:t>
            </w:r>
          </w:p>
        </w:tc>
      </w:tr>
      <w:tr w:rsidR="004E6703" w:rsidRPr="0020150A">
        <w:tc>
          <w:tcPr>
            <w:tcW w:w="0" w:type="auto"/>
            <w:vMerge w:val="restar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146.</w:t>
            </w:r>
          </w:p>
        </w:tc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4Н1506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Ќўќизбой ќ. — Бўстон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9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шохобча: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а) Туятойди ќишлоѓига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3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Жами шохобча билан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12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147.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4Н1507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Терговчи ќ. — Булоќбоши ќ. — Янгиобод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10</w:t>
            </w:r>
          </w:p>
        </w:tc>
      </w:tr>
      <w:tr w:rsidR="004E6703" w:rsidRPr="0020150A">
        <w:tc>
          <w:tcPr>
            <w:tcW w:w="0" w:type="auto"/>
            <w:vMerge w:val="restar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148.</w:t>
            </w:r>
          </w:p>
        </w:tc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4Н1508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Тепаќўрѓон ќ. — Шўрќўрѓон ќ. — Ќайирма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6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шохобча: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а) Шаён ќишлоѓига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2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Жами шохобча билан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8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149.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4Н1509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Элатан ќ. — Норинкапа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2</w:t>
            </w:r>
          </w:p>
        </w:tc>
      </w:tr>
      <w:tr w:rsidR="004E6703" w:rsidRPr="0020150A">
        <w:tc>
          <w:tcPr>
            <w:tcW w:w="0" w:type="auto"/>
            <w:vMerge w:val="restar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150.</w:t>
            </w:r>
          </w:p>
        </w:tc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4Н1510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Уйчи марказий айланма йўлидан ѓишт заводига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3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шохобчалар: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а) Уйчи шаљри марказидан Жийдакапа — Уйчи автойўлига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б) Уйчи марказидан — Уйчи санитария станциясига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3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в) Уйчи марказидан — 1-сон мактабга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г) Пойабзал фабрикасига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д) Ѓарбий комиссариатдан — Халќ таълими бўлимига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Жами шохобчалар билан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10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151.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4Н1511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Норинкапа ќ. — Янги Фарѓона ќ. — Элатон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5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152.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4Н1512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Новбоши ќ. — Катта Ўлмас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5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153.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4Н1513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Шўрариќ ќ. — Обод ќ. — Бўритепа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11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154.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4Н1514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Тошкин ќ. — Сувбулоќ ќ. — Хожинтол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9</w:t>
            </w:r>
          </w:p>
        </w:tc>
      </w:tr>
      <w:tr w:rsidR="004E6703" w:rsidRPr="0020150A">
        <w:tc>
          <w:tcPr>
            <w:tcW w:w="0" w:type="auto"/>
            <w:vMerge w:val="restar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155.</w:t>
            </w:r>
          </w:p>
        </w:tc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4Н1515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Созсой ќ. — Янгиобод ќ. — Парамон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10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шохобча: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а) Чортоќ шаљри — Булон ќишлоѓига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5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Жами шохобча билан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15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156.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4Н1516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Занг ќ. — Тўрик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157.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4Н1517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Янгиќўрѓон айланма автойўли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6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158.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4Н1518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Новкент ќ. — Озод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8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159.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4Н1521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4Р118 автойўли (72 км) — Ќайроќи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5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160.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4Н1522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4Р121 автойўли (39 км) — Чуст ш.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Жами: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2260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bookmarkStart w:id="41" w:name="1671834"/>
            <w:bookmarkEnd w:id="41"/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№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Автомобиль йўлларининг раќами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Автомобиль йўлларининг номи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Узунлиги, км</w:t>
            </w:r>
          </w:p>
        </w:tc>
      </w:tr>
      <w:tr w:rsidR="004E6703" w:rsidRPr="0020150A">
        <w:tc>
          <w:tcPr>
            <w:tcW w:w="0" w:type="auto"/>
            <w:gridSpan w:val="4"/>
            <w:tcBorders>
              <w:top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Самарќанд вилояти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4К491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Ќўшработ ќ. — Пангат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18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2.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4К492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Мойбулоќ ќ. — Мурдаш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23</w:t>
            </w:r>
          </w:p>
        </w:tc>
      </w:tr>
      <w:tr w:rsidR="004E6703" w:rsidRPr="0020150A">
        <w:tc>
          <w:tcPr>
            <w:tcW w:w="0" w:type="auto"/>
            <w:vMerge w:val="restar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3.</w:t>
            </w:r>
          </w:p>
        </w:tc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4К493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М37 автойўлидан шохобчалар: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27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шу жумладан: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а) Шайхлар ќишлоѓига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11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б) Зарафшон ќишлоѓига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в) Эшимоќсоќ ќишлоѓига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10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г) Самарќанд отчопарига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2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4К494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4К503 автойўли (36 км) — Мармар конига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</w:t>
            </w:r>
          </w:p>
        </w:tc>
      </w:tr>
      <w:tr w:rsidR="004E6703" w:rsidRPr="0020150A">
        <w:tc>
          <w:tcPr>
            <w:tcW w:w="0" w:type="auto"/>
            <w:vMerge w:val="restar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5.</w:t>
            </w:r>
          </w:p>
        </w:tc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4К495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Лойиш ш. — Овозали ќ. — Янгиќўрѓон ќ. — Одил ќ. — Оќчелак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21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шохобча: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а) 4К495 «а» автойўли — Ѓалаба ќишлоѓига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6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Жами шохобча билан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27</w:t>
            </w:r>
          </w:p>
        </w:tc>
      </w:tr>
      <w:tr w:rsidR="004E6703" w:rsidRPr="0020150A">
        <w:tc>
          <w:tcPr>
            <w:tcW w:w="0" w:type="auto"/>
            <w:vMerge w:val="restar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6.</w:t>
            </w:r>
          </w:p>
        </w:tc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4К496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Ќорабайир ќ. — Эмалач ќ. — Вали ќ. — Оќчелак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22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шохобчалар: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а) Жавшар ќишлоѓига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б) Ќоракамар ќишлоѓига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5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в) Кўрмулла ќишлоѓига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6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Жами шохобчалар билан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34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7.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4К497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Зарафшон тракти автойўли — Кўрмулла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6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8.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4К498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Пайариќ ш. — Балиќчилик хўжалиги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17</w:t>
            </w:r>
          </w:p>
        </w:tc>
      </w:tr>
      <w:tr w:rsidR="004E6703" w:rsidRPr="0020150A">
        <w:tc>
          <w:tcPr>
            <w:tcW w:w="0" w:type="auto"/>
            <w:vMerge w:val="restar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9.</w:t>
            </w:r>
          </w:p>
        </w:tc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4К499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Челак ш. — Ќорасираќ ќ. — Узоќбагара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18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шохобча: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а) Ќораќалпоѓистон фермерлар уюшмасига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5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Жами шохобча билан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23</w:t>
            </w:r>
          </w:p>
        </w:tc>
      </w:tr>
      <w:tr w:rsidR="004E6703" w:rsidRPr="0020150A">
        <w:tc>
          <w:tcPr>
            <w:tcW w:w="0" w:type="auto"/>
            <w:vMerge w:val="restar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10.</w:t>
            </w:r>
          </w:p>
        </w:tc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4К500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Челак ш. — Жўрабой ќ. — Еттиуруѓ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20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шохобчалар: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а) Пайариќ ш. — Балиќчилик хўжалигига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б) Ќирќовул ќишлоѓига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в) Челак шаљрига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2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Жами шохобчалар билан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27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11.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4К501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Чопрашли ќ. — Тошбайрот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13</w:t>
            </w:r>
          </w:p>
        </w:tc>
      </w:tr>
      <w:tr w:rsidR="004E6703" w:rsidRPr="0020150A">
        <w:tc>
          <w:tcPr>
            <w:tcW w:w="0" w:type="auto"/>
            <w:vMerge w:val="restar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12.</w:t>
            </w:r>
          </w:p>
        </w:tc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4К502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Жомбой ш. — Ѓазора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17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шохобча: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а) Чорвадор фермерлар уюшмасига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3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Жами шохобча билан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20</w:t>
            </w:r>
          </w:p>
        </w:tc>
      </w:tr>
      <w:tr w:rsidR="004E6703" w:rsidRPr="0020150A">
        <w:tc>
          <w:tcPr>
            <w:tcW w:w="0" w:type="auto"/>
            <w:vMerge w:val="restar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13.</w:t>
            </w:r>
          </w:p>
        </w:tc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4К504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Деварак ќ. — Кўктепа ќ. — Оќќўрѓон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17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шохобчалар: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а) Эрназар ќишлоѓига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5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б) Саряк ќишлоѓига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11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в) Ќораќишлоќ ќишлоѓига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2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г) Бешкапа ќишлоѓига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6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Жами шохобча билан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41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14.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4К505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Оќдарё кўприги — Кулбосди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19</w:t>
            </w:r>
          </w:p>
        </w:tc>
      </w:tr>
      <w:tr w:rsidR="004E6703" w:rsidRPr="0020150A">
        <w:tc>
          <w:tcPr>
            <w:tcW w:w="0" w:type="auto"/>
            <w:vMerge w:val="restar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15.</w:t>
            </w:r>
          </w:p>
        </w:tc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4К506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«Жомбой — Эшимоќсоќ» автойўли (4 км) — Тут ќ. — Чоштепа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14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шохобча: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а) Понг ќишлоѓига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3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Жами шохобча билан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17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16.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4К507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Сариќча ќ. — Кангли ќ. — Бойбарча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8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17.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4К509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М39 автойўли (1075 км) — Жомбой ш. — Ѓазора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8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18.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4К510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Хонќишлоќ ќ. — М39 автойўли (1066 км)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10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19.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4К511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Ѓаллакапа ќ . — Дўрмон ќ. — Дељќонобод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13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20.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4К512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Ўртабўз ќ. — Жонбой ќ. — Ѓаллакапа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5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21.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4К513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Янгиќишлоќ ќ. — Ингичка ќ. — М39 автойўли (1051 км)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14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22.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4К 515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Булунѓур ш. — Мељнатобод ќ. — М39 автойўли (1054 км)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6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23.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4К516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Булунѓур ш. — Чуют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9</w:t>
            </w:r>
          </w:p>
        </w:tc>
      </w:tr>
      <w:tr w:rsidR="004E6703" w:rsidRPr="0020150A">
        <w:tc>
          <w:tcPr>
            <w:tcW w:w="0" w:type="auto"/>
            <w:vMerge w:val="restar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24.</w:t>
            </w:r>
          </w:p>
        </w:tc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4К517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Оќтепа ќ. — Ќувондиќ ќ. — Килдон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22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шохобча: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а) Муллажон ќишлоѓига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9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Жами шохобча билан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31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25.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4К518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Эрганакли ќ. — Чангал ќ. — Тиѓириќ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15</w:t>
            </w:r>
          </w:p>
        </w:tc>
      </w:tr>
      <w:tr w:rsidR="004E6703" w:rsidRPr="0020150A">
        <w:tc>
          <w:tcPr>
            <w:tcW w:w="0" w:type="auto"/>
            <w:vMerge w:val="restar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26.</w:t>
            </w:r>
          </w:p>
        </w:tc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4К519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Бешёѓоч ќ. — Жар ќ. — Чек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8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шохобча: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а) Саразим ќишлоѓига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6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Жами шохобча билан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14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27.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4К520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Жар ќ. — Мўминобод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12</w:t>
            </w:r>
          </w:p>
        </w:tc>
      </w:tr>
      <w:tr w:rsidR="004E6703" w:rsidRPr="0020150A">
        <w:tc>
          <w:tcPr>
            <w:tcW w:w="0" w:type="auto"/>
            <w:vMerge w:val="restar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28.</w:t>
            </w:r>
          </w:p>
        </w:tc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4К521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Ургут ш. — Гус ќ. — Авазмерган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15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шохобча: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а) Муллажон ќишлоѓига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2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Жами шохобча билан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17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29.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4К522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Ургут ш. — Почвон ќ. — Устахона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15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30.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4К523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Штаб ќ. — Ќайроќли ќ. — Сўфи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9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31.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4К524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Ўрамас ќ. — Почвон ќ. — Ѓойибота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14</w:t>
            </w:r>
          </w:p>
        </w:tc>
      </w:tr>
      <w:tr w:rsidR="004E6703" w:rsidRPr="0020150A">
        <w:tc>
          <w:tcPr>
            <w:tcW w:w="0" w:type="auto"/>
            <w:vMerge w:val="restar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32.</w:t>
            </w:r>
          </w:p>
        </w:tc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4К525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Равонаќ ќ. — М39 автойўли (1092 км)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2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шохобчалар: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а) Кулба ќишлоѓига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3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б) Шўрбой ќишлоѓига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Жами шохобчалар билан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6</w:t>
            </w:r>
          </w:p>
        </w:tc>
      </w:tr>
      <w:tr w:rsidR="004E6703" w:rsidRPr="0020150A">
        <w:tc>
          <w:tcPr>
            <w:tcW w:w="0" w:type="auto"/>
            <w:vMerge w:val="restar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33.</w:t>
            </w:r>
          </w:p>
        </w:tc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4К526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М39 автойўли (1099 км) — Теракли ќ. — Кул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16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шохобча: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а) Найман ќишлоѓига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Жами шохобча билан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20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34.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4К527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Ургут ш. — Вагатчи ќ. — Ќоратепа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24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35.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4К528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М39 автойўли (1125 км) — Болалар оромгољи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2</w:t>
            </w:r>
          </w:p>
        </w:tc>
      </w:tr>
      <w:tr w:rsidR="004E6703" w:rsidRPr="0020150A">
        <w:tc>
          <w:tcPr>
            <w:tcW w:w="0" w:type="auto"/>
            <w:vMerge w:val="restar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36.</w:t>
            </w:r>
          </w:p>
        </w:tc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4К529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Ќўрѓонча ќ. — Янгиќишлоќ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15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шохобчалар: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а) Пайшанба ќишлоѓи — Сиёб ќишлоѓига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 xml:space="preserve">б) Кундузак ќишлоѓига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Жами шохобчалар билан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23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37.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4К530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Самарќанд ш. — Сочак ќ. — Эскижума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14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38.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4К531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Давлатобод ќ. — Шохкаш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5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39.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4К532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Самарќанд ш. — Охалик ќ. — Янгиариќ ќ. — М39 автойўли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10</w:t>
            </w:r>
          </w:p>
        </w:tc>
      </w:tr>
      <w:tr w:rsidR="004E6703" w:rsidRPr="0020150A">
        <w:tc>
          <w:tcPr>
            <w:tcW w:w="0" w:type="auto"/>
            <w:vMerge w:val="restar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40.</w:t>
            </w:r>
          </w:p>
        </w:tc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4К533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4Р45 автойўли (4 км) — Самарќанд ш. — Равоноќ ќ. — Тойлоќ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19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шохобчалар: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а) Улуѓбек ќишлоѓига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3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б) Ќўшмачит ќишлоѓига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2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в) Камчинон ќишлоѓига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г) Ангоролмос ќишлоѓига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2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д) Шангомон ќишлоѓига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Жами шохобчалар билан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28</w:t>
            </w:r>
          </w:p>
        </w:tc>
      </w:tr>
      <w:tr w:rsidR="004E6703" w:rsidRPr="0020150A">
        <w:tc>
          <w:tcPr>
            <w:tcW w:w="0" w:type="auto"/>
            <w:vMerge w:val="restar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41.</w:t>
            </w:r>
          </w:p>
        </w:tc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4К534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Самарќанд ш. — «Ёшлик» сайёљлик базаси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13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шохобча: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а) Бўрдоќичилик мажмуасига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2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Жами шохобча билан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15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42.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4К535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А378 автойўли (13 км) — Миронкўл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5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43.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4К536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М37 автойўли (6 км) — Пўлатдархон ќ. — Тут ќ. — Нуш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11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44.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4К537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Самарќанд ш. — Наслчилик фермерлар уюшмаси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5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45.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4К538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Ќоратери ќ. — Олчин ќ. — Пичоќчи ќ. — Мойќовоќ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19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46.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4К539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Ќайнама ќ. — Ертешар ќ. — Биокомбинат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14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47.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4К540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Чархин ќ. — Шомбулоќ ќ. — Гўзалкент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24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48.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4К541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Искандар ќ. — Жаголбойли ќ. — Жума ш.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16</w:t>
            </w:r>
          </w:p>
        </w:tc>
      </w:tr>
      <w:tr w:rsidR="004E6703" w:rsidRPr="0020150A">
        <w:tc>
          <w:tcPr>
            <w:tcW w:w="0" w:type="auto"/>
            <w:vMerge w:val="restar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49.</w:t>
            </w:r>
          </w:p>
        </w:tc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4К542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Самарќанд ш. айланма автойўли — Човчандир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27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шохобчалар: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а) Бойќишлоќ ќишлоѓига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б) Ќ. Тўраев фермерлар уюшмасига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в) Љарбий људудга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Жами шохобчалар билан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39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50.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4К543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Жума ш. — А. Темур фермерлар уюшмаси — Эскианљор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17</w:t>
            </w:r>
          </w:p>
        </w:tc>
      </w:tr>
      <w:tr w:rsidR="004E6703" w:rsidRPr="0020150A">
        <w:tc>
          <w:tcPr>
            <w:tcW w:w="0" w:type="auto"/>
            <w:vMerge w:val="restar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51.</w:t>
            </w:r>
          </w:p>
        </w:tc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4К544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Ќаршилик ќ. — Бакроќ ќ. — Хончарвоќ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23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шохобчалар: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а) Хончарвоќ ќишлоѓига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б) Бурганли ќишлоѓига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3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в) Илим ќишлоѓига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3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г) Ќизилќуёш ќишлоѓига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13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д) Пастдарѓом шаљрига (4 км)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8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Жами шохобчалар билан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54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52.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4К545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4Р46 автойўли (35 км) — Санчикўл ќ. — Гумбаз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33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53.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4К546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Нурбулоќ ќ. — Бошќудуќ ќ. — Улус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24</w:t>
            </w:r>
          </w:p>
        </w:tc>
      </w:tr>
      <w:tr w:rsidR="004E6703" w:rsidRPr="0020150A">
        <w:tc>
          <w:tcPr>
            <w:tcW w:w="0" w:type="auto"/>
            <w:vMerge w:val="restar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54.</w:t>
            </w:r>
          </w:p>
        </w:tc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4К 547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Жума ш. — Гўзалкент ќ. — Чимбойобод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27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шохобчалар: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а) Гўзалкент ќишлоѓига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6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б) Зармон пахта пунктига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в) Пастдарѓом фермерлар уюшмасига (4 км)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3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Жами шохобчалар билан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48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55.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4К548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Шайхлар ќ. — Ўртаќишлоќ ќ. — Таллак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18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56.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4К549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Оќдарё — Тангитепа ќ. — «Митан-Нурота» автойўли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20</w:t>
            </w:r>
          </w:p>
        </w:tc>
      </w:tr>
      <w:tr w:rsidR="004E6703" w:rsidRPr="0020150A">
        <w:tc>
          <w:tcPr>
            <w:tcW w:w="0" w:type="auto"/>
            <w:vMerge w:val="restar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57.</w:t>
            </w:r>
          </w:p>
        </w:tc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4К550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Ќаландар ќ. — Бахрин ќ. — Митан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7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шохобча: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а) Ќорача ќишлоѓига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3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Жами шохобча билан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10</w:t>
            </w:r>
          </w:p>
        </w:tc>
      </w:tr>
      <w:tr w:rsidR="004E6703" w:rsidRPr="0020150A">
        <w:tc>
          <w:tcPr>
            <w:tcW w:w="0" w:type="auto"/>
            <w:vMerge w:val="restar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58.</w:t>
            </w:r>
          </w:p>
        </w:tc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4К551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Шайхлар ќ. — Оќтепа ќ. — Кадан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30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шохобча: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а) Ява ќишлоѓига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3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Жами шохобча билан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33</w:t>
            </w:r>
          </w:p>
        </w:tc>
      </w:tr>
      <w:tr w:rsidR="004E6703" w:rsidRPr="0020150A">
        <w:tc>
          <w:tcPr>
            <w:tcW w:w="0" w:type="auto"/>
            <w:vMerge w:val="restar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59.</w:t>
            </w:r>
          </w:p>
        </w:tc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4К552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Кадан ќ. — Вайрот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15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шохобчалар: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а) Каттаминг ќишлоѓига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7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б) Тасмачи ќишлоѓига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5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Жами шохобчалар билан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27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60.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4К553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Алижон ќ. — Дамхўжа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14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61.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4К554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4Р244 автойўли (9 км) — Каттаќўрѓон сувомбори — У. Юсупов фермерлар уюшмаси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3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62.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4К556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Ингичка ќ. — Сипки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13</w:t>
            </w:r>
          </w:p>
        </w:tc>
      </w:tr>
      <w:tr w:rsidR="004E6703" w:rsidRPr="0020150A">
        <w:tc>
          <w:tcPr>
            <w:tcW w:w="0" w:type="auto"/>
            <w:vMerge w:val="restar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63.</w:t>
            </w:r>
          </w:p>
        </w:tc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4К557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М37 автойўли (113 км) — Зирабулоќ темир йўл станцияси — Хўжаќўрѓон ќ. — Иттифоќ ќ. — Болтали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25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шохобчалар: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а) Наврўзтепа ќишлоѓига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8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б) Ойбек фермер уюшмасига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5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в) И. Шоир пахта пункти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3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г) Бурдоќичилик марказига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7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Жами шохобчалар билан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48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64.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4К558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Ѓаллаќассоб ќ. — Хўжаќўрѓон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18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65.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4К559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Оќтош айланма автойўли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35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66.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4К560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Болтали ќ. — Болѓали ќ. — Зиёвуддин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16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67.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4К561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Ќўйбоќ ќ. — Пахта заводи — Шаѓал заводи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15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68.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4К 562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М37 автойўли (145 км) — Султонобод ќ. — Абдуамин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14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69.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4К563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М37 автойўли (14 км) — Келачи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70.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4К564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Оќмачит ќ. — Ражабамин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3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71.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4К565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Самарќанд ш. — Кимё заводи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7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72.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4К566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Самарќанд ш. — Хишров ГЭС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6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73.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4К567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Хишров ГЭС — Кимё заводи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7</w:t>
            </w:r>
          </w:p>
        </w:tc>
      </w:tr>
      <w:tr w:rsidR="004E6703" w:rsidRPr="0020150A">
        <w:tc>
          <w:tcPr>
            <w:tcW w:w="0" w:type="auto"/>
            <w:vMerge w:val="restar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74.</w:t>
            </w:r>
          </w:p>
        </w:tc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4К568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Ќараѓанда ќ. — Љосилот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7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шохобча: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а) Янгийўл ќишлоѓига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3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Жами шохобча билан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10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75.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4К569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Челак ш. айланма автойўли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3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76.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4К570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4Р46 автойўли (59 км) — Каттаќўрѓон ш.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5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77.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4Н491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Жувозхона ќ. — Оллоёрќудуќ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14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78.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4Н492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Бахрин ќ. — Охунбобоев фермерлар уюшмаси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3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79.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4Н493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Мирзачўл ќ. — Йўлтепа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8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80.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4Н494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«Челак — Митан» автойўли — Вали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2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81.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4Н495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Челак ш. — Ўростой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5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82.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4Н496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Оќќўрѓон ќ. — Довчар ќ. — Ногаљон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7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83.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4Н497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4Р48 автойўли (13 км) — Хурли ќ. — Ногаљон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5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84.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4Н498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4Р48 автойўли (2 км) — Кул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</w:t>
            </w:r>
          </w:p>
        </w:tc>
      </w:tr>
      <w:tr w:rsidR="004E6703" w:rsidRPr="0020150A">
        <w:tc>
          <w:tcPr>
            <w:tcW w:w="0" w:type="auto"/>
            <w:vMerge w:val="restar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85.</w:t>
            </w:r>
          </w:p>
        </w:tc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4Н499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М39 автойўлидан шохобчалар: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36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шу жумладан: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а) Хатча ќишлоѓига (1037 км)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б) Саричашма ќишлоѓига (1077 км)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5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в) Дўстлик ж\х. га (1061 км)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6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г) Оќтепа ќишлоѓига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5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д) Булунѓур ш. — Чуют ќишлоѓига (1062 км)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е) Жомбой — Газара автойўлига (1070 км)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5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ж) Булунѓур машина-трактор пунктига (1059 км)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з) Тожбарзу ќишлоѓига (1095 км)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6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86.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4Н500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Сарой ќ. — Сарилар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9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87.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4Н502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М39 автойўли (1039 км) — Ќоровултепа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7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88.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4Н503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Ќувондиќ ќ. — Бешбўйдоќ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9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89.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4Н504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Мирза ќ. — Тегана ќ. — Ёмонтелпак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8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90.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4Н505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Жазман ќ. — Ќинѓир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8</w:t>
            </w:r>
          </w:p>
        </w:tc>
      </w:tr>
      <w:tr w:rsidR="004E6703" w:rsidRPr="0020150A">
        <w:tc>
          <w:tcPr>
            <w:tcW w:w="0" w:type="auto"/>
            <w:vMerge w:val="restar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91.</w:t>
            </w:r>
          </w:p>
        </w:tc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4Н506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А377 автойўлидан шохобчалар: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6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шу жумладан: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а) Ўртаќишлоќ ќишлоѓига (17 км)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б) Яланѓоч ќишлоѓига (23 км)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5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92.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4Н507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М39 автойўли (1114 км) — Иттифоќ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93.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4Н508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4Р47 автойўли (36 км) — Акромобод ќ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2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94.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4Н509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4Р47 автойўли (39 км) — Охунбобоев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3</w:t>
            </w:r>
          </w:p>
        </w:tc>
      </w:tr>
      <w:tr w:rsidR="004E6703" w:rsidRPr="0020150A">
        <w:tc>
          <w:tcPr>
            <w:tcW w:w="0" w:type="auto"/>
            <w:vMerge w:val="restar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95.</w:t>
            </w:r>
          </w:p>
        </w:tc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4Н510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Жумабозор ќ. — Чорвоќтепа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8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шохобча: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а) 43-сон мактабга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Жами шохобча билан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9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96.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4Н512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Самарќанд ш. — Чилустун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2</w:t>
            </w:r>
          </w:p>
        </w:tc>
      </w:tr>
      <w:tr w:rsidR="004E6703" w:rsidRPr="0020150A">
        <w:tc>
          <w:tcPr>
            <w:tcW w:w="0" w:type="auto"/>
            <w:vMerge w:val="restar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97.</w:t>
            </w:r>
          </w:p>
        </w:tc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4Н513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А378 автойўлидан шохобчалар: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63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шу жумладан: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а) Темур ќишлоѓига (2 км)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б) Самарќанд тумани марказига (5 км)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5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в) Тепакўл ќишлоѓига (19 км)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3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г) Болалар оромгољига (24 км)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д) Ўпрочил ќишлоѓига (30 км)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2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е) Оќсой ќишлоѓига (34 км)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7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ж) Мељнаткаш ќишлоѓига (37 км)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6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з) Чўнќаймиш ќишлоѓига (56 км)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14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и) Жом ќишлоѓига (56 км)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5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к) Ўйригул ќишлоѓига (46 км)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л) Гулистон фермерлар уюшмаси (2 км)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7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м) Товоќбулоќ ќишлоѓига (31 км)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2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98.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4Н514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«Самарќанд ш. — Кимё заводи» автойўли — Дўстлик фермерлар уюшмаси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2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99.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4Н515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4К533 автойўли — Наврўз фермерлар уюшмаси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2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100.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4Н516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Равонак ќ. — Давлатобод ќ. — Гулобод фермерлар уюшмаси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101.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4Н517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Хазора ќ. — Ертешар ќ. — Ипакчилик фермерлар уюшмаси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</w:t>
            </w:r>
          </w:p>
        </w:tc>
      </w:tr>
      <w:tr w:rsidR="004E6703" w:rsidRPr="0020150A">
        <w:tc>
          <w:tcPr>
            <w:tcW w:w="0" w:type="auto"/>
            <w:vMerge w:val="restar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102.</w:t>
            </w:r>
          </w:p>
        </w:tc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4Н518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М37 автойўли — Чавка ќ. — Болта ќ. — Ќозоќхўжа ќ. — Навоий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12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шохобча: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а) Лойиш ќишлоѓига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2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Жами шохобча билан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14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103.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4Н519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Лойиш ќ. — Примкент ќ. — Ойтамѓали ќ. — Сўѓончи ќ. — Янгиќўрѓон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18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104.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4Н520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Бешќаљрамон ќ. — Зормон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5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105.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4Н521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«Челак — Митан» автойўли — Чоѓатой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5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106.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4Н522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«Самарќанд — Иштихон» автойўли — Кўктепа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5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107.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4Н523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«Челак — Митан» автойўли — Зарафшон фермерлар уюшмаси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7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108.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4Н524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«Митан — Нурота» автойўли — Мингчинор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3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109.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4Н526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«Иштихон — Пайшанба» автойўли — Олтинсой ќ. — Зарбанд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9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110.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4Н527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Кўкча ќ. — Ойжон ќ. — Хўжаќўрѓон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11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111.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4Н528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4Р54 автойўли (2 км) — Ќоракулча фермерлар уюшмаси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3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112.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4Н529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Хўжа ќ. — Чакар ќ. — Тоз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12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113.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4Н530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Иттифоќ ќ. — Болтали ќ. — Нугай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15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114.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4Н532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М37 автойўли (95 км) — Љамза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5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115.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4Н533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Хумор ќ. — Пўлатун ќ. — Жагалбой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13</w:t>
            </w:r>
          </w:p>
        </w:tc>
      </w:tr>
      <w:tr w:rsidR="004E6703" w:rsidRPr="0020150A">
        <w:tc>
          <w:tcPr>
            <w:tcW w:w="0" w:type="auto"/>
            <w:vMerge w:val="restar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116.</w:t>
            </w:r>
          </w:p>
        </w:tc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4Н535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Болтали ќ. — Боголон ќ. — Навбаљор ќ. — Дарайтут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16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шохобча: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а) Дарайтут ќишлоѓига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2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Жами шохобча билан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18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117.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4Н536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Кадан ќ. — Вайрот ќ. — Янгиобод фермерлар уюшмаси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11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118.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4Н537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4Р46 автойўли — Паррандачилик фабрикаси — Алижон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8</w:t>
            </w:r>
          </w:p>
        </w:tc>
      </w:tr>
      <w:tr w:rsidR="004E6703" w:rsidRPr="0020150A">
        <w:tc>
          <w:tcPr>
            <w:tcW w:w="0" w:type="auto"/>
            <w:vMerge w:val="restar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119.</w:t>
            </w:r>
          </w:p>
        </w:tc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4Н538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4К511 автойўли — Зарафшон ш. — Татарќишлоќ ќ. — Ертешар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7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шохобча: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а) Татарќишлоќ ќишлоѓига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2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Жами шохобча билан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9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120.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4Н539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Ёмонтелпак ќ. — Ќайроќли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3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121.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4Н540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Оќдарё ќ. — Тангитепа ќ. — Тўќсон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5</w:t>
            </w:r>
          </w:p>
        </w:tc>
      </w:tr>
      <w:tr w:rsidR="004E6703" w:rsidRPr="0020150A">
        <w:tc>
          <w:tcPr>
            <w:tcW w:w="0" w:type="auto"/>
            <w:vMerge w:val="restar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122.</w:t>
            </w:r>
          </w:p>
        </w:tc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4Н541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М37 автойўли (112 км) — Маркент ќ. — Саловат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7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шохобча: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а) Кўкота ќишлоѓига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3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Жами шохобча билан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10</w:t>
            </w:r>
          </w:p>
        </w:tc>
      </w:tr>
      <w:tr w:rsidR="004E6703" w:rsidRPr="0020150A">
        <w:tc>
          <w:tcPr>
            <w:tcW w:w="0" w:type="auto"/>
            <w:vMerge w:val="restar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123.</w:t>
            </w:r>
          </w:p>
        </w:tc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4Н542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Чоршанба ќ. — Узун ќ. — Янгиравот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5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шохобча: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а) Холдор ќишлоѓига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3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Жами шохобча билан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8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124.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4Н543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Дељќонобод фермерлар уюшмаси — Оќтош ќ. — Хатча ќ. — Аболин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2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125.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4Н544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Култугун ќ. — Янгиобод ќ. — Нокрут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28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126.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4Н545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Файзиобод ќ. — Хўжаќўрѓон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127.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4Н546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Чигатой ќ. — Мингчинор ќ. — 4Р247 автойўли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14</w:t>
            </w:r>
          </w:p>
        </w:tc>
      </w:tr>
      <w:tr w:rsidR="004E6703" w:rsidRPr="0020150A">
        <w:tc>
          <w:tcPr>
            <w:tcW w:w="0" w:type="auto"/>
            <w:vMerge w:val="restar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128.</w:t>
            </w:r>
          </w:p>
        </w:tc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4Н547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М37 автойўлидан шохобчалар: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76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шу жумладан: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а) Сўѓончи ќишлоѓига (27 км)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8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б) Ќораќўнѓирот ќишлоѓига (58 км)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5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в) Янгиравот ќишлоѓига (58 км)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8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г) Болтали ќишлоѓига (114 км)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2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д) Шаѓал заводига (142 км)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6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е) Гидроузелга (145 км)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5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ж) Султонобод ќишлоѓига (145 км)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8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з) Дедон ќишлоѓига (114 км)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3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и) Туркман ќишлоѓига (58 км)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6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к) Митан ќўрѓонига (58 км)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8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л) Самарќанд аэропортига (4 км)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м) Самарќанд аэропорти — Бобур номидаги машина-трактор паркига (58 км)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2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н) Ќизилќуш ќишлоѓи — Нагарахона ќишлоѓига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5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о) Ќирќгули ќишлоѓига (134 км)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6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129.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4Н548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Кўтарма ќ. — Равот ќ. — Тангатепа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6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130.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4Н549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Мангитон ќ. — Зотхон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12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131.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4Н550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Жалоир ќ. — Болтабек ќ. — Янгиобод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12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132.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4Н551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Кетмончи ќ. — Чорвадор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7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133.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4Н552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4Р57 автойўли (30 км) — Ѓаллакор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134.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4Н553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Шўрча ќ. — Нурдум ќ. — Жарќудуќ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31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135.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4Н554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Навоий фермерлар уюшмаси — Ќумќишлоќ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3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136.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4Н555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Зарбанд ќ. — Бойтўба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14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137.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4Н556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М37 «а» автойўли (8 км) — Янгиариќ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138.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4Н557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Ќорача ќ. — Хўжаќўрѓон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139.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4Н558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Зиёвуддин ќ. — Ўртаќишлоќ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5</w:t>
            </w:r>
          </w:p>
        </w:tc>
      </w:tr>
      <w:tr w:rsidR="004E6703" w:rsidRPr="0020150A">
        <w:tc>
          <w:tcPr>
            <w:tcW w:w="0" w:type="auto"/>
            <w:vMerge w:val="restar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140.</w:t>
            </w:r>
          </w:p>
        </w:tc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4Н559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М39 автойўли — Танишка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шохобча: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а) Вористон ќишлоѓига (112 км)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2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Жами шохобча билан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6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141.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4Н560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Тошќудуќ ќ. — Олѓа ќ. — Хазармали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23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142.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4Н561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Сепки ќ. — Агрон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10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143.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4Н562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Тим ќ. — Эскимачит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15</w:t>
            </w:r>
          </w:p>
        </w:tc>
      </w:tr>
      <w:tr w:rsidR="004E6703" w:rsidRPr="0020150A">
        <w:tc>
          <w:tcPr>
            <w:tcW w:w="0" w:type="auto"/>
            <w:vMerge w:val="restar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144.</w:t>
            </w:r>
          </w:p>
        </w:tc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4Н563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Ќизил Юлдуз ќ. — Ќарапчи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6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шохобча: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а) Манѓит ќишлоѓига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2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Жами шохобча билан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8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145.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4Н564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Саричашма ќ. — 4К506 автойўли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146.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4Н565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Хўжа ќ. — Навбаљор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</w:t>
            </w:r>
          </w:p>
        </w:tc>
      </w:tr>
      <w:tr w:rsidR="004E6703" w:rsidRPr="0020150A">
        <w:tc>
          <w:tcPr>
            <w:tcW w:w="0" w:type="auto"/>
            <w:vMerge w:val="restar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147.</w:t>
            </w:r>
          </w:p>
        </w:tc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4Н566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4Р48 автойўлидан шохобчалар: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40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шу жумладан: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а) Кангли ќишлоѓига (5 км)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7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б) Шерќўрѓон ќишлоѓига (11 км)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7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в) Чўмичли ќишлоѓига (27 км)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5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г) Чангалакчи ќишлоѓига (30 км)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3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д) Бўри ќишлоѓига (23 км)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6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е) Ќўшработ ќишлоѓига (92 км)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ж) Янгиќишлоќ ќишлоѓига (106 км)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6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з) Хончарвоќ ќишлоѓига (64 км)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2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и) Одил ќишлоѓига (53 км)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3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148.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4Н567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Ипак йўли фермерлар уюшмаси — Манѓит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3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149.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4Н568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Бешкуви ќ. — Солин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7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150.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4Н569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Ўроќли ќ. — Курќозон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151.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4Н570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Ертешар ќ. — Сўлоќли ќ. — Ќирќшоди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5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152.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4Н571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Пахтабоши ќ. — 4К515 автойўли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6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153.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4Н 572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Исориўроќли ќ. — Ќўштамѓали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154.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4Н573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Манѓит ќ. — Жонхўроз ќ. — Ёлѓизёѓоч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12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155.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4Н574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Янгиобод ќ. — Кал ќ. — Саболок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13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156.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4Н575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Ќўшработ ќ. — Пичот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10</w:t>
            </w:r>
          </w:p>
        </w:tc>
      </w:tr>
      <w:tr w:rsidR="004E6703" w:rsidRPr="0020150A">
        <w:tc>
          <w:tcPr>
            <w:tcW w:w="0" w:type="auto"/>
            <w:vMerge w:val="restar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157.</w:t>
            </w:r>
          </w:p>
        </w:tc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4Н576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4Р43 автойўлидан шохобчалар: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17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шу жумладан: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а) Тегирмоновул ќишлоѓига (82 км)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7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б) Кувкалла ќишлоѓига (92 км)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10</w:t>
            </w:r>
          </w:p>
        </w:tc>
      </w:tr>
      <w:tr w:rsidR="004E6703" w:rsidRPr="0020150A">
        <w:tc>
          <w:tcPr>
            <w:tcW w:w="0" w:type="auto"/>
            <w:vMerge w:val="restar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158.</w:t>
            </w:r>
          </w:p>
        </w:tc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4Н577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4Р55 автойўлидан шохобчалар: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65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шу жумладан: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а) Тўќман ќишлоѓига (35 км)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7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б) Оќтепа фермерлар уюшмасига (18 км)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6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в) Ќўштамѓали ќишлоѓига (63 км)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7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г) Ургунжи — Сумбул ќ. — Янги турмуш ќишлоѓига (78 км)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6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д) Ќовунчи ќишлоѓига (49 км)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10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е) Ежгант ќишлоѓига (56 км)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6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ж) Новкат ќишлоѓига (38 км)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5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з) Болѓали ќишлоѓига (33 км)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и) Ќийќим ќишлоѓига (10 км)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6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к) Боќи — Чиѓатой ќишлоѓига (19 км)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8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159.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4Н578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Жўш ќ. — Миншикор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14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160.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4Н579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Пайшанба ќ. — Мойбулоќ ќ. — 4Р55 автойўли — Шавона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47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161.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4Н584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Шайхлар ќ. — Янгиќўрѓон ќ. — Ўрта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6</w:t>
            </w:r>
          </w:p>
        </w:tc>
      </w:tr>
      <w:tr w:rsidR="004E6703" w:rsidRPr="0020150A">
        <w:tc>
          <w:tcPr>
            <w:tcW w:w="0" w:type="auto"/>
            <w:vMerge w:val="restar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162.</w:t>
            </w:r>
          </w:p>
        </w:tc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4Н585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Ќорачевар ќ. — Унгали ќ. — Бешкапа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14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шохобча: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а) Олма ќишлоѓига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Жами шохобча билан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18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163.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4Н586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Шайхлар ќ. — Ќоратепа ќ. — Кангли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7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164.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4Н587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Пайариќ ш. — Балиќчилик хўжалиги — Тойирќишлоќ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6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165.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4Н588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4Р247автойўли — Йигирматепа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166.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4Н589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Пасткиовул ќ. — Кўпаки ќ. — 4Р49 автойўли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167.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4Н590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Оќтош ќ. — Аболин ќ. — Ќораќалпоѓистон фермерлар уюшмаси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5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168.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4Н591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Поники ќ. — Ўтарчи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5</w:t>
            </w:r>
          </w:p>
        </w:tc>
      </w:tr>
      <w:tr w:rsidR="004E6703" w:rsidRPr="0020150A">
        <w:tc>
          <w:tcPr>
            <w:tcW w:w="0" w:type="auto"/>
            <w:vMerge w:val="restar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169.</w:t>
            </w:r>
          </w:p>
        </w:tc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4Н592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Овазали ќ. — Ќоратери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5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а) Ќоратухум ќишлоѓига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2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Жами шохобча билан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7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170.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4Н593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Узун ќ. — Янгикент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3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171.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4Н594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Пўлатдархон ќ. — Башдархон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5</w:t>
            </w:r>
          </w:p>
        </w:tc>
      </w:tr>
      <w:tr w:rsidR="004E6703" w:rsidRPr="0020150A">
        <w:tc>
          <w:tcPr>
            <w:tcW w:w="0" w:type="auto"/>
            <w:vMerge w:val="restar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172.</w:t>
            </w:r>
          </w:p>
        </w:tc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4Н595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Ќайнама ќ. — Дўстлик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8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шохобчалар: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а) М37 автойўли (3 км) — 4К547 автойўли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3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б) Чакка ќишлоѓига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7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Жами шохобчалар билан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18</w:t>
            </w:r>
          </w:p>
        </w:tc>
      </w:tr>
      <w:tr w:rsidR="004E6703" w:rsidRPr="0020150A">
        <w:tc>
          <w:tcPr>
            <w:tcW w:w="0" w:type="auto"/>
            <w:vMerge w:val="restar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173.</w:t>
            </w:r>
          </w:p>
        </w:tc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4Н596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А378 автойўли — Янгиариќ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24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шохобча: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а) Янгиариќ ќишлоѓига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2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Жами шохобча билан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26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174.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4Н597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Сариосиё ќ. — Навхоз ќ. — Элипок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12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175.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4Н598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Давлатобод ќ. — Тайлоќ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5</w:t>
            </w:r>
          </w:p>
        </w:tc>
      </w:tr>
      <w:tr w:rsidR="004E6703" w:rsidRPr="0020150A">
        <w:tc>
          <w:tcPr>
            <w:tcW w:w="0" w:type="auto"/>
            <w:vMerge w:val="restar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176.</w:t>
            </w:r>
          </w:p>
        </w:tc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4Н599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Абулќосим ќ. — Яккабоѓ ќ. — Мухтор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12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шохобча: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а) Муллакичкина ќишлоѓига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5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Жами шохобча билан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17</w:t>
            </w:r>
          </w:p>
        </w:tc>
      </w:tr>
      <w:tr w:rsidR="004E6703" w:rsidRPr="0020150A">
        <w:tc>
          <w:tcPr>
            <w:tcW w:w="0" w:type="auto"/>
            <w:vMerge w:val="restar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177.</w:t>
            </w:r>
          </w:p>
        </w:tc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4Н600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Таварон ќ. — Пайшанба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7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шохобча: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а) Жалойир ќишлоѓига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Жами шохобча билан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11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178.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4Н601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Оќмачит ќ. — Човчандир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179.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4Н602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Лойиш ќ. — Муллаќўрѓон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3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180.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4Н603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Навоий ќ. — Музан ќ. — Ўртаќишлоќ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5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181.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4Н604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Жарќишлоќ ќ. — Ќоратери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5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182.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4Н605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Янгиќўрѓон ќ. — Арпа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5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183.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4Н606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Тангриравот ќ. — Оќсилот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5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184.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4Н607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Жума ш. — Тўќбой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8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185.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4Н608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4Р53 автойўли — Иттифоќ ќ. — 4К553 автойўли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5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186.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4Н609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Ќодирий ќ. — Найманча ќ. — Дўстлик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187.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4Н610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Янгиќишлоќ ќ. — Чимбойобод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3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188.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4Н611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Ќорасув ќ. — Машъал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2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189.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4Н612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Ш. Рашидов фермерлар уюшмаси — Дўстлик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5</w:t>
            </w:r>
          </w:p>
        </w:tc>
      </w:tr>
      <w:tr w:rsidR="004E6703" w:rsidRPr="0020150A">
        <w:tc>
          <w:tcPr>
            <w:tcW w:w="0" w:type="auto"/>
            <w:vMerge w:val="restar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190.</w:t>
            </w:r>
          </w:p>
        </w:tc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4Н613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Гўзалкент ќ. — Ўтарчи ќ. — Беклар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14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шохобча: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а) Мевали ќишлоѓига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3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Жами шохобча билан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17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191.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4Н614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Гумбаз ќ. — Самарќанд ФУ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3</w:t>
            </w:r>
          </w:p>
        </w:tc>
      </w:tr>
      <w:tr w:rsidR="004E6703" w:rsidRPr="0020150A">
        <w:tc>
          <w:tcPr>
            <w:tcW w:w="0" w:type="auto"/>
            <w:vMerge w:val="restar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192.</w:t>
            </w:r>
          </w:p>
        </w:tc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4Н615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Хўжажунгали ќ. — 4К539 автойўли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5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шохобча: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а) Самарќанд ш. — Бухоро темир йўлига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2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Жами шохобча билан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7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193.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4Н616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Улуѓбек ќ. — Ќумзор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3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194.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4Н617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Самарќанд ш. — Рустам ќишлоќ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2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195.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4Н618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Богожар ќ. — Тоз ќ. — Соригул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14</w:t>
            </w:r>
          </w:p>
        </w:tc>
      </w:tr>
      <w:tr w:rsidR="004E6703" w:rsidRPr="0020150A">
        <w:tc>
          <w:tcPr>
            <w:tcW w:w="0" w:type="auto"/>
            <w:vMerge w:val="restar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196.</w:t>
            </w:r>
          </w:p>
        </w:tc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4Н619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Пайшанба ќ. — Таварон ќ. — Чўянчи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15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шохобча: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а) Кул ќишлоѓига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2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Жами шохобча билан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17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197.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4Н620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Мундиён ќ. — Жонкал ќ. — Мангитон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8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198.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4Н621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Андок ќ. — Себистон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13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199.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4Н622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4К527 автойўли — Ургут ш.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200.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4Н623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Љосилот ќ. — Эсабой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3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201.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4Н624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Тўртайѓир ќ. — Бачанали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2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202.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4Н625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Тўртайѓир ќ. — Бешнайман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2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203.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4Н626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Мойбулоќ ќ. — Мурдаш ќ. — Жизмон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14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204.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4Н627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Жарбоши ќ. — Ќўшљовуз ќ. — Ёнбош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16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205.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4Н628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 xml:space="preserve">4Р23 «е» автойўли — Андижоний ќ.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2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206.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4Н629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4К532 автойўли — Янгиариќ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2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207.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4Н630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Нарпай ќ. — Шаѓал заводи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13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208.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4Н631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М37 автойўли (1066 км) — Янги ќ. — Чуют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7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209.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4Н632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Сепки ќ. — Олтиўѓил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16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210.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4Н633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Исавойтепа ќ. — А.Ќурбонов ќ. — Буломиз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8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211.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4Н634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Оќтепа ќ. — Пайариќ ќ. — Гарай ќ. — Ингичка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14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212.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4Н635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Сўкмон ќ. — Ўроќли ќ. — Ертешар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213.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4Н636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Зармитан ќ. — Булоќ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12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214.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4Н637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4Р55 автойўли — Чорлоќ ќишлоѓи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215.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4Н638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4Р43 автойўли (107 км) — Саксончи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3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216.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4Н639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Нуробод ќ. — Ўртабўз ќ. — Мељр ќ. — Олѓа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29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217.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4Н640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Ѓаллакор ќ. — Ўттизќулоч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18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Жами: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2726</w:t>
            </w:r>
          </w:p>
        </w:tc>
      </w:tr>
    </w:tbl>
    <w:p w:rsidR="004E6703" w:rsidRPr="0020150A" w:rsidRDefault="004E6703" w:rsidP="0020150A">
      <w:pPr>
        <w:shd w:val="clear" w:color="auto" w:fill="FFFFFF"/>
        <w:rPr>
          <w:rFonts w:ascii="BTF Uz" w:hAnsi="BTF Uz" w:cs="BTF Uz"/>
          <w:vanish/>
          <w:color w:val="000000"/>
          <w:sz w:val="24"/>
          <w:szCs w:val="24"/>
        </w:rPr>
      </w:pPr>
      <w:bookmarkStart w:id="42" w:name="1672795"/>
      <w:bookmarkEnd w:id="42"/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tblBorders>
        <w:tblCellMar>
          <w:left w:w="0" w:type="dxa"/>
          <w:right w:w="0" w:type="dxa"/>
        </w:tblCellMar>
        <w:tblLook w:val="0000"/>
      </w:tblPr>
      <w:tblGrid>
        <w:gridCol w:w="364"/>
        <w:gridCol w:w="2462"/>
        <w:gridCol w:w="5302"/>
        <w:gridCol w:w="1257"/>
      </w:tblGrid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№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Автомобиль йўлларининг раќами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Автомобиль йўлларининг номи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Узунлиги, км</w:t>
            </w:r>
          </w:p>
        </w:tc>
      </w:tr>
      <w:tr w:rsidR="004E6703" w:rsidRPr="0020150A">
        <w:tc>
          <w:tcPr>
            <w:tcW w:w="0" w:type="auto"/>
            <w:gridSpan w:val="4"/>
            <w:tcBorders>
              <w:top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Сирдарё вилояти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4К641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Сирдарё ш. — Боѓаро ќ. — Синдоробод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22</w:t>
            </w:r>
          </w:p>
        </w:tc>
      </w:tr>
      <w:tr w:rsidR="004E6703" w:rsidRPr="0020150A">
        <w:tc>
          <w:tcPr>
            <w:tcW w:w="0" w:type="auto"/>
            <w:vMerge w:val="restar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2.</w:t>
            </w:r>
          </w:p>
        </w:tc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4К642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Синдоробод ќ. — Сафар ота ќ. — Малик ќ. — Бахт ш.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19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шохобча: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а) М39 автойўлига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2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Жами шохобча билан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21</w:t>
            </w:r>
          </w:p>
        </w:tc>
      </w:tr>
      <w:tr w:rsidR="004E6703" w:rsidRPr="0020150A">
        <w:tc>
          <w:tcPr>
            <w:tcW w:w="0" w:type="auto"/>
            <w:vMerge w:val="restar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3.</w:t>
            </w:r>
          </w:p>
        </w:tc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4К643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Сирдарё ш. — Малик ќ. — Бахт ш.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17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шохобчалар: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а) Малик ќишлоѓига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2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б) Сирдарё шаљрига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7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Жами шохобчалар билан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26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4К644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Тўрон ќ. — Болтай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10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5.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4К645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Ѓалаба ДХФУ — Пахтакони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7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6.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4К646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Нурота ќ. — Ш. Раљимов ДХФУ — Султонов ДХФУ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11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7.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4К647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Бирлашган ДХФУ — Хисор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11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8.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4К648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Навбаљор ќ. — Бешбулоќ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8</w:t>
            </w:r>
          </w:p>
        </w:tc>
      </w:tr>
      <w:tr w:rsidR="004E6703" w:rsidRPr="0020150A">
        <w:tc>
          <w:tcPr>
            <w:tcW w:w="0" w:type="auto"/>
            <w:vMerge w:val="restar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9.</w:t>
            </w:r>
          </w:p>
        </w:tc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4К649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«Гулистон — Дељќонобод» автойўлидан шохобчалар: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6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шу жумладан: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а) Онкология диспансерига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б) «Ватан» ќишлоѓига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5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10.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4К650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«Гулистон — Дељќонобод» автойўли (15 км) — «Ќизил тонг» ФХХУ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12</w:t>
            </w:r>
          </w:p>
        </w:tc>
      </w:tr>
      <w:tr w:rsidR="004E6703" w:rsidRPr="0020150A">
        <w:tc>
          <w:tcPr>
            <w:tcW w:w="0" w:type="auto"/>
            <w:vMerge w:val="restar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11.</w:t>
            </w:r>
          </w:p>
        </w:tc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4К651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Бешбулоќ ќ. — Чортоќ ќ — Татарќишлоќ ќ. — Ќоратепа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24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шохобча: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а) Чорвадор ќишлоѓига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Жами шохобча билан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25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12.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4К652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Гулистон ш. — «Олимжон» ФХХУ — Оќолтин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22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13.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4К653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Гулистон ш. — «Паррандачилик» ФХХУ — «Олимжон» ФХХУ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8</w:t>
            </w:r>
          </w:p>
        </w:tc>
      </w:tr>
      <w:tr w:rsidR="004E6703" w:rsidRPr="0020150A">
        <w:tc>
          <w:tcPr>
            <w:tcW w:w="0" w:type="auto"/>
            <w:vMerge w:val="restar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14.</w:t>
            </w:r>
          </w:p>
        </w:tc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4К654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«Гулистон — Боёвут» автойўлидан шохобчалар: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19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шу жумладан: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а) Гулистон шаљрига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9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б) «Ќизил тонг» ДФХУга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6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в) Боёвут пахта заводига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2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г) Боёвут темир йўл разъездига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д) Темир йўл кесишмасига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15.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4К655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«Боёвут» ДФХУ — «Ѓаллакор» ДФХУ — Сув таќсимлаш иншооти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11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16.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4К656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«У. Юсупов» ДФХУ — «3-Боёвут» ДФХУ — Сув таќсимлаш иншооти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12</w:t>
            </w:r>
          </w:p>
        </w:tc>
      </w:tr>
      <w:tr w:rsidR="004E6703" w:rsidRPr="0020150A">
        <w:tc>
          <w:tcPr>
            <w:tcW w:w="0" w:type="auto"/>
            <w:vMerge w:val="restar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17.</w:t>
            </w:r>
          </w:p>
        </w:tc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4К657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А373 автойўлидан шохобчалар: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12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а) Сирдарё ДФХУга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10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б) Бахт темир йўл станциясига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в) Сайхунобод АЙТФПК га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18.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4К658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4Р18 «а» автойўли — Наврўз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2</w:t>
            </w:r>
          </w:p>
        </w:tc>
      </w:tr>
      <w:tr w:rsidR="004E6703" w:rsidRPr="0020150A">
        <w:tc>
          <w:tcPr>
            <w:tcW w:w="0" w:type="auto"/>
            <w:vMerge w:val="restar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19.</w:t>
            </w:r>
          </w:p>
        </w:tc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4К659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Янгиер ш. — Дўстлик ДФХУ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15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шохобча: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а) Дўстлик пахта пунктига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3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Жами шохобча билан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18</w:t>
            </w:r>
          </w:p>
        </w:tc>
      </w:tr>
      <w:tr w:rsidR="004E6703" w:rsidRPr="0020150A">
        <w:tc>
          <w:tcPr>
            <w:tcW w:w="0" w:type="auto"/>
            <w:vMerge w:val="restar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20.</w:t>
            </w:r>
          </w:p>
        </w:tc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4К660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Янгиер ш. — Боёвут ш. — Фарљод ГЭС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30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шохобча: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а) А376 автойўлига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Жами шохобча билан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31</w:t>
            </w:r>
          </w:p>
        </w:tc>
      </w:tr>
      <w:tr w:rsidR="004E6703" w:rsidRPr="0020150A">
        <w:tc>
          <w:tcPr>
            <w:tcW w:w="0" w:type="auto"/>
            <w:vMerge w:val="restar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21.</w:t>
            </w:r>
          </w:p>
        </w:tc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4К661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Янгиер ш. — Парчаюз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20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шохобча: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а) Фарљод ќишлоѓига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3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Жами шохобча билан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23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22.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4К662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4Р196 автойўли — Керамика заводи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3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23.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4К663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Оќолтин ќ. — Аљмедов ДХФУ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9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24.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4К664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4Р29 автойўли — Беруний ДХФУ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12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25.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4К665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Сардоба ќ. — Найман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10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26.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4К666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Ќаљрамон ќ. — «Янгиер — Пахтакор» автойўли (26 км)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27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27.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4К667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«Янгиер — Пахтакор» автойўли (110 км) — У. Юсупов ДФХ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12</w:t>
            </w:r>
          </w:p>
        </w:tc>
      </w:tr>
      <w:tr w:rsidR="004E6703" w:rsidRPr="0020150A">
        <w:tc>
          <w:tcPr>
            <w:tcW w:w="0" w:type="auto"/>
            <w:vMerge w:val="restar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28.</w:t>
            </w:r>
          </w:p>
        </w:tc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4К668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4Р199 автойўлидан шохобчалар: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5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а) Т. Малик ФХХУ марказига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2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б) Љ. Олимжон ФХХУ марказига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3</w:t>
            </w:r>
          </w:p>
        </w:tc>
      </w:tr>
      <w:tr w:rsidR="004E6703" w:rsidRPr="0020150A">
        <w:tc>
          <w:tcPr>
            <w:tcW w:w="0" w:type="auto"/>
            <w:vMerge w:val="restar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29.</w:t>
            </w:r>
          </w:p>
        </w:tc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4К669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«Гулистон ш. — Боёвут ш.» автойўли — У. Юсупов ДФХУ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20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шохобчалар: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а) «Тараќќиёт» ДФХУ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10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б) «Ѓалаба» ДФХУ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10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Жами шохобчалар билан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40</w:t>
            </w:r>
          </w:p>
        </w:tc>
      </w:tr>
      <w:tr w:rsidR="004E6703" w:rsidRPr="0020150A">
        <w:tc>
          <w:tcPr>
            <w:tcW w:w="0" w:type="auto"/>
            <w:vMerge w:val="restar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30.</w:t>
            </w:r>
          </w:p>
        </w:tc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4К670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М39 автойўли (143 км) — Пахтаобод ќ. — 4Р199 автойўли (19 км)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31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шохобча: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а) «Янгиер — Пахтакор» автойўлига (36 км)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3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Жами шохобча билан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34</w:t>
            </w:r>
          </w:p>
        </w:tc>
      </w:tr>
      <w:tr w:rsidR="004E6703" w:rsidRPr="0020150A">
        <w:tc>
          <w:tcPr>
            <w:tcW w:w="0" w:type="auto"/>
            <w:vMerge w:val="restar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31.</w:t>
            </w:r>
          </w:p>
        </w:tc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4К671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М34 автойўлидан шохобчалар: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19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шу жумладан: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а) Сирдарё АБЦга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3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б) Оќолтин — Ахмедов ДХФУга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5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в) Тошкент ДХФУга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3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г) Гулистон дам олиш масканига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д) Бахт шаљрига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3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е) «Янгиериндустрия» корхонасига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32.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4К672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«Янгиер — Дўстлик» автойўли (27 км) — Э. Ќаљљоров ДФХ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12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33.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4К673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Ќаљрамон ќ. — 5-сон МТМ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5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34.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4К674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М39 автойўли — «Янгиер ш. — Пахтакор» автойўли (48 км)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21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35.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4К675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А373 автойўли — Зарбдор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5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36.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4Н641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М39 автойўли — Шоликор ДФХУ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25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37.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4Н642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Сирдарё ш. — Болиѓоч эли ќ. — Ж. Маманов ДФХУ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5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38.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4Н643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Ѓалаба ДХФУ — С. Раљимов ДХФУ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5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39.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4Н644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Т. Ѓуломов ДХФУ — Олѓабос ќ. — Султонов ДХФУ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6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40.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4Н645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Ёшлик ќ. — Паймард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11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41.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4Н646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Пахтакор ш\у — Намуна ќ. — Нурматобод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12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42.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4Н647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4Р26 автойўли — Дељќонобод дам олиш маскани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5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43.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4Н648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Гулистон ш. — Дўстлик ФХХУ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3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44.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4Н649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Сув таќсимлагич — Ѓишт хумдон ќ. — Мингчинор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18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45.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4Н650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Ширин ш. — Ширин ДФХУ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10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46.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4Н651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А373 автойўли — Ѓижѓон ќишлоѓига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10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47.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4Н652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А373 автойўли — Т. Аљмедов ДХФУ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11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48.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4Н653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Сардоба ќ. — Мусамуљамедов ДФХБУ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10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49.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4Н654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Фарѓона ДФХБУ — ўнг ирмоќ ариѓи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9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50.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4Н655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Андижон ДФХБУ — ўнг ирмоќ ариѓи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10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51.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4Н656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А376 автойўли — Бобур шаѓал кони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2</w:t>
            </w:r>
          </w:p>
        </w:tc>
      </w:tr>
      <w:tr w:rsidR="004E6703" w:rsidRPr="0020150A">
        <w:tc>
          <w:tcPr>
            <w:tcW w:w="0" w:type="auto"/>
            <w:vMerge w:val="restar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52.</w:t>
            </w:r>
          </w:p>
        </w:tc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4Н657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4Р32 автойўлидан шохобчалар: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7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шу жумладан: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а) Янгиер ДФХ га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5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б) Бобур номидаги ФХХУга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2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53.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4Н658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4Р18 «а» автойўли — Мирзачўл ДХФУга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6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Жами: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696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bookmarkStart w:id="43" w:name="1674689"/>
            <w:bookmarkEnd w:id="43"/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№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Автомобиль йўлларининг раќами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Автомобиль йўлларининг номи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Узунлиги, км</w:t>
            </w:r>
          </w:p>
        </w:tc>
      </w:tr>
      <w:tr w:rsidR="004E6703" w:rsidRPr="0020150A">
        <w:tc>
          <w:tcPr>
            <w:tcW w:w="0" w:type="auto"/>
            <w:gridSpan w:val="4"/>
            <w:tcBorders>
              <w:top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Сурхондарё вилояти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4К582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Сўфиён ќ. — Лабиоб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6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2.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4К583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Сариосиё — Аэропорт — Чинор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24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3.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4К584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Тўполанг сув омбори — Янгиобод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6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4К585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Янги куч ќ. — Карер ќ. — Холбоев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7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5.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4К586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Ќўнѓиротовул ќ. — Пахтачилик ќ. — Денов ш.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19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6.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4К587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Денов ш. — Холчиён ќ. — Хўжасоат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53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7.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4К588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Денов ш. — Сина ќ. — Вахшивор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67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8.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4К589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Хўжаљалќа ќ. — Хайрабод ќ. — Љазорбоѓ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23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9.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4К590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Толли ќ. — Ижтимоят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12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10.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4К591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М41 автойўли — Маданият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16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11.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4К592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Шўрчи ш. — Жиндибулоќ ќ. — Корлик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21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12.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4К593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Ќумќўрѓон ш. — Какайди ќ. — Лалмикор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6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13.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4К594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Лалмикор ќ. — Ќўштор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34</w:t>
            </w:r>
          </w:p>
        </w:tc>
      </w:tr>
      <w:tr w:rsidR="004E6703" w:rsidRPr="0020150A">
        <w:tc>
          <w:tcPr>
            <w:tcW w:w="0" w:type="auto"/>
            <w:vMerge w:val="restar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14.</w:t>
            </w:r>
          </w:p>
        </w:tc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4К595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Сурхон ќ. — Жалойир ќ. — Душанба ш. — Термиз ш. — Каканди ќ. — Лалмикор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8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шохобча: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а) Каканди ќ. — Лалмикор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Жами шохобча билан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12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15.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4К596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М41 автойўли — Сув тармоѓи — «Каканди — Лалмикор» автойўли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5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16.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4К597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Ќорасув ќ. — Абдураљмон ота ќабристони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17.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4К598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М41 автойўли — Ќораќурсаќ ќ. — Жарќўрѓон ќ. — Гулљовуз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19</w:t>
            </w:r>
          </w:p>
        </w:tc>
      </w:tr>
      <w:tr w:rsidR="004E6703" w:rsidRPr="0020150A">
        <w:tc>
          <w:tcPr>
            <w:tcW w:w="0" w:type="auto"/>
            <w:vMerge w:val="restar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18.</w:t>
            </w:r>
          </w:p>
        </w:tc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4К599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«Термиз — Намуна — Аэропорт» автойўлидан шохобчалар: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19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шу жумладан: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а) Султон-Саодат тарихий ёдгорлигига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б) Кокилдор ота тарихий ёдгорлигига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в) М39 автойўлига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8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г) Учќизил темир йўл станциясига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9</w:t>
            </w:r>
          </w:p>
        </w:tc>
      </w:tr>
      <w:tr w:rsidR="004E6703" w:rsidRPr="0020150A">
        <w:tc>
          <w:tcPr>
            <w:tcW w:w="0" w:type="auto"/>
            <w:vMerge w:val="restar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19.</w:t>
            </w:r>
          </w:p>
        </w:tc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4К600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М41 автойўли (1618 км) — Мангузар ќ. — Дарё порти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7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шохобча: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а) М41 автойўлига туташма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2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Жами шохобча билан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9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20.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4К601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Термиз темир йўл станцияси — Мангузар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21.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4К602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Каптархона ќ. — Учќизил темир йўл станцияси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10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22.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4К603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Ангор ќ. — Навшаљар темир йўл станцияси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10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23.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4К604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Ангор ќ. — Ќораќир ќ. — М39 автойўли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18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24.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4К605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Занг канали — Шеробод темир йўл станцияси — Амударё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19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25.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4К606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Сассиќкўл ќ. — Халќобод ќ. — 4К626 автойўли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19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26.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4К607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4Р102 автойўли — А.Набиев фермерлар уюшмаси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3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27.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4К608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Майдон ќ. — Зарабоѓ ќ. — Шалкон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18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28.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4К609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М39 автойўли — Эгарчи ќ. — Хатак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24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29.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4К610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Хўжаќия ќ. — Абдураљмон ота ќабристони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5</w:t>
            </w:r>
          </w:p>
        </w:tc>
      </w:tr>
      <w:tr w:rsidR="004E6703" w:rsidRPr="0020150A">
        <w:tc>
          <w:tcPr>
            <w:tcW w:w="0" w:type="auto"/>
            <w:vMerge w:val="restar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30.</w:t>
            </w:r>
          </w:p>
        </w:tc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4К611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Бойсун ш. — Работ ќ. — Питов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19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шохобча: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а) Бойсўн темир йўл станциясига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Жами шохобча билан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23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31.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4К612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Бойсўн ш. — Тўда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8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32.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4К613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«Миршоди — Денов» автойўли — Ќорлик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9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33.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4К614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Маданият ќ. — Ќорлик ќ. — Хўжайипок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32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34.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4К615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Салават ќ. — 164-сон темир йўл станцияси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10</w:t>
            </w:r>
          </w:p>
        </w:tc>
      </w:tr>
      <w:tr w:rsidR="004E6703" w:rsidRPr="0020150A">
        <w:tc>
          <w:tcPr>
            <w:tcW w:w="0" w:type="auto"/>
            <w:vMerge w:val="restar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35.</w:t>
            </w:r>
          </w:p>
        </w:tc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4К616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М39 автойўлидан шохобчалар: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8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шу жумладан: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а) Ал-Љаким Ат-Термизий тарихий ёдгорлигига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2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б) Отчопарга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3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в) Битум љовузига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3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36.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4К617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Майдон ќ. — Ќорабоѓ ќ. — Гуржак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15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37.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4К618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Бойсун айланма йўли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6</w:t>
            </w:r>
          </w:p>
        </w:tc>
      </w:tr>
      <w:tr w:rsidR="004E6703" w:rsidRPr="0020150A">
        <w:tc>
          <w:tcPr>
            <w:tcW w:w="0" w:type="auto"/>
            <w:vMerge w:val="restar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38.</w:t>
            </w:r>
          </w:p>
        </w:tc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4К619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Бойсун ш. — Шўрсой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5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шохобчалар: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а) 4Р105 автойўлига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2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б) Шўрсой ќишлоѓига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2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Жами шохобчалар билан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9</w:t>
            </w:r>
          </w:p>
        </w:tc>
      </w:tr>
      <w:tr w:rsidR="004E6703" w:rsidRPr="0020150A">
        <w:tc>
          <w:tcPr>
            <w:tcW w:w="0" w:type="auto"/>
            <w:vMerge w:val="restar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39.</w:t>
            </w:r>
          </w:p>
        </w:tc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4К620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Денов ш. — Боботоѓ даљаси — Оќмачит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81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шохобча: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а) Боботоѓ ўрмон дала љовлисига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19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Жами шохобча билан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100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40.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4К621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4Р107 автойўли — Сангардак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14</w:t>
            </w:r>
          </w:p>
        </w:tc>
      </w:tr>
      <w:tr w:rsidR="004E6703" w:rsidRPr="0020150A">
        <w:tc>
          <w:tcPr>
            <w:tcW w:w="0" w:type="auto"/>
            <w:vMerge w:val="restar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41.</w:t>
            </w:r>
          </w:p>
        </w:tc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4К622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М41 автойўлидан шохобчалар: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21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шу жумладан: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а) Шаѓал майдалаш заводига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13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б) «Жайронхона» дам олиш масканига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д) «Янгиариќ» ширкат хўжалиги марказига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е) Далварзин ќишлоѓига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6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42.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4К623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М39 автойўли — Хўжаулкан ќ. — «Чинор» дам олиш маскани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29</w:t>
            </w:r>
          </w:p>
        </w:tc>
      </w:tr>
      <w:tr w:rsidR="004E6703" w:rsidRPr="0020150A">
        <w:tc>
          <w:tcPr>
            <w:tcW w:w="0" w:type="auto"/>
            <w:vMerge w:val="restar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43.</w:t>
            </w:r>
          </w:p>
        </w:tc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4К624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Шеробод ш. — Пашхурт ќ. — Оќтош ќ. — Музработ ќ. автойўлидан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96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шохобчалар: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а) «Вандоб» дам олиш масканига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13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б) Кампиртепа гранит конига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16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в) Оќтош — Тузкон — Ќайнарбулоќ ќишлоќларига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12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Жами шохобчалар билан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137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44.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4К625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М41 автойўли — Тўполон сув омбори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26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45.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4К626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Шеробод ш. — Болдир темир йўл станцияси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36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46.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4Н1581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Байрамуш ќ. — Дашнобод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7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47.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4Н1582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Шарѓун ќ. — Токчиён ќ. — Тортули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5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48.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4Н1583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Тортули ќ. — Газарак ќ. — Ёрман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13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49.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4Н1584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Узун ш. — Бобур ќ. — Шарѓун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11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50.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4Н1585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Узун ш. — Пирназаров фермерлар уюшмаси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8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51.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4Н1586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Тўхтамиш ќ. — Чинор ќ. — Телетранслятор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26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52.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4Н1587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4Р100 автойўли — Љазорбоѓ коллежи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10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53.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4Н1588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Пахтакор ќ. — Миришкор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5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54.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4Н1589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Миршоди ќ. — Охунбобев ќ. — 16-сонли темир йўл разъезди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16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55.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4Н1590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Аричилик — Сурхон ќ. — Тўла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16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56.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4Н1591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Бойсун ш. — Шўрчи ш. — Оќкапчиѓай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7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57.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4Н1592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Лалмикор ќ. — Ќўшчека ќ. — Хўжаулкан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10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58.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4Н1593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Истара ќ. — Дељќонобод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12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59.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4Н1594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Янгийўл ќ. — Бўстон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8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60.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4Н1595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Ќизириќ ќ. — Хўжаќишлоќ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8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61.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4Н1596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Кокайди ќ. — Ќорамой ќ. — Тожикистон Республикаси чегараси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20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62.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4Н1597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Озод Бухоро ќ. — Таллимарон ќ. — Занг канали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27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63.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4Н1598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4Р103 автойўли — Араб ќ. — У. Юсупов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18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64.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4Н1599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М39 автойўли — Истиќлол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65.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4Н1600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Шеробод ш. — Сурхон ќ. — Кекирдак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11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66.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4Н1601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Шеробод ш. — Навбоѓ ќ. — Оќќўрѓон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10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67.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4Н1602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Шеробод ш. — Кекирдак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6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68.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4Н1603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Ќўнѓирот фермерлар уюшмаси — Толлашкон фермерлар уюшмаси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10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69.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4Н1604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Бешќўтон ќ. — Шеробод темир йўл станцияси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11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70.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4Н1605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Дарбанд ќ. — Мачай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20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71.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4Н1606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Бойсун ш. — Авлод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6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72.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4Н1607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Инкабод ќ. — Паданг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73.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4Н1608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Пудина ќ. — Пулљоким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15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74.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4Н1609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Бойсун ш. — Даштиѓоз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13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75.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4Н1610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«Жарќўрѓон — Кокайди» автойўли, Ќумќўрѓон ќишлоѓига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5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76.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4Н1611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Сурхон ш. — Шеробод ш. — Бўстон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15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77.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4Н1613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Бойсун ш. — Дуоба ќишлоѓи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31</w:t>
            </w:r>
          </w:p>
        </w:tc>
      </w:tr>
      <w:tr w:rsidR="004E6703" w:rsidRPr="0020150A">
        <w:tc>
          <w:tcPr>
            <w:tcW w:w="0" w:type="auto"/>
            <w:vMerge w:val="restar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78.</w:t>
            </w:r>
          </w:p>
        </w:tc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4Н1614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«Янгийўл — Денов» автойўлидан шохобчалар: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19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шу жумладан: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а) Кончисой ќишлоѓига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13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б) Бўстон ќишлоѓига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5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в) Гулистон ќишлоѓига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79.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4Н1615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4Р103 автойўли (5 км) — Туронов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2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80.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4Н1616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Навбоѓ ќ. — Истиќлол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11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81.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4Н1617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Навбаљор ќ. — Ёнбош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8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82.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4Н1618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Хўжасоат ќ. — Денов ш.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83.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4Н1619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Хўжасоат ќ. — Денов д/х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2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84.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4Н1622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Инкобод ќ. — Омонхона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12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85.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4Н1623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Чорогон маљалласи — Дўстлик маљалласи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7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86.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4Н1624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Шўрчи ќ. — А. Сафаров ширкат хўжалиги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5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87.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4Н1625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«Жарќўрѓон — Кокайда» автойўли — Янгиќишлоќ шифохонаси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2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88.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4Н1626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М41 автойўли — 49-сон мактаб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2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89.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4Н1627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Ойбек ќ. — Шредер боѓдорчилик институти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19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90.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4Н1628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Денов МТП — Љожаљаёт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8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91.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4Н1629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Янгиариќ ќ. — Оќолтин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24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92.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4Н1630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Болдир темир йўл станцияси — Музробод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93.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4Н1631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Пахтакор маљалласи — Хамкон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7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94.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4Н1632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М41 автойўли — Далварзин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6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Жами: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1502</w:t>
            </w:r>
          </w:p>
        </w:tc>
      </w:tr>
    </w:tbl>
    <w:tbl>
      <w:tblPr>
        <w:tblpPr w:leftFromText="45" w:rightFromText="45" w:vertAnchor="text"/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tblBorders>
        <w:tblCellMar>
          <w:left w:w="0" w:type="dxa"/>
          <w:right w:w="0" w:type="dxa"/>
        </w:tblCellMar>
        <w:tblLook w:val="0000"/>
      </w:tblPr>
      <w:tblGrid>
        <w:gridCol w:w="498"/>
        <w:gridCol w:w="2157"/>
        <w:gridCol w:w="5517"/>
        <w:gridCol w:w="1213"/>
      </w:tblGrid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bookmarkStart w:id="44" w:name="1676868"/>
            <w:bookmarkEnd w:id="44"/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№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Автомобиль йўлларининг раќами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Автомобиль йўлларининг номи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Узунлиги, км</w:t>
            </w:r>
          </w:p>
        </w:tc>
      </w:tr>
      <w:tr w:rsidR="004E6703" w:rsidRPr="0020150A">
        <w:tc>
          <w:tcPr>
            <w:tcW w:w="0" w:type="auto"/>
            <w:gridSpan w:val="4"/>
            <w:tcBorders>
              <w:top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Тошкент вилояти</w:t>
            </w:r>
          </w:p>
        </w:tc>
      </w:tr>
      <w:tr w:rsidR="004E6703" w:rsidRPr="0020150A">
        <w:tc>
          <w:tcPr>
            <w:tcW w:w="0" w:type="auto"/>
            <w:vMerge w:val="restar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spacing w:after="240"/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br/>
              <w:t>1.</w:t>
            </w:r>
          </w:p>
        </w:tc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br/>
            </w: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br/>
              <w:t>4К691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4Р6 автойўлидан шохобчалар: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7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шу жумладан: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а) Ќуралаш ќишлоѓига (12 км)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5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б) Ќорамурид ќишлоѓига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2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2.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4К692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4Р12 автойўли — Ўзбекистон ќишлоѓига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3</w:t>
            </w:r>
          </w:p>
        </w:tc>
      </w:tr>
      <w:tr w:rsidR="004E6703" w:rsidRPr="0020150A">
        <w:tc>
          <w:tcPr>
            <w:tcW w:w="0" w:type="auto"/>
            <w:vMerge w:val="restar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spacing w:after="240"/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br/>
            </w: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br/>
              <w:t>3.</w:t>
            </w: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br/>
            </w:r>
          </w:p>
        </w:tc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spacing w:after="240"/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br/>
              <w:t xml:space="preserve">4К693 </w:t>
            </w: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br/>
            </w: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br/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Улуѓбек ќ. — Оќќовоќ ќ. — Чирчиќ ш.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8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шохобчалар: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 xml:space="preserve">а) Оќќовоќ ќишлоѓига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3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б) Жамбул ќишлоѓига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5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в) Оќолтин ќишлоѓига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Жами шохобчалар билан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17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4К694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Май ќ. — Богиш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21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5.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 xml:space="preserve">4К695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 xml:space="preserve">Май ќ. — Паррандачилик фабрикаси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2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6.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4К696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Ќибрай ќ. — Парноват ќ. — Арѓин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10</w:t>
            </w:r>
          </w:p>
        </w:tc>
      </w:tr>
      <w:tr w:rsidR="004E6703" w:rsidRPr="0020150A">
        <w:tc>
          <w:tcPr>
            <w:tcW w:w="0" w:type="auto"/>
            <w:vMerge w:val="restar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spacing w:after="240"/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br/>
              <w:t>7.</w:t>
            </w: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br/>
            </w:r>
          </w:p>
        </w:tc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spacing w:after="240"/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br/>
              <w:t xml:space="preserve">4К697 </w:t>
            </w: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br/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 xml:space="preserve">Тошкент љалќа йўли — Тузел ќ.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9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шохобчалар: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а) «Бахт» дам олиш оромгољига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5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б) Паррандачилик фабрикасига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Жами шохобчалар билан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15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8.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 xml:space="preserve">4К698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Бўриота ќ. — Ќодирия ГЭС — Ѓишт корхонаси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7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9.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 xml:space="preserve">4К699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Гулистон ќ. — Унќўрѓон ќ. — Чинобод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12</w:t>
            </w:r>
          </w:p>
        </w:tc>
      </w:tr>
      <w:tr w:rsidR="004E6703" w:rsidRPr="0020150A">
        <w:tc>
          <w:tcPr>
            <w:tcW w:w="0" w:type="auto"/>
            <w:vMerge w:val="restar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spacing w:after="240"/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br/>
            </w: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br/>
              <w:t>10.</w:t>
            </w:r>
          </w:p>
        </w:tc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br/>
            </w: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br/>
            </w: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br/>
              <w:t>4К700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Тошкент — Унќўрѓон ќ. — Ёнариќ ќ. — М39 автойўли (808 км)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11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шохобчалар: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а) Яхна ичимликлар комбинатига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б) Тараќќий участкасига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3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Жами шохобчалар билан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15</w:t>
            </w:r>
          </w:p>
        </w:tc>
      </w:tr>
      <w:tr w:rsidR="004E6703" w:rsidRPr="0020150A">
        <w:tc>
          <w:tcPr>
            <w:tcW w:w="0" w:type="auto"/>
            <w:vMerge w:val="restar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spacing w:after="240"/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br/>
              <w:t>11.</w:t>
            </w:r>
          </w:p>
        </w:tc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br/>
            </w: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br/>
              <w:t xml:space="preserve">4К701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Унќўрѓон ќ. — ТошТЭС — Тошкент трактор заводи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5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шохобча: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а) Вилоят касалхонасига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Жами шохобча билан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6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12.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 xml:space="preserve">4К702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М39«б» автойўли (25 км) — Љасанбой ќ. — Шўробозор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9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13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 xml:space="preserve">4К703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М39«б» автойўли (26 км) — Октябрь ќ. — Шўробозор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6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14.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4К704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М39 автойўли (816 км) — Љасанбой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2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15.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 xml:space="preserve">4К705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Тошкент ш. — Келес ќ. — Киров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3</w:t>
            </w:r>
          </w:p>
        </w:tc>
      </w:tr>
      <w:tr w:rsidR="004E6703" w:rsidRPr="0020150A">
        <w:tc>
          <w:tcPr>
            <w:tcW w:w="0" w:type="auto"/>
            <w:vMerge w:val="restar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br/>
            </w: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br/>
              <w:t>16.</w:t>
            </w:r>
          </w:p>
        </w:tc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spacing w:after="240"/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br/>
              <w:t xml:space="preserve">4К706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«Келес — Сариёѓоч» автойўли (4 км) — Пастки масжид ќ. — «ТуркВО» дала љовлиси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9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шохобча: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 xml:space="preserve">а) Паррандачилик фермасига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Жами шохобча билан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10</w:t>
            </w:r>
          </w:p>
        </w:tc>
      </w:tr>
      <w:tr w:rsidR="004E6703" w:rsidRPr="0020150A">
        <w:tc>
          <w:tcPr>
            <w:tcW w:w="0" w:type="auto"/>
            <w:vMerge w:val="restar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spacing w:after="240"/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br/>
            </w: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br/>
              <w:t>17.</w:t>
            </w:r>
          </w:p>
        </w:tc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spacing w:after="240"/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br/>
            </w: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br/>
              <w:t xml:space="preserve">4К707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 xml:space="preserve">«Тошкент — Келес» автойўли — Ѓ. Умаров ќ. — Ќозоѓистон Республикаси чегараси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5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шохобчалар: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а) Ѓ. Умаров ќишлоѓига (4 км)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б) Темир йўл шифохонасига (3 км)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2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Жами шохобчалар билан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11</w:t>
            </w:r>
          </w:p>
        </w:tc>
      </w:tr>
      <w:tr w:rsidR="004E6703" w:rsidRPr="0020150A">
        <w:tc>
          <w:tcPr>
            <w:tcW w:w="0" w:type="auto"/>
            <w:vMerge w:val="restar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spacing w:after="240"/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br/>
              <w:t>18.</w:t>
            </w: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br/>
            </w:r>
          </w:p>
        </w:tc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spacing w:after="240"/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br/>
            </w: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br/>
              <w:t xml:space="preserve">4К708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Тошкент љалќа автойўлидан шохобчалар: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10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шу жумладан: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а) М. Фозилов ќишлоѓига (16 км)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3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б) Хонобод ќишлоѓига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6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в) Ўзбекистон ќишлоѓига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19.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 xml:space="preserve">4К709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Олтинтепа ќ. — Даврон ќ. — Шамсиобод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5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 xml:space="preserve">20 .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 xml:space="preserve">4К710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Тошкент минерал суви — Янгиобод ќ. — 4Р3 автойўлига (12 км)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6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21.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4К711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 xml:space="preserve">4Р5«а» автойўли — Ќипчоќ ќ.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2</w:t>
            </w:r>
          </w:p>
        </w:tc>
      </w:tr>
      <w:tr w:rsidR="004E6703" w:rsidRPr="0020150A">
        <w:tc>
          <w:tcPr>
            <w:tcW w:w="0" w:type="auto"/>
            <w:vMerge w:val="restar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spacing w:after="240"/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br/>
              <w:t>22.</w:t>
            </w:r>
          </w:p>
        </w:tc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spacing w:after="240"/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br/>
              <w:t>4К712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Жартепа ќ. — Тарнов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8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шохобча: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а) Иттифоќ ќишлоѓига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Жами шохобча билан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9</w:t>
            </w:r>
          </w:p>
        </w:tc>
      </w:tr>
      <w:tr w:rsidR="004E6703" w:rsidRPr="0020150A">
        <w:tc>
          <w:tcPr>
            <w:tcW w:w="0" w:type="auto"/>
            <w:vMerge w:val="restar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spacing w:after="240"/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br/>
              <w:t>23.</w:t>
            </w:r>
          </w:p>
        </w:tc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br/>
            </w: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br/>
              <w:t xml:space="preserve">4К713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4Р253 автойўлидан шохобчалар: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7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шу жумладан: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а) Дамачи балиќчилик хўжалигига (5 км)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3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б) Нур паррандачилик фабрикасига (2 км)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24.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 xml:space="preserve">4К714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Тўќимачилик ќ. — Бўзсув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7</w:t>
            </w:r>
          </w:p>
        </w:tc>
      </w:tr>
      <w:tr w:rsidR="004E6703" w:rsidRPr="0020150A">
        <w:tc>
          <w:tcPr>
            <w:tcW w:w="0" w:type="auto"/>
            <w:vMerge w:val="restar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spacing w:after="240"/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br/>
              <w:t>25.</w:t>
            </w:r>
          </w:p>
        </w:tc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br/>
            </w: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br/>
              <w:t>4К715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Эшонгузар ќ. — Долигузар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шохобча: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а) Тошкент љалќа автойўли — Эшонгузар ќ. (2 км)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Жами шохобча билан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8</w:t>
            </w:r>
          </w:p>
        </w:tc>
      </w:tr>
      <w:tr w:rsidR="004E6703" w:rsidRPr="0020150A">
        <w:tc>
          <w:tcPr>
            <w:tcW w:w="0" w:type="auto"/>
            <w:vMerge w:val="restar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spacing w:after="240"/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br/>
            </w: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br/>
              <w:t>26.</w:t>
            </w:r>
          </w:p>
        </w:tc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spacing w:after="240"/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br/>
            </w: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br/>
              <w:t>4К716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М39 автойўли — Бўзсув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13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шохобчалар: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а) Ўзбекистон паррандачилик фабрикасига (92 км)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2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б) Улуѓбек ќишлоѓига (91 км)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2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Жами шохобчалар билан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17</w:t>
            </w:r>
          </w:p>
        </w:tc>
      </w:tr>
      <w:tr w:rsidR="004E6703" w:rsidRPr="0020150A">
        <w:tc>
          <w:tcPr>
            <w:tcW w:w="0" w:type="auto"/>
            <w:vMerge w:val="restar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spacing w:after="240"/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br/>
            </w: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br/>
              <w:t>27.</w:t>
            </w: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br/>
            </w:r>
          </w:p>
        </w:tc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spacing w:after="240"/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br/>
            </w: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br/>
              <w:t xml:space="preserve">4К717 </w:t>
            </w: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br/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«Паркент — Сўќоќ» автойўлидан шохобчалар: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14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шу жумладан: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а) Чанги ќишлоѓига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б) Болалар дам олиш оромгољига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в) Сумча дам олиш људудига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6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 xml:space="preserve">г) Заркент ќишлоѓига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3</w:t>
            </w:r>
          </w:p>
        </w:tc>
      </w:tr>
      <w:tr w:rsidR="004E6703" w:rsidRPr="0020150A">
        <w:tc>
          <w:tcPr>
            <w:tcW w:w="0" w:type="auto"/>
            <w:vMerge w:val="restar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spacing w:after="240"/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br/>
            </w: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br/>
              <w:t>28.</w:t>
            </w:r>
          </w:p>
        </w:tc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spacing w:after="240"/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br/>
              <w:t>4К718</w:t>
            </w: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br/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Шампан ќ. — Санганак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7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шохобчалар: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 xml:space="preserve">а) Невич ќишлоѓига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5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б) Механизатор оромгољига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Жами шохобчалар билан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16</w:t>
            </w:r>
          </w:p>
        </w:tc>
      </w:tr>
      <w:tr w:rsidR="004E6703" w:rsidRPr="0020150A">
        <w:tc>
          <w:tcPr>
            <w:tcW w:w="0" w:type="auto"/>
            <w:vMerge w:val="restar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spacing w:after="240"/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br/>
              <w:t>29.</w:t>
            </w:r>
          </w:p>
        </w:tc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br/>
            </w: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br/>
              <w:t xml:space="preserve">4К719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 xml:space="preserve">Янгибозор ќ. — Ќирѓизовул ќ. — Аччиќсой ќ. — Паркент ш.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21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шохобча: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а) Кавардан ќишлоѓига (94 км)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Жами шохобча билан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22</w:t>
            </w:r>
          </w:p>
        </w:tc>
      </w:tr>
      <w:tr w:rsidR="004E6703" w:rsidRPr="0020150A">
        <w:tc>
          <w:tcPr>
            <w:tcW w:w="0" w:type="auto"/>
            <w:vMerge w:val="restar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spacing w:after="240"/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br/>
            </w: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br/>
            </w: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br/>
              <w:t>30.</w:t>
            </w: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br/>
            </w:r>
          </w:p>
        </w:tc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spacing w:after="240"/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br/>
            </w: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br/>
            </w: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br/>
              <w:t>4К720</w:t>
            </w: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br/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Паркент ш. — Ќораќалпоќ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19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шохобчалар: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а) Белсинди ќишлоѓига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2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б) Жумабозор ќишлоѓига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в) Паркент саноат базасига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3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г) Дељќон бозорига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Жами шохобчалар билан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29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31.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 xml:space="preserve">4К721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Кангли ќ. — Ќурсой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6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32.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 xml:space="preserve">4К722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 xml:space="preserve">4Р12 «а» автойўлидан — Дўстлик ќ.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5</w:t>
            </w:r>
          </w:p>
        </w:tc>
      </w:tr>
      <w:tr w:rsidR="004E6703" w:rsidRPr="0020150A">
        <w:tc>
          <w:tcPr>
            <w:tcW w:w="0" w:type="auto"/>
            <w:vMerge w:val="restar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br/>
            </w: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br/>
            </w: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br/>
              <w:t>33.</w:t>
            </w:r>
          </w:p>
        </w:tc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br/>
            </w: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br/>
            </w: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br/>
              <w:t xml:space="preserve">4К723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Янгибозор шаљарчаси — Арганчи ќ. — Мамут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22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шохобчалар: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а) Каноп корхонасига (10 км)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б) Ќизил Ту ќишлоѓига (9 км)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3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Жами шохобчалар билан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29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34.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 xml:space="preserve">4К724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4Р16 автойўли (4 км) — Мамут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11</w:t>
            </w:r>
          </w:p>
        </w:tc>
      </w:tr>
      <w:tr w:rsidR="004E6703" w:rsidRPr="0020150A">
        <w:tc>
          <w:tcPr>
            <w:tcW w:w="0" w:type="auto"/>
            <w:vMerge w:val="restar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br/>
            </w: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br/>
              <w:t>35.</w:t>
            </w:r>
          </w:p>
        </w:tc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br/>
            </w: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br/>
              <w:t xml:space="preserve">4К725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Ўртасарой ќ. — Паррандачилик фабрикаси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7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шохобча: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 xml:space="preserve">а) А373 «а» автойўли — 4К35 автойўли (4 км)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Жами шохобча билан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11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36.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 xml:space="preserve">4К726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Ќизилтоѓ шаљарчаси — Човлисой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6</w:t>
            </w:r>
          </w:p>
        </w:tc>
      </w:tr>
      <w:tr w:rsidR="004E6703" w:rsidRPr="0020150A">
        <w:tc>
          <w:tcPr>
            <w:tcW w:w="0" w:type="auto"/>
            <w:vMerge w:val="restar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br/>
            </w: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br/>
              <w:t>37.</w:t>
            </w:r>
          </w:p>
        </w:tc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spacing w:after="240"/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br/>
              <w:t xml:space="preserve">4К727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Ќипчоќ ќ. — Авангард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8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шохобча: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а) Бирлик шаљарчасига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2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Жами шохобча билан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10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38.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4К728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«Наримонов — Тошовул» автойўли — Саидовул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6</w:t>
            </w:r>
          </w:p>
        </w:tc>
      </w:tr>
      <w:tr w:rsidR="004E6703" w:rsidRPr="0020150A">
        <w:tc>
          <w:tcPr>
            <w:tcW w:w="0" w:type="auto"/>
            <w:vMerge w:val="restar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spacing w:after="240"/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br/>
            </w: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br/>
              <w:t>39.</w:t>
            </w: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br/>
            </w:r>
          </w:p>
        </w:tc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spacing w:after="240"/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br/>
              <w:t xml:space="preserve">4К729 </w:t>
            </w: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br/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Шоликорлик ќ. — Сирѓали пахта тайёрлаш пункти — Чугунтепа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18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шохобчалар: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а) «Наримонов — Сирѓали ПТП» автойўлига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б) Йўнѓич ќалъа ќишлоѓига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6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Жами шохобчалар билан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28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40.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 xml:space="preserve">4К730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Ќорасув ќ. — Янгиљаёт ќ. — Кучлик темир йўли станцияси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16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41.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 xml:space="preserve">4К731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Ќорасув ќ. — Дархон ќ. — Ёриќ ќ. — Туябўѓиз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16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42.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 xml:space="preserve">4К732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Чалдар ќ. — Тўйтепа ш. — 4Р22 автойўли (1 км)</w:t>
            </w:r>
          </w:p>
        </w:tc>
        <w:tc>
          <w:tcPr>
            <w:tcW w:w="0" w:type="auto"/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sz w:val="20"/>
                <w:szCs w:val="20"/>
              </w:rPr>
            </w:pPr>
          </w:p>
        </w:tc>
      </w:tr>
      <w:tr w:rsidR="004E6703" w:rsidRPr="0020150A">
        <w:tc>
          <w:tcPr>
            <w:tcW w:w="0" w:type="auto"/>
            <w:vMerge w:val="restar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br/>
            </w: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br/>
              <w:t>43.</w:t>
            </w:r>
          </w:p>
        </w:tc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spacing w:after="240"/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br/>
            </w: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br/>
              <w:t>4К733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«Гулистан — Ољангарон» автойўлидан шохобчалар: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17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шу жумладан: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 xml:space="preserve">а) Сегизбоев ќишлоѓига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3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б) Ѓижиген ва Олбенбел ќишлоќларига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11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в) Мисќарабоѓ ќишлоѓига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3</w:t>
            </w:r>
          </w:p>
        </w:tc>
      </w:tr>
      <w:tr w:rsidR="004E6703" w:rsidRPr="0020150A">
        <w:tc>
          <w:tcPr>
            <w:tcW w:w="0" w:type="auto"/>
            <w:vMerge w:val="restar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br/>
            </w: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br/>
            </w: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br/>
              <w:t>44.</w:t>
            </w:r>
          </w:p>
        </w:tc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br/>
            </w: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br/>
            </w: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br/>
              <w:t xml:space="preserve">4К734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Туябўѓиз ќ. — Ўрмон хўжалиги — Мингтепа ќ. — «Мељржон» дам олиш маскани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7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шохобчалар: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а) «Металлконструкция» заводига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б) «Металлконструкция» оромгољига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Жами шохобчалар билан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9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45.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 xml:space="preserve">4К735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Навоий ќ. — Янгийўл ќ. — Тошовул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15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46.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 xml:space="preserve">4К736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Янгийўл ќ. — Янгиљаёт ќ. — Дархон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9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47.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 xml:space="preserve">4К737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Кучлик темир йўл станцияси — Љамза ќ. — 4Р22 автойўли (45 км)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21</w:t>
            </w:r>
          </w:p>
        </w:tc>
      </w:tr>
      <w:tr w:rsidR="004E6703" w:rsidRPr="0020150A">
        <w:tc>
          <w:tcPr>
            <w:tcW w:w="0" w:type="auto"/>
            <w:vMerge w:val="restar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br/>
            </w: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br/>
            </w: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br/>
              <w:t>48.</w:t>
            </w:r>
          </w:p>
        </w:tc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br/>
            </w: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br/>
            </w: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br/>
              <w:t xml:space="preserve">4К738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Тошовул ќ. — 4Р22 автойўли (49 км)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17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шохобчалар: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а) Иттифоќ ќишлоѓига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6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б) Тошовул каноп заводига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б) Тошовул каноп заводига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24</w:t>
            </w:r>
          </w:p>
        </w:tc>
      </w:tr>
      <w:tr w:rsidR="004E6703" w:rsidRPr="0020150A">
        <w:tc>
          <w:tcPr>
            <w:tcW w:w="0" w:type="auto"/>
            <w:vMerge w:val="restar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spacing w:after="240"/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br/>
            </w: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br/>
              <w:t>49.</w:t>
            </w:r>
          </w:p>
        </w:tc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spacing w:after="240"/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br/>
            </w: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br/>
              <w:t>4К739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4Р6 автойўлидан шохобчалар: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12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шу жумладан: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а) Ќораќия ќишлоѓига (52 км)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5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б) Махсус объектга (42 км)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 xml:space="preserve">в) «Ўйингољ» ва «Бўстон» сиљатгољларига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3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50.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 xml:space="preserve">4К740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Мингчинор ќ. — Янгиљаёт ќ. — Чингиз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11</w:t>
            </w:r>
          </w:p>
        </w:tc>
      </w:tr>
      <w:tr w:rsidR="004E6703" w:rsidRPr="0020150A">
        <w:tc>
          <w:tcPr>
            <w:tcW w:w="0" w:type="auto"/>
            <w:vMerge w:val="restar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br/>
            </w: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br/>
              <w:t>51.</w:t>
            </w:r>
          </w:p>
        </w:tc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br/>
            </w: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br/>
            </w: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br/>
              <w:t xml:space="preserve">4К741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«Тўйтепа — Оќќўрѓон — Янгийўл» автойўлидан шохобчалар: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20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шу жумладан: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а) Дўстобод шаљрига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7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б) Оќќўрѓон шаљрига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5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в) Хонобод ќишлоѓига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г) Каляс ќишлоѓига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</w:t>
            </w:r>
          </w:p>
        </w:tc>
      </w:tr>
      <w:tr w:rsidR="004E6703" w:rsidRPr="0020150A">
        <w:tc>
          <w:tcPr>
            <w:tcW w:w="0" w:type="auto"/>
            <w:vMerge w:val="restar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br/>
            </w: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br/>
              <w:t>52.</w:t>
            </w:r>
          </w:p>
        </w:tc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br/>
            </w: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br/>
              <w:t xml:space="preserve">4К742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 xml:space="preserve">Дўстобод ш. — Гул ќ. — Ќўрѓонча ќ.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22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шохобча: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а) Кушек ќишлоѓига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6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Жами шохобча билан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28</w:t>
            </w:r>
          </w:p>
        </w:tc>
      </w:tr>
      <w:tr w:rsidR="004E6703" w:rsidRPr="0020150A">
        <w:tc>
          <w:tcPr>
            <w:tcW w:w="0" w:type="auto"/>
            <w:vMerge w:val="restar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br/>
            </w: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br/>
              <w:t>53.</w:t>
            </w:r>
          </w:p>
        </w:tc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br/>
            </w: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br/>
              <w:t>4К743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М39 автойўли (829 км) — Янгийўл ш. — Тинчлик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10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шохобча: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 xml:space="preserve">а) М39 автойўли (29 км) — 4К743 автойўлига (3 км)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3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Жами шохобча билан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13</w:t>
            </w:r>
          </w:p>
        </w:tc>
      </w:tr>
      <w:tr w:rsidR="004E6703" w:rsidRPr="0020150A">
        <w:tc>
          <w:tcPr>
            <w:tcW w:w="0" w:type="auto"/>
            <w:vMerge w:val="restar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spacing w:after="240"/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br/>
            </w: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br/>
            </w: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br/>
            </w: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br/>
            </w: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br/>
            </w: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br/>
            </w: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br/>
            </w: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br/>
              <w:t>54.</w:t>
            </w: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br/>
            </w: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br/>
            </w:r>
          </w:p>
        </w:tc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spacing w:after="240"/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br/>
            </w: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br/>
            </w: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br/>
            </w: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br/>
            </w: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br/>
            </w: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br/>
            </w: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br/>
            </w: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br/>
              <w:t xml:space="preserve">4К744 </w:t>
            </w: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br/>
            </w: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br/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М39 автойўлидан шохобчалар: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54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шу жумладан: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а) Зангиота ќишлоѓига (82 км)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б) Ўзбекистон паррандачилик фабрикасига (825 км)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2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в) 1-сон ГЭС га (832 км)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2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г) Файзиобод ќишлоѓига (836 км)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5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д) Љ. Турсунќулов ќишлоѓига (839 км)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5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е) Кескин маљалласига (833 км)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3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ж) Олмазор ТМТЁИЧ корхонасига (846 км)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8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з) Олмазор шаљарчасига (851 км)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8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и) М39 автойўли (857 км) — 4К755 автойўли (3 км)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3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к) Озод ќишлоѓига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3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л) Амир Темур ќишлоѓига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11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55.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 xml:space="preserve">4К746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Гулбаљор шаљарчаси — Ниёзбоши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7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56.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4К747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Янгийўл ш. — Ќўшёѓоч ќўрѓони.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7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57.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4К748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М39 автойўли (835 км) — М39 автойўли (842 км)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8</w:t>
            </w:r>
          </w:p>
        </w:tc>
      </w:tr>
      <w:tr w:rsidR="004E6703" w:rsidRPr="0020150A">
        <w:tc>
          <w:tcPr>
            <w:tcW w:w="0" w:type="auto"/>
            <w:vMerge w:val="restar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br/>
            </w: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br/>
              <w:t>58.</w:t>
            </w:r>
          </w:p>
        </w:tc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br/>
            </w: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br/>
              <w:t>4К749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Халќобод ќ. — Љ. Турсунќулов ќ. — Шўралисой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10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шохобча: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а) Сутчилик фермасига (2 км)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2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Жами шохобча билан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12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59.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 xml:space="preserve">4К750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Бобур ќ. — Янгиобод ќ. — Болѓабоев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15</w:t>
            </w:r>
          </w:p>
        </w:tc>
      </w:tr>
      <w:tr w:rsidR="004E6703" w:rsidRPr="0020150A">
        <w:tc>
          <w:tcPr>
            <w:tcW w:w="0" w:type="auto"/>
            <w:vMerge w:val="restar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spacing w:after="240"/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br/>
            </w: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br/>
              <w:t>60.</w:t>
            </w:r>
          </w:p>
        </w:tc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spacing w:after="240"/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br/>
            </w: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br/>
              <w:t xml:space="preserve">4К751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Бобур ќ. — Янгиобод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6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шохобчалар: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а) Педагогика коллежига (9 км)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б) Янгиобод ќишлоѓига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7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Жами шохобчалар билан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14</w:t>
            </w:r>
          </w:p>
        </w:tc>
      </w:tr>
      <w:tr w:rsidR="004E6703" w:rsidRPr="0020150A">
        <w:tc>
          <w:tcPr>
            <w:tcW w:w="0" w:type="auto"/>
            <w:vMerge w:val="restar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br/>
            </w: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br/>
              <w:t>61.</w:t>
            </w:r>
          </w:p>
        </w:tc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br/>
            </w: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br/>
              <w:t>4К752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Олмазор ТМТЁИЧК — Болѓабоев ќ. — Бройлер паррандачилик фабрикаси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16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шохобча: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а)4К752 автойўли (3 км) — 4К755 автойўли (15 км) га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Жами шохобча билан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20</w:t>
            </w:r>
          </w:p>
        </w:tc>
      </w:tr>
      <w:tr w:rsidR="004E6703" w:rsidRPr="0020150A">
        <w:tc>
          <w:tcPr>
            <w:tcW w:w="0" w:type="auto"/>
            <w:vMerge w:val="restar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br/>
            </w: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br/>
              <w:t>62.</w:t>
            </w:r>
          </w:p>
        </w:tc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br/>
            </w: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br/>
              <w:t>4К753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4Р15 автойўлидан шохобчалар: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7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шу жумладан: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а) Сўќоќ дам олиш масканига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6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б) Марказий шифохонага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63.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 xml:space="preserve">4К754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М34 автойўли (51 км) — Амир Темур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11</w:t>
            </w:r>
          </w:p>
        </w:tc>
      </w:tr>
      <w:tr w:rsidR="004E6703" w:rsidRPr="0020150A">
        <w:tc>
          <w:tcPr>
            <w:tcW w:w="0" w:type="auto"/>
            <w:vMerge w:val="restar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spacing w:after="240"/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br/>
              <w:t>64.</w:t>
            </w:r>
          </w:p>
        </w:tc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br/>
            </w: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br/>
              <w:t xml:space="preserve">4К755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Олмазор ќ. — Тельман пахта пункти — Эшонобод ќ. — Янгиобод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34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шохобча: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а) М39 автойўлига (11 км)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Жами шохобча билан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38</w:t>
            </w:r>
          </w:p>
        </w:tc>
      </w:tr>
      <w:tr w:rsidR="004E6703" w:rsidRPr="0020150A">
        <w:tc>
          <w:tcPr>
            <w:tcW w:w="0" w:type="auto"/>
            <w:vMerge w:val="restar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br/>
            </w: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br/>
              <w:t>65.</w:t>
            </w:r>
          </w:p>
        </w:tc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br/>
              <w:t xml:space="preserve">4К756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Чиноз ш. — Ѓайрат ќ. — Тельман пахта тайёрлаш пункти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18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шохобча: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а) Ќаљрамон ќишлоѓига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Жами шохобча билан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22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66.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 xml:space="preserve">4К757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Яллама ќ. — Эркин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5</w:t>
            </w:r>
          </w:p>
        </w:tc>
      </w:tr>
      <w:tr w:rsidR="004E6703" w:rsidRPr="0020150A">
        <w:tc>
          <w:tcPr>
            <w:tcW w:w="0" w:type="auto"/>
            <w:vMerge w:val="restar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spacing w:after="240"/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br/>
            </w: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br/>
            </w: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br/>
            </w: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br/>
            </w: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br/>
              <w:t>67.</w:t>
            </w: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br/>
            </w:r>
          </w:p>
        </w:tc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spacing w:after="240"/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br/>
            </w: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br/>
            </w: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br/>
            </w: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br/>
            </w: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br/>
              <w:t xml:space="preserve">4К758 </w:t>
            </w: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br/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М34 автойўлидан шохобчалар: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22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шу жумладан: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 xml:space="preserve">а) Ќуёшли ќишлоѓига (14 км)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5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б) Алоќа ќутисига (17 км)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2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в) Балиќчилик хўжалигига (35 км)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3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г) Жамбул ќишлоѓига (35 км)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5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д) Ислољот ќишлоѓига (49 км)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2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е) Дўстлик ќишлоѓига (51 км)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ж) М34 автойўли (68 км) — М34 автойўли (70 км)га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 xml:space="preserve">2 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з) Ќурилиш материаллари ва конструкциялари комбинатига (64 км)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2</w:t>
            </w:r>
          </w:p>
        </w:tc>
      </w:tr>
      <w:tr w:rsidR="004E6703" w:rsidRPr="0020150A">
        <w:tc>
          <w:tcPr>
            <w:tcW w:w="0" w:type="auto"/>
            <w:vMerge w:val="restar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spacing w:after="240"/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br/>
            </w: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br/>
              <w:t>68.</w:t>
            </w:r>
          </w:p>
        </w:tc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spacing w:after="240"/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br/>
            </w: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br/>
              <w:t xml:space="preserve">4К759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Олмалиќ ш. — Телов ќ. — Облиќ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49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шохобчалар: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а) «Дельфин» дам олиш зонасига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2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б) Янги Ангрен ГРЭСга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6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Жами шохобчалар билан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57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69.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 xml:space="preserve">4К760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Санам ќ. — «Зангори тоѓлар» оромгољи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19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70.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4К761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Муротали ќ. — Керовчи ќ. — Ўзбекистон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37</w:t>
            </w:r>
          </w:p>
        </w:tc>
      </w:tr>
      <w:tr w:rsidR="004E6703" w:rsidRPr="0020150A">
        <w:tc>
          <w:tcPr>
            <w:tcW w:w="0" w:type="auto"/>
            <w:vMerge w:val="restar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br/>
            </w: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br/>
            </w: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br/>
            </w: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br/>
            </w: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br/>
            </w: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br/>
            </w: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br/>
              <w:t>71.</w:t>
            </w:r>
          </w:p>
        </w:tc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br/>
            </w: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br/>
            </w: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br/>
            </w: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br/>
            </w: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br/>
            </w: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br/>
            </w: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br/>
            </w: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br/>
              <w:t xml:space="preserve">4К762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«Ќорасув — Бўка — Бекобод» а?тойўлидан шохобчалар: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32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шу жумладан: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а) ТАЙИ оромгољига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б) Пискент шаљрига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5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в) Дўнгќўрѓон ќишлоѓига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2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г) Сардоб ќишлоѓига (77 км)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6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д) Парчаюз ќишлоѓига (78 км)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10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е) Бўка шаљрига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2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ж) Янгибозор ќишлоѓига (90 км)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3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72.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 xml:space="preserve">4К763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«Оќтепа» пахта тозалаш пункти — Сатторобод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7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73.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4К764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«Ќорасув — Бўка» автойўли — Нимл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10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74.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4К765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Алимкент шаљарчаси — Тоштўѓон ќ. — Тошкент денгизи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9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75.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 xml:space="preserve">4К766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«Бўка ш. — Алимкент» автойўли — Каляс ќ. — Навоий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13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76.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 xml:space="preserve">4К767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Рамадон ќ. — Бойўѓли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11</w:t>
            </w:r>
          </w:p>
        </w:tc>
      </w:tr>
      <w:tr w:rsidR="004E6703" w:rsidRPr="0020150A">
        <w:tc>
          <w:tcPr>
            <w:tcW w:w="0" w:type="auto"/>
            <w:vMerge w:val="restar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spacing w:after="240"/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br/>
            </w: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br/>
              <w:t>77.</w:t>
            </w:r>
          </w:p>
        </w:tc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br/>
            </w: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br/>
            </w: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br/>
              <w:t xml:space="preserve">4К768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Оќќўрѓон ш. — Мамут ќ. — Оќќўрѓон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26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шохобчалар: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а) Ойтамѓали ќишлоѓига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3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б) Ќуруќ ќишлоѓига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3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Жами шохобчалар билан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32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78.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 xml:space="preserve">4К769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Инќилоб ќ. — Ќизилтонг ќ. — Элтамѓали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5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79.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 xml:space="preserve">4К770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Элтамѓали ќ. — Оќќўрѓон ќ. — Юлдузча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6</w:t>
            </w:r>
          </w:p>
        </w:tc>
      </w:tr>
      <w:tr w:rsidR="004E6703" w:rsidRPr="0020150A">
        <w:tc>
          <w:tcPr>
            <w:tcW w:w="0" w:type="auto"/>
            <w:vMerge w:val="restar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br/>
            </w: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br/>
              <w:t>80.</w:t>
            </w:r>
          </w:p>
        </w:tc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spacing w:after="240"/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 xml:space="preserve">4К771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«Чиноз — Оќќўрѓон — Оќолтин» автойўлидан шохобчалар: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13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шу жумладан: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а) 4Р24 автойўлига (54 км)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6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б) 4Р24 автойўлига (52 км)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7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81.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 xml:space="preserve">4К772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Ќўлдоштепа ќ. — Янгиобод ќ. — Ќорабоѓ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9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82.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 xml:space="preserve">4К773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Бўка ш. — Ќорабоѓ ќ. — Янгиќўрѓон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17</w:t>
            </w:r>
          </w:p>
        </w:tc>
      </w:tr>
      <w:tr w:rsidR="004E6703" w:rsidRPr="0020150A">
        <w:tc>
          <w:tcPr>
            <w:tcW w:w="0" w:type="auto"/>
            <w:vMerge w:val="restar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br/>
            </w: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br/>
              <w:t>83.</w:t>
            </w:r>
          </w:p>
        </w:tc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br/>
            </w: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br/>
              <w:t>4К774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Ќоракўйли ќ. — Роват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13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шохобча: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а) Роват ќишлоѓига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3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Жами шохобча билан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16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84.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4К775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Ќораќудуќ ќ. — Роват-1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11</w:t>
            </w:r>
          </w:p>
        </w:tc>
      </w:tr>
      <w:tr w:rsidR="004E6703" w:rsidRPr="0020150A">
        <w:tc>
          <w:tcPr>
            <w:tcW w:w="0" w:type="auto"/>
            <w:vMerge w:val="restar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br/>
            </w: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br/>
              <w:t>85.</w:t>
            </w:r>
          </w:p>
        </w:tc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br/>
            </w: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br/>
              <w:t xml:space="preserve">4К776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Ќорабоѓ ќ. — Янгитурмуш ќ. — Янгичавлисой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8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шохобча: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а) Жамбул ќишлоѓига (6 км)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2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Жами шохобча билан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10</w:t>
            </w:r>
          </w:p>
        </w:tc>
      </w:tr>
      <w:tr w:rsidR="004E6703" w:rsidRPr="0020150A">
        <w:tc>
          <w:tcPr>
            <w:tcW w:w="0" w:type="auto"/>
            <w:vMerge w:val="restar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br/>
            </w: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br/>
              <w:t>86.</w:t>
            </w:r>
          </w:p>
        </w:tc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br/>
            </w: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br/>
              <w:t xml:space="preserve">4К777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Оќбалиќ ќ. — Янгичавлисой ќ. — Давлатовул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21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шохобча: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а) Гижгон ќишлоѓига (10 км)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Жами шохобча билан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22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87.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4К778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«Ќорасув — Бекобод» автойўли (59 км) — Навбаљор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14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88.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 xml:space="preserve">4К779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«Ќорасув — Бекобод» автойўли (66 км) — Ќолгансир ќ. — Консой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15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89.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4К780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Янгиљаёт ќ. — Парчаюз ќ. — Маллабой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19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90.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4К781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4Р20 автойўли (88 км) — Жумабозор ќ. — Ќушчи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9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91.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4К782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Љакимовул ќ. — Ўзбекистон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12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92.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4К783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«Ќорасув — Бекобод» йўли (95 км) — Ќўрѓон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7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93.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4К784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Оќќўрѓон ш. — Рамадон ќ. — Бўка ш. — Муротали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30</w:t>
            </w:r>
          </w:p>
        </w:tc>
      </w:tr>
      <w:tr w:rsidR="004E6703" w:rsidRPr="0020150A">
        <w:tc>
          <w:tcPr>
            <w:tcW w:w="0" w:type="auto"/>
            <w:vMerge w:val="restar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br/>
            </w: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br/>
              <w:t>94.</w:t>
            </w:r>
          </w:p>
        </w:tc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spacing w:after="240"/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br/>
            </w: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br/>
              <w:t>4К785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А373«а» автойўлидан шохобчалар: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18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шу жумладан: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а) Цемент комбинатига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5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б) Саноат базасига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в) Ўртасарой ќишлоѓига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12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95.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 xml:space="preserve">4К786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Бекобод ш. — Ўзбекистон ќ. — Маллабой ќ. — Зафар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25</w:t>
            </w:r>
          </w:p>
        </w:tc>
      </w:tr>
      <w:tr w:rsidR="004E6703" w:rsidRPr="0020150A">
        <w:tc>
          <w:tcPr>
            <w:tcW w:w="0" w:type="auto"/>
            <w:vMerge w:val="restar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br/>
            </w: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br/>
              <w:t>96.</w:t>
            </w:r>
          </w:p>
        </w:tc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br/>
            </w: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br/>
              <w:t>4К787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4Р20 автойўлидан шохобчалар: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27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шу жумладан: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а) Овчилик хўжалигига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10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б) Ќўриќхонага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17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97.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4К788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Бекобод ш. — Янгибозор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34</w:t>
            </w:r>
          </w:p>
        </w:tc>
      </w:tr>
      <w:tr w:rsidR="004E6703" w:rsidRPr="0020150A">
        <w:tc>
          <w:tcPr>
            <w:tcW w:w="0" w:type="auto"/>
            <w:vMerge w:val="restar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spacing w:after="240"/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br/>
            </w: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br/>
              <w:t>98.</w:t>
            </w:r>
          </w:p>
        </w:tc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spacing w:after="240"/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br/>
            </w: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br/>
              <w:t>4К789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М39 автойўлидан шохобчалар: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22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шу жумладан: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а) Халќобод орќали — Абай ќишлоѓига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9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б) Пахта темир йўл станциясига (846 км)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7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в) Олмазор таъмирлаш корхонасига (844 км)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6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99.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4К 790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Келес шаљри айланма автойўли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2</w:t>
            </w:r>
          </w:p>
        </w:tc>
      </w:tr>
      <w:tr w:rsidR="004E6703" w:rsidRPr="0020150A">
        <w:tc>
          <w:tcPr>
            <w:tcW w:w="0" w:type="auto"/>
            <w:vMerge w:val="restar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br/>
            </w: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br/>
            </w: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br/>
              <w:t>100.</w:t>
            </w:r>
          </w:p>
        </w:tc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spacing w:after="240"/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br/>
            </w: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br/>
            </w: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br/>
              <w:t>4К791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А373 автойўлидан шохобчалар: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57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шу жумладан: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а) Янгиобод ш. — Сайёљлар масканига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18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б) Навгарзон ќишлоѓига (115 км)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19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в) Оќтоѓ массивига (137 км)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15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г) Телов ќишлоѓига (72 км)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5</w:t>
            </w:r>
          </w:p>
        </w:tc>
      </w:tr>
      <w:tr w:rsidR="004E6703" w:rsidRPr="0020150A">
        <w:tc>
          <w:tcPr>
            <w:tcW w:w="0" w:type="auto"/>
            <w:vMerge w:val="restar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spacing w:after="240"/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br/>
            </w: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br/>
              <w:t>101.</w:t>
            </w:r>
          </w:p>
        </w:tc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spacing w:after="240"/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br/>
            </w: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br/>
              <w:t>4К792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Пискент ш. — Муратали ќ — Тожикистон Республикаси чегараси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20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шохобчалар: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а) Ќорасув — Бекобод автойўлига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14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б) Пискент айланма автойўлига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8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Жами шохобчалар билан: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42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102.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4К793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Олмазор ќ. — Пахта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12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103.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4К794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4Р10 автойўли — Хумсон ќишлоѓи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8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104.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4К795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Чорбоѓ сув омбори айланма автойўли (51 км) — Ќорабулоќ ќ. — Пском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41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105.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4К796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4Р12 автойўли — Махсус объект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7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106.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4К797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4Р18 автойўли — Бўстон ќ. — Тожикистон Республикаси чегараси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20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107.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4К798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4Р187 автойўли — Ќуёш объекти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108.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4Н692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Ѓазалкент ш. — Ќорамозор ќ. — Мармар кони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18</w:t>
            </w:r>
          </w:p>
        </w:tc>
      </w:tr>
      <w:tr w:rsidR="004E6703" w:rsidRPr="0020150A">
        <w:tc>
          <w:tcPr>
            <w:tcW w:w="0" w:type="auto"/>
            <w:vMerge w:val="restar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br/>
            </w: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br/>
              <w:t>109.</w:t>
            </w:r>
          </w:p>
        </w:tc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br/>
            </w: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br/>
              <w:t xml:space="preserve">4Н693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4Р14 автойўлидан шохобчалар: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5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шу жумладан: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а) Дўстлик ќишлоѓига (7 км)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3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б) Ќизил Ту ќишлоѓига (11 км)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2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110.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4Н694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«Чирчиќ — Майдонтол» автойўли (2 км) — Чотќол ќ. — Бўстон ќ. — «Янгибозор — Паркент» автойўли (10 км)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9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111.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4Н695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Чирчиќ ш. — Байтќўрѓон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6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112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 xml:space="preserve">4Н696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Май ќ. — Хўжаќўрѓон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113.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4Н697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Унќўрѓон ќ. — Бирлик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6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114.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4Н698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Ѓишткўприк ќ. — Тельман ќ. — М-39 автойўли (806 км)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11</w:t>
            </w:r>
          </w:p>
        </w:tc>
      </w:tr>
      <w:tr w:rsidR="004E6703" w:rsidRPr="0020150A">
        <w:tc>
          <w:tcPr>
            <w:tcW w:w="0" w:type="auto"/>
            <w:vMerge w:val="restar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br/>
            </w: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br/>
              <w:t>115.</w:t>
            </w:r>
          </w:p>
        </w:tc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br/>
            </w: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br/>
              <w:t xml:space="preserve">4Н699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Келес ш. — Љасанбой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6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шохобча: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а) Абдураљмонов ќишлоѓига (3 км)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5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Жами шохобча билан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11</w:t>
            </w:r>
          </w:p>
        </w:tc>
      </w:tr>
      <w:tr w:rsidR="004E6703" w:rsidRPr="0020150A">
        <w:tc>
          <w:tcPr>
            <w:tcW w:w="0" w:type="auto"/>
            <w:vMerge w:val="restar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br/>
            </w: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br/>
              <w:t>116.</w:t>
            </w:r>
          </w:p>
        </w:tc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br/>
            </w: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br/>
              <w:t xml:space="preserve">4Н700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Кўктерак ќ. — С. Раљимов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7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шохобча: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а) Ѓишт заводига (1 км)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2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Жами шохобча билан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9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117.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 xml:space="preserve">4Н701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Тошкент минерал сувлари — Рамадон сув чиќариш станцияси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2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118.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4Н702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«Келес — Назарбек» автойўли — Иттифоќ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119.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4Н703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Паркент ш. — Самсарак ќ. — Отчопган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8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120.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4Н704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«Жумабозор — Ќизилтоѓ» автойўли — Сохибкор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5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121.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4Н705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4Р15 автойўли — Янгибозор — Дархон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122.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4Н706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«Янгибозор — Тўйтепа» автойўли — Охунбобоев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2</w:t>
            </w:r>
          </w:p>
        </w:tc>
      </w:tr>
      <w:tr w:rsidR="004E6703" w:rsidRPr="0020150A">
        <w:tc>
          <w:tcPr>
            <w:tcW w:w="0" w:type="auto"/>
            <w:vMerge w:val="restar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spacing w:after="240"/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br/>
            </w: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br/>
              <w:t>123.</w:t>
            </w:r>
          </w:p>
        </w:tc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spacing w:after="240"/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br/>
            </w: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br/>
              <w:t xml:space="preserve">4Н707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А373«а» автойўлидан шохобчалар: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20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шу жумладан: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а) Дўстлик ќишлоѓига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5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б) Кангли ќишлоѓига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7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в) Олмалиќ шаљрига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8</w:t>
            </w:r>
          </w:p>
        </w:tc>
      </w:tr>
      <w:tr w:rsidR="004E6703" w:rsidRPr="0020150A">
        <w:tc>
          <w:tcPr>
            <w:tcW w:w="0" w:type="auto"/>
            <w:vMerge w:val="restar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br/>
            </w: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br/>
            </w: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br/>
              <w:t>124.</w:t>
            </w:r>
          </w:p>
        </w:tc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br/>
            </w: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br/>
            </w: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br/>
              <w:t xml:space="preserve">4Н708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Ќорасув ќ. — Бешбой ќ. — Хўжа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11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шохобчалар: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а) Паррандачилик фабрикасига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б) 4Р14 автойўлига (65 км)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Жами шохобчалар билан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13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125.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 xml:space="preserve">4Н709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Баландкўприк ќ. — Бешбой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6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126.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 xml:space="preserve">4Н710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Баландкўприк ќ. — У. Юсупов ќ. — Ёнгурчи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16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127.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4Н711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Ќорасув ќ. — Ѓаллаботир ќ. — Кангли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8</w:t>
            </w:r>
          </w:p>
        </w:tc>
      </w:tr>
      <w:tr w:rsidR="004E6703" w:rsidRPr="0020150A">
        <w:tc>
          <w:tcPr>
            <w:tcW w:w="0" w:type="auto"/>
            <w:vMerge w:val="restar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spacing w:after="240"/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br/>
            </w: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br/>
            </w: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br/>
            </w: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br/>
            </w: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br/>
            </w: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br/>
              <w:t>128.</w:t>
            </w: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br/>
            </w: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br/>
            </w: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br/>
            </w:r>
          </w:p>
        </w:tc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spacing w:after="240"/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br/>
            </w: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br/>
            </w: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br/>
            </w: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br/>
            </w: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br/>
            </w: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br/>
            </w: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br/>
              <w:t xml:space="preserve">4Н712 </w:t>
            </w: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br/>
            </w: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br/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 xml:space="preserve">А373 автойўлидан шохобчалар: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63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шу жумладан: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а) Ѓаллаботир ќишлоѓига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3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б) Дархон ќишлоѓига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6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в) Ѓалаќудуќ ќишлоѓига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2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г) Чамир ќишлоѓига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6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д) Тут ќишлоѓига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5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е) Ёрдамчи хўжаликка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ж) Тангатопди ќишлоѓига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2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з) Серкаќирилди ќишлоѓига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2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и) Эртошсой ќишлоѓига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10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к) Туябўѓиз ќишлоѓига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23</w:t>
            </w:r>
          </w:p>
        </w:tc>
      </w:tr>
      <w:tr w:rsidR="004E6703" w:rsidRPr="0020150A">
        <w:tc>
          <w:tcPr>
            <w:tcW w:w="0" w:type="auto"/>
            <w:vMerge w:val="restar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br/>
            </w: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br/>
              <w:t>129.</w:t>
            </w:r>
          </w:p>
        </w:tc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br/>
            </w: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br/>
              <w:t xml:space="preserve">4Н713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А373 автойўли (46 км) — Бойовул ќ. — Уйшин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8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шохобча: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а) Ќозоќовул ќишлоѓига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2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Жами шохобча билан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10</w:t>
            </w:r>
          </w:p>
        </w:tc>
      </w:tr>
      <w:tr w:rsidR="004E6703" w:rsidRPr="0020150A">
        <w:tc>
          <w:tcPr>
            <w:tcW w:w="0" w:type="auto"/>
            <w:vMerge w:val="restar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br/>
            </w: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br/>
              <w:t>130.</w:t>
            </w:r>
          </w:p>
        </w:tc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br/>
            </w: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br/>
              <w:t>4Н714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«Тўйтепа — Пискент» автойўлидан шохобчалар: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5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шу жумладан: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а) Тўйтепа темир йўл станциясига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б) Ўртабўз ќишлоѓига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</w:t>
            </w:r>
          </w:p>
        </w:tc>
      </w:tr>
      <w:tr w:rsidR="004E6703" w:rsidRPr="0020150A">
        <w:tc>
          <w:tcPr>
            <w:tcW w:w="0" w:type="auto"/>
            <w:vMerge w:val="restar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spacing w:after="240"/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br/>
            </w: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br/>
            </w: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br/>
              <w:t>131.</w:t>
            </w:r>
          </w:p>
        </w:tc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spacing w:after="240"/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br/>
            </w: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br/>
            </w: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br/>
              <w:t xml:space="preserve">4Н715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«Тўйтепа — Оќќўрѓон — Янгийўл» автойўлидан шохобчалар: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14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шу жумладан: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 xml:space="preserve">а) Бешсари ќишлоѓига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3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б) Ойбек маљалласига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2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в) Давлат наслчилик заводига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5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г) Ѓаллаботир ќишлоѓига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132.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4Н716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Гул ќ. — Саттаробод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7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133.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 xml:space="preserve">4Н717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Тошкент ш. — Зангиота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8</w:t>
            </w:r>
          </w:p>
        </w:tc>
      </w:tr>
      <w:tr w:rsidR="004E6703" w:rsidRPr="0020150A">
        <w:tc>
          <w:tcPr>
            <w:tcW w:w="0" w:type="auto"/>
            <w:vMerge w:val="restar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br/>
            </w: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br/>
              <w:t>134.</w:t>
            </w:r>
          </w:p>
        </w:tc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br/>
            </w: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br/>
              <w:t xml:space="preserve">4Н718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М34 автойўлидан шохобчалар: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6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шу жумладан: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а) Саидота ќишлоѓига (23 км)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б) Ойдин ќишлоѓига (54 км)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2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135.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4Н719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Ниёзбоши ќ. — «Ором» дам олиш маскани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7</w:t>
            </w:r>
          </w:p>
        </w:tc>
      </w:tr>
      <w:tr w:rsidR="004E6703" w:rsidRPr="0020150A">
        <w:tc>
          <w:tcPr>
            <w:tcW w:w="0" w:type="auto"/>
            <w:vMerge w:val="restar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spacing w:after="240"/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br/>
            </w: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br/>
            </w: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br/>
              <w:t>136.</w:t>
            </w:r>
          </w:p>
        </w:tc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spacing w:after="240"/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br/>
            </w: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br/>
            </w: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br/>
              <w:t>4Н720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«Янгийўл — Абай» автойўлидан шохобчалар: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20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шу жумладан: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а) Миришкор ќишлоѓига (3 км)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6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б) Юќори Тошкент каналига (3 км)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6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в) Сув чиќариш станциясига (6 км)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5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г) Бўзсув ќишлоѓига (7 км)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3</w:t>
            </w:r>
          </w:p>
        </w:tc>
      </w:tr>
      <w:tr w:rsidR="004E6703" w:rsidRPr="0020150A">
        <w:tc>
          <w:tcPr>
            <w:tcW w:w="0" w:type="auto"/>
            <w:vMerge w:val="restar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spacing w:after="240"/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br/>
            </w: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br/>
              <w:t>137.</w:t>
            </w:r>
          </w:p>
        </w:tc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spacing w:after="240"/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br/>
            </w: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br/>
              <w:t>4Н721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Охунбобоев ќ. — Ўзбекистон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11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шохобчалар: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 xml:space="preserve">а) М39 автойўли (860 км) — 4К132 автойўлига (6 км)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б) Яллама ќ. — Дељќонобод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5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Жами шохобчалар билан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17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138.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 xml:space="preserve">4Н722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«Олмалиќ — Облиќ» автойўли — Кучбулоќ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8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139.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4Н723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Телов ќ. — Шовгазсой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8</w:t>
            </w:r>
          </w:p>
        </w:tc>
      </w:tr>
      <w:tr w:rsidR="004E6703" w:rsidRPr="0020150A">
        <w:tc>
          <w:tcPr>
            <w:tcW w:w="0" w:type="auto"/>
            <w:vMerge w:val="restar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spacing w:after="240"/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br/>
            </w: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br/>
            </w: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br/>
            </w: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br/>
              <w:t>140.</w:t>
            </w:r>
          </w:p>
        </w:tc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spacing w:after="240"/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br/>
            </w: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br/>
            </w: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br/>
            </w: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br/>
              <w:t xml:space="preserve">4Н724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«Пискент — Бўка — Алимкент» автойўлидан шохобчалар: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28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шу жумладан: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а) Керовчи ќишлоѓига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5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б) Санганак ќишлоѓига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5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в) Кориз ќишлоѓига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5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г) Янгитурмуш ќишлоѓига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6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д) Самарќанд ќишлоѓига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7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141.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 xml:space="preserve">4Н725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Алимкент ш. — Бахмал ќ. — Жалойир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10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142.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 xml:space="preserve">4Н726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Сегизбоев ќ. — Ѓижѓон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10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143.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 xml:space="preserve">4Н727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Ачамайли ќ. — Ќораќудуќ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6</w:t>
            </w:r>
          </w:p>
        </w:tc>
      </w:tr>
      <w:tr w:rsidR="004E6703" w:rsidRPr="0020150A">
        <w:tc>
          <w:tcPr>
            <w:tcW w:w="0" w:type="auto"/>
            <w:vMerge w:val="restar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spacing w:after="240"/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br/>
            </w: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br/>
              <w:t>144.</w:t>
            </w:r>
          </w:p>
        </w:tc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spacing w:after="240"/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br/>
            </w: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br/>
              <w:t>4Н728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Янгичавлисой ќ. — Бўстон ќ. — Роват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24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шохобчалар: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а) Алхажар ќишлоѓига (5 км)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6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б) Бўстон ќишлоѓига (16 км)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Жами шохобчалар билан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31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145.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 xml:space="preserve">4Н729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Кўкорол ќ. — Навбаљор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10</w:t>
            </w:r>
          </w:p>
        </w:tc>
      </w:tr>
      <w:tr w:rsidR="004E6703" w:rsidRPr="0020150A">
        <w:tc>
          <w:tcPr>
            <w:tcW w:w="0" w:type="auto"/>
            <w:vMerge w:val="restar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br/>
            </w: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br/>
              <w:t>146.</w:t>
            </w:r>
          </w:p>
        </w:tc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br/>
            </w: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br/>
              <w:t xml:space="preserve">4Н730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«Ќорасув — Бекобод» автойўлидан шохобчалар: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8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шу жумладан: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а) Бекобод ќишлоѓига (61 км)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б) Охунбобоев ќишлоѓига (75 км)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147.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4Н731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4Р20 автойўли (91 км) — Жумабозор ќ. — Хамза ќ. — Ўртабўз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9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148.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4Н732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Тўќбой ќ. — Найман ќ. — Ќиёт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7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149.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4Н733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«Сирдарё — Бекобод» автойўли — Туркман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8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150.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4Н734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Отажонов ќ. — Мевазор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5</w:t>
            </w:r>
          </w:p>
        </w:tc>
      </w:tr>
      <w:tr w:rsidR="004E6703" w:rsidRPr="0020150A">
        <w:tc>
          <w:tcPr>
            <w:tcW w:w="0" w:type="auto"/>
            <w:vMerge w:val="restar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br/>
            </w: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br/>
              <w:t>151.</w:t>
            </w:r>
          </w:p>
        </w:tc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spacing w:after="240"/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br/>
              <w:t xml:space="preserve">4Н735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«Сирдарё — Бекобод» автойўлидан шохобчалар: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шу жумладан: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а) Парчаюз ќишлоѓига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3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в) Ачамайли ќишлоѓига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</w:t>
            </w:r>
          </w:p>
        </w:tc>
      </w:tr>
      <w:tr w:rsidR="004E6703" w:rsidRPr="0020150A">
        <w:tc>
          <w:tcPr>
            <w:tcW w:w="0" w:type="auto"/>
            <w:vMerge w:val="restar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spacing w:after="240"/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br/>
              <w:t>152.</w:t>
            </w:r>
          </w:p>
        </w:tc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br/>
            </w: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br/>
              <w:t xml:space="preserve">4Н736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Ёшлик ќ. — Навбаљор ќ. — «Ќизилтоѓ — Паркент» автойўли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15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шохобча: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а) Гулбоѓ ќишлоѓига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2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Жами шохобча билан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17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153.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 xml:space="preserve">4Н738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Товоќсой ќ. — Совжарис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8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154.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4Н739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Улуѓбек ќ. — Янги турмуш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5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155.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4Н740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Рамадон ќ. — Насос станцияси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156.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4Н741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Тўќимачи ќ. — 4К714 автойўли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2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157.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4Н742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4Р12 (54 км) — Ѓазалкент ш. — 4Р6 (52 км)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8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158.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4Н743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«Чирчиќ — Чорвоќ» автойўли (68 км) — Темир йўлчилар оромгољи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159.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4Н744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4Р20 автойўли (105 км) — Аббосов ќўрѓони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27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160.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4Н745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4Р20 автойўли (102 км) — 11, 12, 13, 14-даљалар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21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161.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4Н746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 xml:space="preserve">4Н746 Ќизил кўприк — Шахматчи ќ.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10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162.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4Н747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4Н744 автойўли (9 км) — Эски шаљар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14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163.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4Н748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4Н744 автойўли (1 км) — Гидрометрия ќўрѓони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15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164.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4Н749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УМЗ — Оќмачит ќўрѓони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16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165.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4Н750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4К68 йўли — Уй ќуриш комбинати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10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166.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4Н751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 xml:space="preserve">4Р18 йўли — Яколовга ќ.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167.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4Н752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Соф ќ. — Тераклик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14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168.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4Н753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4Р12 автойўли (6 км) — Саноат базаси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169.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4Н754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Чирчиќ ш. — Майдонтол маскани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14</w:t>
            </w:r>
          </w:p>
        </w:tc>
      </w:tr>
      <w:tr w:rsidR="004E6703" w:rsidRPr="0020150A">
        <w:tc>
          <w:tcPr>
            <w:tcW w:w="0" w:type="auto"/>
            <w:vMerge w:val="restar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br/>
            </w: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br/>
              <w:t>170.</w:t>
            </w:r>
          </w:p>
        </w:tc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br/>
            </w: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br/>
              <w:t>4Н755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«Тошкент ш. — Чирчиќ ш. — Чимён ќ.» автойўлидан шохобчалар: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9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шу жумладан: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а) Оќтош сиљатгољига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8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б) Озодбош ќишлоѓига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Жами: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2314</w:t>
            </w:r>
          </w:p>
        </w:tc>
      </w:tr>
    </w:tbl>
    <w:tbl>
      <w:tblPr>
        <w:tblW w:w="5000" w:type="pct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tblBorders>
        <w:tblCellMar>
          <w:left w:w="0" w:type="dxa"/>
          <w:right w:w="0" w:type="dxa"/>
        </w:tblCellMar>
        <w:tblLook w:val="0000"/>
      </w:tblPr>
      <w:tblGrid>
        <w:gridCol w:w="499"/>
        <w:gridCol w:w="2304"/>
        <w:gridCol w:w="5348"/>
        <w:gridCol w:w="1234"/>
      </w:tblGrid>
      <w:tr w:rsidR="004E6703" w:rsidRPr="0020150A">
        <w:trPr>
          <w:jc w:val="center"/>
        </w:trPr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bookmarkStart w:id="45" w:name="1677443"/>
            <w:bookmarkEnd w:id="45"/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№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Автомобиль йўлларининг раќами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Автомобиль йўлларининг номи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 xml:space="preserve">Узунлиги, км </w:t>
            </w:r>
          </w:p>
        </w:tc>
      </w:tr>
      <w:tr w:rsidR="004E6703" w:rsidRPr="0020150A">
        <w:trPr>
          <w:jc w:val="center"/>
        </w:trPr>
        <w:tc>
          <w:tcPr>
            <w:tcW w:w="0" w:type="auto"/>
            <w:gridSpan w:val="4"/>
            <w:tcBorders>
              <w:top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Фарѓона вилояти</w:t>
            </w:r>
          </w:p>
        </w:tc>
      </w:tr>
      <w:tr w:rsidR="004E6703" w:rsidRPr="0020150A">
        <w:trPr>
          <w:jc w:val="center"/>
        </w:trPr>
        <w:tc>
          <w:tcPr>
            <w:tcW w:w="0" w:type="auto"/>
            <w:vMerge w:val="restar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br/>
            </w: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br/>
            </w: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br/>
              <w:t>1.</w:t>
            </w:r>
          </w:p>
        </w:tc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br/>
            </w: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br/>
            </w: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br/>
              <w:t>4К831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Ќува ш. — Ќува темир йўл станцияси. — Бекобод ќ. — Салим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13</w:t>
            </w:r>
          </w:p>
        </w:tc>
      </w:tr>
      <w:tr w:rsidR="004E6703" w:rsidRPr="0020150A">
        <w:trPr>
          <w:jc w:val="center"/>
        </w:trPr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шохобчалар: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</w:tr>
      <w:tr w:rsidR="004E6703" w:rsidRPr="0020150A">
        <w:trPr>
          <w:jc w:val="center"/>
        </w:trPr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а) Найман ќишлоѓига (7 км)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3</w:t>
            </w:r>
          </w:p>
        </w:tc>
      </w:tr>
      <w:tr w:rsidR="004E6703" w:rsidRPr="0020150A">
        <w:trPr>
          <w:jc w:val="center"/>
        </w:trPr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 xml:space="preserve">б) Ќоратепа ќишлоѓига (7 км)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2</w:t>
            </w:r>
          </w:p>
        </w:tc>
      </w:tr>
      <w:tr w:rsidR="004E6703" w:rsidRPr="0020150A">
        <w:trPr>
          <w:jc w:val="center"/>
        </w:trPr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Жами шохобчалар билан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18</w:t>
            </w:r>
          </w:p>
        </w:tc>
      </w:tr>
      <w:tr w:rsidR="004E6703" w:rsidRPr="0020150A">
        <w:trPr>
          <w:jc w:val="center"/>
        </w:trPr>
        <w:tc>
          <w:tcPr>
            <w:tcW w:w="0" w:type="auto"/>
            <w:vMerge w:val="restar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spacing w:after="240"/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br/>
            </w: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br/>
              <w:t>2.</w:t>
            </w:r>
          </w:p>
        </w:tc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spacing w:after="240"/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br/>
            </w: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br/>
              <w:t xml:space="preserve">4К832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Боѓот ќ. — Толмозор ќ. — Салим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13</w:t>
            </w:r>
          </w:p>
        </w:tc>
      </w:tr>
      <w:tr w:rsidR="004E6703" w:rsidRPr="0020150A">
        <w:trPr>
          <w:jc w:val="center"/>
        </w:trPr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шохобчалар: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</w:tr>
      <w:tr w:rsidR="004E6703" w:rsidRPr="0020150A">
        <w:trPr>
          <w:jc w:val="center"/>
        </w:trPr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а) Ќува шаљрига (4 км)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</w:t>
            </w:r>
          </w:p>
        </w:tc>
      </w:tr>
      <w:tr w:rsidR="004E6703" w:rsidRPr="0020150A">
        <w:trPr>
          <w:jc w:val="center"/>
        </w:trPr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б) Анорзор ќишлоѓига (6 км)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3</w:t>
            </w:r>
          </w:p>
        </w:tc>
      </w:tr>
      <w:tr w:rsidR="004E6703" w:rsidRPr="0020150A">
        <w:trPr>
          <w:jc w:val="center"/>
        </w:trPr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Жами шохобчалар билан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20</w:t>
            </w:r>
          </w:p>
        </w:tc>
      </w:tr>
      <w:tr w:rsidR="004E6703" w:rsidRPr="0020150A">
        <w:trPr>
          <w:jc w:val="center"/>
        </w:trPr>
        <w:tc>
          <w:tcPr>
            <w:tcW w:w="0" w:type="auto"/>
            <w:vMerge w:val="restar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3.</w:t>
            </w:r>
          </w:p>
        </w:tc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br/>
            </w: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br/>
              <w:t>4К833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Ќува темир йўл станцияси. — Хонобод ќ. — Тожикќишлоќ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18</w:t>
            </w:r>
          </w:p>
        </w:tc>
      </w:tr>
      <w:tr w:rsidR="004E6703" w:rsidRPr="0020150A">
        <w:trPr>
          <w:jc w:val="center"/>
        </w:trPr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шохобча: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</w:tr>
      <w:tr w:rsidR="004E6703" w:rsidRPr="0020150A">
        <w:trPr>
          <w:jc w:val="center"/>
        </w:trPr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а) Оќтепа ќишлоѓига (3 км)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</w:t>
            </w:r>
          </w:p>
        </w:tc>
      </w:tr>
      <w:tr w:rsidR="004E6703" w:rsidRPr="0020150A">
        <w:trPr>
          <w:jc w:val="center"/>
        </w:trPr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Жами шохобча билан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22</w:t>
            </w:r>
          </w:p>
        </w:tc>
      </w:tr>
      <w:tr w:rsidR="004E6703" w:rsidRPr="0020150A">
        <w:trPr>
          <w:jc w:val="center"/>
        </w:trPr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 xml:space="preserve">4К834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Хўжаѓасан ќ. — Ќўрѓонча ќ. — Сойѓузар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8</w:t>
            </w:r>
          </w:p>
        </w:tc>
      </w:tr>
      <w:tr w:rsidR="004E6703" w:rsidRPr="0020150A">
        <w:trPr>
          <w:jc w:val="center"/>
        </w:trPr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5.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 xml:space="preserve">4К835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Акбаробод ќ. — Туркравот ќ. — Ќува темир йўл станцияси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18</w:t>
            </w:r>
          </w:p>
        </w:tc>
      </w:tr>
      <w:tr w:rsidR="004E6703" w:rsidRPr="0020150A">
        <w:trPr>
          <w:jc w:val="center"/>
        </w:trPr>
        <w:tc>
          <w:tcPr>
            <w:tcW w:w="0" w:type="auto"/>
            <w:vMerge w:val="restar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spacing w:after="240"/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br/>
            </w: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br/>
              <w:t>6.</w:t>
            </w:r>
          </w:p>
        </w:tc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spacing w:after="240"/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br/>
            </w: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br/>
              <w:t xml:space="preserve">4К836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Туркравот ќ. — Намуна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10</w:t>
            </w:r>
          </w:p>
        </w:tc>
      </w:tr>
      <w:tr w:rsidR="004E6703" w:rsidRPr="0020150A">
        <w:trPr>
          <w:jc w:val="center"/>
        </w:trPr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шохобчалар: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</w:tr>
      <w:tr w:rsidR="004E6703" w:rsidRPr="0020150A">
        <w:trPr>
          <w:jc w:val="center"/>
        </w:trPr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 xml:space="preserve">а) Янгиќишлоќ ќишлоѓига (2 км)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2</w:t>
            </w:r>
          </w:p>
        </w:tc>
      </w:tr>
      <w:tr w:rsidR="004E6703" w:rsidRPr="0020150A">
        <w:trPr>
          <w:jc w:val="center"/>
        </w:trPr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б) Ќирѓизмаљалла ќишлоѓига (9 км)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</w:t>
            </w:r>
          </w:p>
        </w:tc>
      </w:tr>
      <w:tr w:rsidR="004E6703" w:rsidRPr="0020150A">
        <w:trPr>
          <w:jc w:val="center"/>
        </w:trPr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Жами шохобчалар билан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16</w:t>
            </w:r>
          </w:p>
        </w:tc>
      </w:tr>
      <w:tr w:rsidR="004E6703" w:rsidRPr="0020150A">
        <w:trPr>
          <w:jc w:val="center"/>
        </w:trPr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7.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 xml:space="preserve">4К837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Арсиф ќ. — Янгичек ќ. — Мозортаги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11</w:t>
            </w:r>
          </w:p>
        </w:tc>
      </w:tr>
      <w:tr w:rsidR="004E6703" w:rsidRPr="0020150A">
        <w:trPr>
          <w:jc w:val="center"/>
        </w:trPr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8.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4К838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Ќалача ќ. — Акбаробод ќ. — Гулистон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15</w:t>
            </w:r>
          </w:p>
        </w:tc>
      </w:tr>
      <w:tr w:rsidR="004E6703" w:rsidRPr="0020150A">
        <w:trPr>
          <w:jc w:val="center"/>
        </w:trPr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9.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4К839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Тошлоќ ќ. — Ќоратепа ќ. — Эшонтўпи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27</w:t>
            </w:r>
          </w:p>
        </w:tc>
      </w:tr>
      <w:tr w:rsidR="004E6703" w:rsidRPr="0020150A">
        <w:trPr>
          <w:jc w:val="center"/>
        </w:trPr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10.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 xml:space="preserve">4К840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Яккатут ќ. — Бўстон ќ. — Ќоратепа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23</w:t>
            </w:r>
          </w:p>
        </w:tc>
      </w:tr>
      <w:tr w:rsidR="004E6703" w:rsidRPr="0020150A">
        <w:trPr>
          <w:jc w:val="center"/>
        </w:trPr>
        <w:tc>
          <w:tcPr>
            <w:tcW w:w="0" w:type="auto"/>
            <w:vMerge w:val="restar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spacing w:after="240"/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br/>
            </w: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br/>
              <w:t>11.</w:t>
            </w:r>
          </w:p>
        </w:tc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spacing w:after="240"/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br/>
            </w: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br/>
              <w:t xml:space="preserve">4К841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Арабмозор ќ. — Хонобод ќ. — Ёзёвон ш.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15</w:t>
            </w:r>
          </w:p>
        </w:tc>
      </w:tr>
      <w:tr w:rsidR="004E6703" w:rsidRPr="0020150A">
        <w:trPr>
          <w:jc w:val="center"/>
        </w:trPr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шохобчалар: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</w:tr>
      <w:tr w:rsidR="004E6703" w:rsidRPr="0020150A">
        <w:trPr>
          <w:jc w:val="center"/>
        </w:trPr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а) Ќоратол ќишлоѓига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2</w:t>
            </w:r>
          </w:p>
        </w:tc>
      </w:tr>
      <w:tr w:rsidR="004E6703" w:rsidRPr="0020150A">
        <w:trPr>
          <w:jc w:val="center"/>
        </w:trPr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б) Сувлиариќ ќишлоѓига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5</w:t>
            </w:r>
          </w:p>
        </w:tc>
      </w:tr>
      <w:tr w:rsidR="004E6703" w:rsidRPr="0020150A">
        <w:trPr>
          <w:jc w:val="center"/>
        </w:trPr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Жами шохобчалар билан: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22</w:t>
            </w:r>
          </w:p>
        </w:tc>
      </w:tr>
      <w:tr w:rsidR="004E6703" w:rsidRPr="0020150A">
        <w:trPr>
          <w:jc w:val="center"/>
        </w:trPr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12.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 xml:space="preserve">4К842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 xml:space="preserve">Заркент ќ. — Турвот ќ. — Фарѓона љалќа автойўли (199 км) — Ќалача ќ.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13</w:t>
            </w:r>
          </w:p>
        </w:tc>
      </w:tr>
      <w:tr w:rsidR="004E6703" w:rsidRPr="0020150A">
        <w:trPr>
          <w:jc w:val="center"/>
        </w:trPr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13.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4К843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 xml:space="preserve">Ќобулбек ќ. — Лашкар ќ. — Валик ќ.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14</w:t>
            </w:r>
          </w:p>
        </w:tc>
      </w:tr>
      <w:tr w:rsidR="004E6703" w:rsidRPr="0020150A">
        <w:trPr>
          <w:jc w:val="center"/>
        </w:trPr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14.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 xml:space="preserve">4К844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Ќувасой шаљри — Полвон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8</w:t>
            </w:r>
          </w:p>
        </w:tc>
      </w:tr>
      <w:tr w:rsidR="004E6703" w:rsidRPr="0020150A">
        <w:trPr>
          <w:jc w:val="center"/>
        </w:trPr>
        <w:tc>
          <w:tcPr>
            <w:tcW w:w="0" w:type="auto"/>
            <w:vMerge w:val="restar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spacing w:after="240"/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br/>
            </w: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br/>
            </w: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br/>
              <w:t>15.</w:t>
            </w:r>
          </w:p>
        </w:tc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spacing w:after="240"/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br/>
            </w: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br/>
            </w: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br/>
              <w:t xml:space="preserve">4К846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Аввал ќ. — Водил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19</w:t>
            </w:r>
          </w:p>
        </w:tc>
      </w:tr>
      <w:tr w:rsidR="004E6703" w:rsidRPr="0020150A">
        <w:trPr>
          <w:jc w:val="center"/>
        </w:trPr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шохобчалар: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</w:tr>
      <w:tr w:rsidR="004E6703" w:rsidRPr="0020150A">
        <w:trPr>
          <w:jc w:val="center"/>
        </w:trPr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а) Япоѓи ќишлоѓига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2</w:t>
            </w:r>
          </w:p>
        </w:tc>
      </w:tr>
      <w:tr w:rsidR="004E6703" w:rsidRPr="0020150A">
        <w:trPr>
          <w:jc w:val="center"/>
        </w:trPr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 xml:space="preserve">б) Новкент ќишлоѓига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</w:t>
            </w:r>
          </w:p>
        </w:tc>
      </w:tr>
      <w:tr w:rsidR="004E6703" w:rsidRPr="0020150A">
        <w:trPr>
          <w:jc w:val="center"/>
        </w:trPr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в) Љ. Турсунќулов бўлимига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3</w:t>
            </w:r>
          </w:p>
        </w:tc>
      </w:tr>
      <w:tr w:rsidR="004E6703" w:rsidRPr="0020150A">
        <w:trPr>
          <w:jc w:val="center"/>
        </w:trPr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Жами шохобчалар билан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28</w:t>
            </w:r>
          </w:p>
        </w:tc>
      </w:tr>
      <w:tr w:rsidR="004E6703" w:rsidRPr="0020150A">
        <w:trPr>
          <w:jc w:val="center"/>
        </w:trPr>
        <w:tc>
          <w:tcPr>
            <w:tcW w:w="0" w:type="auto"/>
            <w:vMerge w:val="restar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br/>
            </w: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br/>
              <w:t>16.</w:t>
            </w:r>
          </w:p>
        </w:tc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br/>
            </w: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br/>
              <w:t>4К847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Оќтепа ќ. — Бўстон ќ. — Маяк ќ. — Зарбдор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17</w:t>
            </w:r>
          </w:p>
        </w:tc>
      </w:tr>
      <w:tr w:rsidR="004E6703" w:rsidRPr="0020150A">
        <w:trPr>
          <w:jc w:val="center"/>
        </w:trPr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шохобча: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</w:tr>
      <w:tr w:rsidR="004E6703" w:rsidRPr="0020150A">
        <w:trPr>
          <w:jc w:val="center"/>
        </w:trPr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 xml:space="preserve">а) Лаган ќишлоѓига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2</w:t>
            </w:r>
          </w:p>
        </w:tc>
      </w:tr>
      <w:tr w:rsidR="004E6703" w:rsidRPr="0020150A">
        <w:trPr>
          <w:jc w:val="center"/>
        </w:trPr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Жами шохобча билан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19</w:t>
            </w:r>
          </w:p>
        </w:tc>
      </w:tr>
      <w:tr w:rsidR="004E6703" w:rsidRPr="0020150A">
        <w:trPr>
          <w:jc w:val="center"/>
        </w:trPr>
        <w:tc>
          <w:tcPr>
            <w:tcW w:w="0" w:type="auto"/>
            <w:vMerge w:val="restar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br/>
            </w: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br/>
              <w:t>17.</w:t>
            </w:r>
          </w:p>
        </w:tc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br/>
            </w: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br/>
              <w:t xml:space="preserve">4К848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Ўрикзор ќ. — Ќалача ќ. — Каптархона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9</w:t>
            </w:r>
          </w:p>
        </w:tc>
      </w:tr>
      <w:tr w:rsidR="004E6703" w:rsidRPr="0020150A">
        <w:trPr>
          <w:jc w:val="center"/>
        </w:trPr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шохобча: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</w:tr>
      <w:tr w:rsidR="004E6703" w:rsidRPr="0020150A">
        <w:trPr>
          <w:jc w:val="center"/>
        </w:trPr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 xml:space="preserve">а) Бўстон ќишлоѓига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2</w:t>
            </w:r>
          </w:p>
        </w:tc>
      </w:tr>
      <w:tr w:rsidR="004E6703" w:rsidRPr="0020150A">
        <w:trPr>
          <w:jc w:val="center"/>
        </w:trPr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Жами шохобча билан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11</w:t>
            </w:r>
          </w:p>
        </w:tc>
      </w:tr>
      <w:tr w:rsidR="004E6703" w:rsidRPr="0020150A">
        <w:trPr>
          <w:jc w:val="center"/>
        </w:trPr>
        <w:tc>
          <w:tcPr>
            <w:tcW w:w="0" w:type="auto"/>
            <w:vMerge w:val="restar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br/>
            </w: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br/>
              <w:t>18.</w:t>
            </w:r>
          </w:p>
        </w:tc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br/>
            </w: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br/>
              <w:t xml:space="preserve">4К849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Саткан ќ. — Оќбилол ќ. — Новкент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26</w:t>
            </w:r>
          </w:p>
        </w:tc>
      </w:tr>
      <w:tr w:rsidR="004E6703" w:rsidRPr="0020150A">
        <w:trPr>
          <w:jc w:val="center"/>
        </w:trPr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шохобча: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</w:tr>
      <w:tr w:rsidR="004E6703" w:rsidRPr="0020150A">
        <w:trPr>
          <w:jc w:val="center"/>
        </w:trPr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 xml:space="preserve">а) Ѓалаба ќишлоѓига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2</w:t>
            </w:r>
          </w:p>
        </w:tc>
      </w:tr>
      <w:tr w:rsidR="004E6703" w:rsidRPr="0020150A">
        <w:trPr>
          <w:jc w:val="center"/>
        </w:trPr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Жами шохобча билан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28с</w:t>
            </w:r>
          </w:p>
        </w:tc>
      </w:tr>
      <w:tr w:rsidR="004E6703" w:rsidRPr="0020150A">
        <w:trPr>
          <w:jc w:val="center"/>
        </w:trPr>
        <w:tc>
          <w:tcPr>
            <w:tcW w:w="0" w:type="auto"/>
            <w:vMerge w:val="restar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br/>
            </w: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br/>
              <w:t>19.</w:t>
            </w:r>
          </w:p>
        </w:tc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br/>
            </w: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br/>
              <w:t xml:space="preserve">4К850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 xml:space="preserve">Фарѓона ш. — Марѓилон темир йўл станцияси — Киргули ш.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8</w:t>
            </w:r>
          </w:p>
        </w:tc>
      </w:tr>
      <w:tr w:rsidR="004E6703" w:rsidRPr="0020150A">
        <w:trPr>
          <w:jc w:val="center"/>
        </w:trPr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шохобча: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</w:tr>
      <w:tr w:rsidR="004E6703" w:rsidRPr="0020150A">
        <w:trPr>
          <w:jc w:val="center"/>
        </w:trPr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 xml:space="preserve">а) Сабзавот омборига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</w:t>
            </w:r>
          </w:p>
        </w:tc>
      </w:tr>
      <w:tr w:rsidR="004E6703" w:rsidRPr="0020150A">
        <w:trPr>
          <w:jc w:val="center"/>
        </w:trPr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Жами шохобча билан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9</w:t>
            </w:r>
          </w:p>
        </w:tc>
      </w:tr>
      <w:tr w:rsidR="004E6703" w:rsidRPr="0020150A">
        <w:trPr>
          <w:jc w:val="center"/>
        </w:trPr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20.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 xml:space="preserve">4К851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Сатторобод ќ. — Хонќиз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10</w:t>
            </w:r>
          </w:p>
        </w:tc>
      </w:tr>
      <w:tr w:rsidR="004E6703" w:rsidRPr="0020150A">
        <w:trPr>
          <w:jc w:val="center"/>
        </w:trPr>
        <w:tc>
          <w:tcPr>
            <w:tcW w:w="0" w:type="auto"/>
            <w:vMerge w:val="restar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br/>
            </w: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br/>
              <w:t>21.</w:t>
            </w:r>
          </w:p>
        </w:tc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br/>
            </w: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br/>
              <w:t>4К852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Эшонтўпи ќ. — Тошѓовуз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8</w:t>
            </w:r>
          </w:p>
        </w:tc>
      </w:tr>
      <w:tr w:rsidR="004E6703" w:rsidRPr="0020150A">
        <w:trPr>
          <w:jc w:val="center"/>
        </w:trPr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шохобча: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</w:tr>
      <w:tr w:rsidR="004E6703" w:rsidRPr="0020150A">
        <w:trPr>
          <w:jc w:val="center"/>
        </w:trPr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а) Ёзёвон шаљарчасига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2</w:t>
            </w:r>
          </w:p>
        </w:tc>
      </w:tr>
      <w:tr w:rsidR="004E6703" w:rsidRPr="0020150A">
        <w:trPr>
          <w:jc w:val="center"/>
        </w:trPr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Жами шохобчалар билан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10</w:t>
            </w:r>
          </w:p>
        </w:tc>
      </w:tr>
      <w:tr w:rsidR="004E6703" w:rsidRPr="0020150A">
        <w:trPr>
          <w:jc w:val="center"/>
        </w:trPr>
        <w:tc>
          <w:tcPr>
            <w:tcW w:w="0" w:type="auto"/>
            <w:vMerge w:val="restar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br/>
            </w: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br/>
              <w:t>22.</w:t>
            </w:r>
          </w:p>
        </w:tc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br/>
            </w: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br/>
              <w:t xml:space="preserve">4К853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Шаљартепа ќ. — Янгиљаёт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16</w:t>
            </w:r>
          </w:p>
        </w:tc>
      </w:tr>
      <w:tr w:rsidR="004E6703" w:rsidRPr="0020150A">
        <w:trPr>
          <w:jc w:val="center"/>
        </w:trPr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шохобча: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</w:tr>
      <w:tr w:rsidR="004E6703" w:rsidRPr="0020150A">
        <w:trPr>
          <w:jc w:val="center"/>
        </w:trPr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а) Пахтакор ќишлоѓига (6 км)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3</w:t>
            </w:r>
          </w:p>
        </w:tc>
      </w:tr>
      <w:tr w:rsidR="004E6703" w:rsidRPr="0020150A">
        <w:trPr>
          <w:jc w:val="center"/>
        </w:trPr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Жами шохобча билан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19</w:t>
            </w:r>
          </w:p>
        </w:tc>
      </w:tr>
      <w:tr w:rsidR="004E6703" w:rsidRPr="0020150A">
        <w:trPr>
          <w:jc w:val="center"/>
        </w:trPr>
        <w:tc>
          <w:tcPr>
            <w:tcW w:w="0" w:type="auto"/>
            <w:vMerge w:val="restar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br/>
            </w: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br/>
              <w:t xml:space="preserve">23. </w:t>
            </w:r>
          </w:p>
        </w:tc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br/>
            </w: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br/>
              <w:t>4К854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Хонобод ќ. — Солижонобод ќ. — Ќизилтепа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30</w:t>
            </w:r>
          </w:p>
        </w:tc>
      </w:tr>
      <w:tr w:rsidR="004E6703" w:rsidRPr="0020150A">
        <w:trPr>
          <w:jc w:val="center"/>
        </w:trPr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шохобча: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</w:tr>
      <w:tr w:rsidR="004E6703" w:rsidRPr="0020150A">
        <w:trPr>
          <w:jc w:val="center"/>
        </w:trPr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а) Ќоражийда ќишлоѓига (18 км)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6</w:t>
            </w:r>
          </w:p>
        </w:tc>
      </w:tr>
      <w:tr w:rsidR="004E6703" w:rsidRPr="0020150A">
        <w:trPr>
          <w:jc w:val="center"/>
        </w:trPr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Жами шохобча билан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36</w:t>
            </w:r>
          </w:p>
        </w:tc>
      </w:tr>
      <w:tr w:rsidR="004E6703" w:rsidRPr="0020150A">
        <w:trPr>
          <w:jc w:val="center"/>
        </w:trPr>
        <w:tc>
          <w:tcPr>
            <w:tcW w:w="0" w:type="auto"/>
            <w:vMerge w:val="restar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br/>
            </w: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br/>
              <w:t>24.</w:t>
            </w:r>
          </w:p>
        </w:tc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br/>
            </w: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br/>
              <w:t xml:space="preserve">4К855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Ўроќболѓа ќ. — Солижонобод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12</w:t>
            </w:r>
          </w:p>
        </w:tc>
      </w:tr>
      <w:tr w:rsidR="004E6703" w:rsidRPr="0020150A">
        <w:trPr>
          <w:jc w:val="center"/>
        </w:trPr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шохобча: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</w:tr>
      <w:tr w:rsidR="004E6703" w:rsidRPr="0020150A">
        <w:trPr>
          <w:jc w:val="center"/>
        </w:trPr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 xml:space="preserve">а) Нуробод ќишлоѓига (1 км)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</w:t>
            </w:r>
          </w:p>
        </w:tc>
      </w:tr>
      <w:tr w:rsidR="004E6703" w:rsidRPr="0020150A">
        <w:trPr>
          <w:jc w:val="center"/>
        </w:trPr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Жами шохобча билан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13</w:t>
            </w:r>
          </w:p>
        </w:tc>
      </w:tr>
      <w:tr w:rsidR="004E6703" w:rsidRPr="0020150A">
        <w:trPr>
          <w:jc w:val="center"/>
        </w:trPr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25.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 xml:space="preserve">4К856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Ѓаниев д/х — Олтиариќ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15</w:t>
            </w:r>
          </w:p>
        </w:tc>
      </w:tr>
      <w:tr w:rsidR="004E6703" w:rsidRPr="0020150A">
        <w:trPr>
          <w:jc w:val="center"/>
        </w:trPr>
        <w:tc>
          <w:tcPr>
            <w:tcW w:w="0" w:type="auto"/>
            <w:vMerge w:val="restar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spacing w:after="240"/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br/>
            </w: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br/>
              <w:t>26.</w:t>
            </w:r>
          </w:p>
        </w:tc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spacing w:after="240"/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br/>
            </w: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br/>
              <w:t>4К857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Зафаробод ќ. — Янгиљаёт ќ. — Ќозоќовул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32</w:t>
            </w:r>
          </w:p>
        </w:tc>
      </w:tr>
      <w:tr w:rsidR="004E6703" w:rsidRPr="0020150A">
        <w:trPr>
          <w:jc w:val="center"/>
        </w:trPr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шохобчалар: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</w:tr>
      <w:tr w:rsidR="004E6703" w:rsidRPr="0020150A">
        <w:trPr>
          <w:jc w:val="center"/>
        </w:trPr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а) Мељнатобод ќишлоѓига (6 км)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10</w:t>
            </w:r>
          </w:p>
        </w:tc>
      </w:tr>
      <w:tr w:rsidR="004E6703" w:rsidRPr="0020150A">
        <w:trPr>
          <w:jc w:val="center"/>
        </w:trPr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б) Янгиљаёт ќишлоѓига (18 км)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</w:t>
            </w:r>
          </w:p>
        </w:tc>
      </w:tr>
      <w:tr w:rsidR="004E6703" w:rsidRPr="0020150A">
        <w:trPr>
          <w:jc w:val="center"/>
        </w:trPr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Жами шохобчалар билан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43</w:t>
            </w:r>
          </w:p>
        </w:tc>
      </w:tr>
      <w:tr w:rsidR="004E6703" w:rsidRPr="0020150A">
        <w:trPr>
          <w:jc w:val="center"/>
        </w:trPr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27.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 xml:space="preserve">4К858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Марѓилон ш. — Ўроќболѓа ќ. — А373 автойўли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19</w:t>
            </w:r>
          </w:p>
        </w:tc>
      </w:tr>
      <w:tr w:rsidR="004E6703" w:rsidRPr="0020150A">
        <w:trPr>
          <w:jc w:val="center"/>
        </w:trPr>
        <w:tc>
          <w:tcPr>
            <w:tcW w:w="0" w:type="auto"/>
            <w:vMerge w:val="restar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br/>
            </w: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br/>
              <w:t>28.</w:t>
            </w:r>
          </w:p>
        </w:tc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br/>
            </w: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br/>
              <w:t xml:space="preserve">4К859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Лангар ќ. — Ќоракалтак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12</w:t>
            </w:r>
          </w:p>
        </w:tc>
      </w:tr>
      <w:tr w:rsidR="004E6703" w:rsidRPr="0020150A">
        <w:trPr>
          <w:jc w:val="center"/>
        </w:trPr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шохобча: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</w:tr>
      <w:tr w:rsidR="004E6703" w:rsidRPr="0020150A">
        <w:trPr>
          <w:jc w:val="center"/>
        </w:trPr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а) Охунбобоев тумани марказига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6</w:t>
            </w:r>
          </w:p>
        </w:tc>
      </w:tr>
      <w:tr w:rsidR="004E6703" w:rsidRPr="0020150A">
        <w:trPr>
          <w:jc w:val="center"/>
        </w:trPr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Жами шохобча билан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18</w:t>
            </w:r>
          </w:p>
        </w:tc>
      </w:tr>
      <w:tr w:rsidR="004E6703" w:rsidRPr="0020150A">
        <w:trPr>
          <w:jc w:val="center"/>
        </w:trPr>
        <w:tc>
          <w:tcPr>
            <w:tcW w:w="0" w:type="auto"/>
            <w:vMerge w:val="restar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br/>
            </w: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br/>
              <w:t>29.</w:t>
            </w:r>
          </w:p>
        </w:tc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br/>
            </w: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br/>
              <w:t xml:space="preserve">4К860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Марѓилон темир йўл станцияси. — Ќумтепа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5</w:t>
            </w:r>
          </w:p>
        </w:tc>
      </w:tr>
      <w:tr w:rsidR="004E6703" w:rsidRPr="0020150A">
        <w:trPr>
          <w:jc w:val="center"/>
        </w:trPr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шохобча: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</w:tr>
      <w:tr w:rsidR="004E6703" w:rsidRPr="0020150A">
        <w:trPr>
          <w:jc w:val="center"/>
        </w:trPr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а) Охунбобоев темир йўл станциясига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6</w:t>
            </w:r>
          </w:p>
        </w:tc>
      </w:tr>
      <w:tr w:rsidR="004E6703" w:rsidRPr="0020150A">
        <w:trPr>
          <w:jc w:val="center"/>
        </w:trPr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Жами шохобча билан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11</w:t>
            </w:r>
          </w:p>
        </w:tc>
      </w:tr>
      <w:tr w:rsidR="004E6703" w:rsidRPr="0020150A">
        <w:trPr>
          <w:jc w:val="center"/>
        </w:trPr>
        <w:tc>
          <w:tcPr>
            <w:tcW w:w="0" w:type="auto"/>
            <w:vMerge w:val="restar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br/>
            </w: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br/>
              <w:t>30.</w:t>
            </w:r>
          </w:p>
        </w:tc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br/>
            </w: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br/>
              <w:t>4К861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Абай ќ. — Катта Андижон канали — «Зафаробод — Олтиариќ» автойўли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18</w:t>
            </w:r>
          </w:p>
        </w:tc>
      </w:tr>
      <w:tr w:rsidR="004E6703" w:rsidRPr="0020150A">
        <w:trPr>
          <w:jc w:val="center"/>
        </w:trPr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шохобча: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</w:tr>
      <w:tr w:rsidR="004E6703" w:rsidRPr="0020150A">
        <w:trPr>
          <w:jc w:val="center"/>
        </w:trPr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 xml:space="preserve">а) Ќозоќлар ќишлоѓига (10 км)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7</w:t>
            </w:r>
          </w:p>
        </w:tc>
      </w:tr>
      <w:tr w:rsidR="004E6703" w:rsidRPr="0020150A">
        <w:trPr>
          <w:jc w:val="center"/>
        </w:trPr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Жами шохобча билан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25</w:t>
            </w:r>
          </w:p>
        </w:tc>
      </w:tr>
      <w:tr w:rsidR="004E6703" w:rsidRPr="0020150A">
        <w:trPr>
          <w:jc w:val="center"/>
        </w:trPr>
        <w:tc>
          <w:tcPr>
            <w:tcW w:w="0" w:type="auto"/>
            <w:vMerge w:val="restar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br/>
            </w: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br/>
              <w:t>31.</w:t>
            </w:r>
          </w:p>
        </w:tc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br/>
            </w: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br/>
              <w:t>4К862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Абай ќ. — Катта Андижон канали — Бўрдоќичилик маркази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17</w:t>
            </w:r>
          </w:p>
        </w:tc>
      </w:tr>
      <w:tr w:rsidR="004E6703" w:rsidRPr="0020150A">
        <w:trPr>
          <w:jc w:val="center"/>
        </w:trPr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шохобча: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</w:tr>
      <w:tr w:rsidR="004E6703" w:rsidRPr="0020150A">
        <w:trPr>
          <w:jc w:val="center"/>
        </w:trPr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а) Ќошиќчи ќишлоѓига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7</w:t>
            </w:r>
          </w:p>
        </w:tc>
      </w:tr>
      <w:tr w:rsidR="004E6703" w:rsidRPr="0020150A">
        <w:trPr>
          <w:jc w:val="center"/>
        </w:trPr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Жами шохобча билан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24</w:t>
            </w:r>
          </w:p>
        </w:tc>
      </w:tr>
      <w:tr w:rsidR="004E6703" w:rsidRPr="0020150A">
        <w:trPr>
          <w:jc w:val="center"/>
        </w:trPr>
        <w:tc>
          <w:tcPr>
            <w:tcW w:w="0" w:type="auto"/>
            <w:vMerge w:val="restar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spacing w:after="240"/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br/>
            </w: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br/>
            </w: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br/>
              <w:t>32.</w:t>
            </w:r>
          </w:p>
        </w:tc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4К863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Бадиш ќ. — Белариќ ќ. — Мељнатобод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25</w:t>
            </w:r>
          </w:p>
        </w:tc>
      </w:tr>
      <w:tr w:rsidR="004E6703" w:rsidRPr="0020150A">
        <w:trPr>
          <w:jc w:val="center"/>
        </w:trPr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шохобчалар: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</w:tr>
      <w:tr w:rsidR="004E6703" w:rsidRPr="0020150A">
        <w:trPr>
          <w:jc w:val="center"/>
        </w:trPr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а) Љамза шаљрига (11 км)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6</w:t>
            </w:r>
          </w:p>
        </w:tc>
      </w:tr>
      <w:tr w:rsidR="004E6703" w:rsidRPr="0020150A">
        <w:trPr>
          <w:jc w:val="center"/>
        </w:trPr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б) Азимобод ќишлоѓига (17 км)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3</w:t>
            </w:r>
          </w:p>
        </w:tc>
      </w:tr>
      <w:tr w:rsidR="004E6703" w:rsidRPr="0020150A">
        <w:trPr>
          <w:jc w:val="center"/>
        </w:trPr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в) Зурайкмомо зиёратгољига (9 км)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</w:t>
            </w:r>
          </w:p>
        </w:tc>
      </w:tr>
      <w:tr w:rsidR="004E6703" w:rsidRPr="0020150A">
        <w:trPr>
          <w:jc w:val="center"/>
        </w:trPr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Жами шохобчалар билан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38</w:t>
            </w:r>
          </w:p>
        </w:tc>
      </w:tr>
      <w:tr w:rsidR="004E6703" w:rsidRPr="0020150A">
        <w:trPr>
          <w:jc w:val="center"/>
        </w:trPr>
        <w:tc>
          <w:tcPr>
            <w:tcW w:w="0" w:type="auto"/>
            <w:vMerge w:val="restar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br/>
            </w: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br/>
              <w:t>33.</w:t>
            </w:r>
          </w:p>
        </w:tc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br/>
            </w: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br/>
              <w:t>4К864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Марѓилон темир йўл станцияси — Ќумтепа ќ. — Ќораќушчи ќ. — Охунбобоев темир йўл станцияси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15</w:t>
            </w:r>
          </w:p>
        </w:tc>
      </w:tr>
      <w:tr w:rsidR="004E6703" w:rsidRPr="0020150A">
        <w:trPr>
          <w:jc w:val="center"/>
        </w:trPr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шохобча: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</w:tr>
      <w:tr w:rsidR="004E6703" w:rsidRPr="0020150A">
        <w:trPr>
          <w:jc w:val="center"/>
        </w:trPr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 xml:space="preserve">а) Сойбўйи ќишлоѓига (2 км)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5</w:t>
            </w:r>
          </w:p>
        </w:tc>
      </w:tr>
      <w:tr w:rsidR="004E6703" w:rsidRPr="0020150A">
        <w:trPr>
          <w:jc w:val="center"/>
        </w:trPr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Жами шохобча билан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20</w:t>
            </w:r>
          </w:p>
        </w:tc>
      </w:tr>
      <w:tr w:rsidR="004E6703" w:rsidRPr="0020150A">
        <w:trPr>
          <w:jc w:val="center"/>
        </w:trPr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34.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4К865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Ёшлик ќ. — Ќизилтепа сиљатгољи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17</w:t>
            </w:r>
          </w:p>
        </w:tc>
      </w:tr>
      <w:tr w:rsidR="004E6703" w:rsidRPr="0020150A">
        <w:trPr>
          <w:jc w:val="center"/>
        </w:trPr>
        <w:tc>
          <w:tcPr>
            <w:tcW w:w="0" w:type="auto"/>
            <w:vMerge w:val="restar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spacing w:after="240"/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br/>
            </w: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br/>
            </w: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br/>
              <w:t>35.</w:t>
            </w: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br/>
            </w:r>
          </w:p>
        </w:tc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spacing w:after="240"/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br/>
            </w: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br/>
            </w: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br/>
            </w: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br/>
              <w:t xml:space="preserve">4К866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 xml:space="preserve">Љамза ш. — Ќизилтепа ќ.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10</w:t>
            </w:r>
          </w:p>
        </w:tc>
      </w:tr>
      <w:tr w:rsidR="004E6703" w:rsidRPr="0020150A">
        <w:trPr>
          <w:jc w:val="center"/>
        </w:trPr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шохобчалар: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</w:tr>
      <w:tr w:rsidR="004E6703" w:rsidRPr="0020150A">
        <w:trPr>
          <w:jc w:val="center"/>
        </w:trPr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 xml:space="preserve">а) Юнусобод ќишлоѓига (2 км)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3</w:t>
            </w:r>
          </w:p>
        </w:tc>
      </w:tr>
      <w:tr w:rsidR="004E6703" w:rsidRPr="0020150A">
        <w:trPr>
          <w:jc w:val="center"/>
        </w:trPr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 xml:space="preserve">б) Ќизилтепа ќишлоѓига (9 км)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</w:t>
            </w:r>
          </w:p>
        </w:tc>
      </w:tr>
      <w:tr w:rsidR="004E6703" w:rsidRPr="0020150A">
        <w:trPr>
          <w:jc w:val="center"/>
        </w:trPr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в) Собиров ф/х га (7 км)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</w:t>
            </w:r>
          </w:p>
        </w:tc>
      </w:tr>
      <w:tr w:rsidR="004E6703" w:rsidRPr="0020150A">
        <w:trPr>
          <w:jc w:val="center"/>
        </w:trPr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г) Нуробод ќишлоѓига (2 км)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7</w:t>
            </w:r>
          </w:p>
        </w:tc>
      </w:tr>
      <w:tr w:rsidR="004E6703" w:rsidRPr="0020150A">
        <w:trPr>
          <w:jc w:val="center"/>
        </w:trPr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Жами шохобчалар билан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28</w:t>
            </w:r>
          </w:p>
        </w:tc>
      </w:tr>
      <w:tr w:rsidR="004E6703" w:rsidRPr="0020150A">
        <w:trPr>
          <w:jc w:val="center"/>
        </w:trPr>
        <w:tc>
          <w:tcPr>
            <w:tcW w:w="0" w:type="auto"/>
            <w:vMerge w:val="restar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br/>
            </w: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br/>
              <w:t>36.</w:t>
            </w:r>
          </w:p>
        </w:tc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br/>
            </w: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br/>
              <w:t xml:space="preserve">4К867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«Марѓилон — Риштон» автойўлидан шохобчалар: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13</w:t>
            </w:r>
          </w:p>
        </w:tc>
      </w:tr>
      <w:tr w:rsidR="004E6703" w:rsidRPr="0020150A">
        <w:trPr>
          <w:jc w:val="center"/>
        </w:trPr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шу жумладан: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</w:tr>
      <w:tr w:rsidR="004E6703" w:rsidRPr="0020150A">
        <w:trPr>
          <w:jc w:val="center"/>
        </w:trPr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 xml:space="preserve">а) Файзиобод ќишлоѓига (240 км)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7</w:t>
            </w:r>
          </w:p>
        </w:tc>
      </w:tr>
      <w:tr w:rsidR="004E6703" w:rsidRPr="0020150A">
        <w:trPr>
          <w:jc w:val="center"/>
        </w:trPr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 xml:space="preserve">б) Нишонбобо ќишлоѓига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6</w:t>
            </w:r>
          </w:p>
        </w:tc>
      </w:tr>
      <w:tr w:rsidR="004E6703" w:rsidRPr="0020150A">
        <w:trPr>
          <w:jc w:val="center"/>
        </w:trPr>
        <w:tc>
          <w:tcPr>
            <w:tcW w:w="0" w:type="auto"/>
            <w:vMerge w:val="restar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br/>
            </w: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br/>
            </w: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br/>
              <w:t>37.</w:t>
            </w:r>
          </w:p>
        </w:tc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spacing w:after="240"/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br/>
            </w: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br/>
              <w:t xml:space="preserve">4К869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Боѓдод ш. — Навбаљор ќ. — II Ќизилтепа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14</w:t>
            </w:r>
          </w:p>
        </w:tc>
      </w:tr>
      <w:tr w:rsidR="004E6703" w:rsidRPr="0020150A">
        <w:trPr>
          <w:jc w:val="center"/>
        </w:trPr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шохобчалар: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</w:tr>
      <w:tr w:rsidR="004E6703" w:rsidRPr="0020150A">
        <w:trPr>
          <w:jc w:val="center"/>
        </w:trPr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а) Боѓдод шаљарчаси (3 км)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</w:t>
            </w:r>
          </w:p>
        </w:tc>
      </w:tr>
      <w:tr w:rsidR="004E6703" w:rsidRPr="0020150A">
        <w:trPr>
          <w:jc w:val="center"/>
        </w:trPr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б) Фурќат темир йўл станциясига (11 км)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7</w:t>
            </w:r>
          </w:p>
        </w:tc>
      </w:tr>
      <w:tr w:rsidR="004E6703" w:rsidRPr="0020150A">
        <w:trPr>
          <w:jc w:val="center"/>
        </w:trPr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Жами шохобчалар билан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25</w:t>
            </w:r>
          </w:p>
        </w:tc>
      </w:tr>
      <w:tr w:rsidR="004E6703" w:rsidRPr="0020150A">
        <w:trPr>
          <w:jc w:val="center"/>
        </w:trPr>
        <w:tc>
          <w:tcPr>
            <w:tcW w:w="0" w:type="auto"/>
            <w:vMerge w:val="restar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br/>
            </w: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br/>
              <w:t>38.</w:t>
            </w:r>
          </w:p>
        </w:tc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br/>
            </w: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br/>
              <w:t xml:space="preserve">4К870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Боѓдод ќ. — 7 Чопдор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14</w:t>
            </w:r>
          </w:p>
        </w:tc>
      </w:tr>
      <w:tr w:rsidR="004E6703" w:rsidRPr="0020150A">
        <w:trPr>
          <w:jc w:val="center"/>
        </w:trPr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шохобча: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</w:tr>
      <w:tr w:rsidR="004E6703" w:rsidRPr="0020150A">
        <w:trPr>
          <w:jc w:val="center"/>
        </w:trPr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а) Ќирќиболди ќишлоѓига (9 км)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7</w:t>
            </w:r>
          </w:p>
        </w:tc>
      </w:tr>
      <w:tr w:rsidR="004E6703" w:rsidRPr="0020150A">
        <w:trPr>
          <w:jc w:val="center"/>
        </w:trPr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Жами шохобча билан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21</w:t>
            </w:r>
          </w:p>
        </w:tc>
      </w:tr>
      <w:tr w:rsidR="004E6703" w:rsidRPr="0020150A">
        <w:trPr>
          <w:jc w:val="center"/>
        </w:trPr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39.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 xml:space="preserve">4К871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Дўтир ќ. — Мељнатобод темир йўл бўлиниш ќисми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10</w:t>
            </w:r>
          </w:p>
        </w:tc>
      </w:tr>
      <w:tr w:rsidR="004E6703" w:rsidRPr="0020150A">
        <w:trPr>
          <w:jc w:val="center"/>
        </w:trPr>
        <w:tc>
          <w:tcPr>
            <w:tcW w:w="0" w:type="auto"/>
            <w:vMerge w:val="restar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spacing w:after="240"/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br/>
            </w: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br/>
              <w:t>40.</w:t>
            </w:r>
          </w:p>
        </w:tc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spacing w:after="240"/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br/>
            </w: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br/>
              <w:t xml:space="preserve">4К872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Зодиёнпахта пункти — Ќайраѓоч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9</w:t>
            </w:r>
          </w:p>
        </w:tc>
      </w:tr>
      <w:tr w:rsidR="004E6703" w:rsidRPr="0020150A">
        <w:trPr>
          <w:jc w:val="center"/>
        </w:trPr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шохобчалар: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</w:tr>
      <w:tr w:rsidR="004E6703" w:rsidRPr="0020150A">
        <w:trPr>
          <w:jc w:val="center"/>
        </w:trPr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 xml:space="preserve">а) Хуррамобод ќишлоѓига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</w:t>
            </w:r>
          </w:p>
        </w:tc>
      </w:tr>
      <w:tr w:rsidR="004E6703" w:rsidRPr="0020150A">
        <w:trPr>
          <w:jc w:val="center"/>
        </w:trPr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б) Каллахўр ќишлоѓига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</w:t>
            </w:r>
          </w:p>
        </w:tc>
      </w:tr>
      <w:tr w:rsidR="004E6703" w:rsidRPr="0020150A">
        <w:trPr>
          <w:jc w:val="center"/>
        </w:trPr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Жами шохобчалар билан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14</w:t>
            </w:r>
          </w:p>
        </w:tc>
      </w:tr>
      <w:tr w:rsidR="004E6703" w:rsidRPr="0020150A">
        <w:trPr>
          <w:jc w:val="center"/>
        </w:trPr>
        <w:tc>
          <w:tcPr>
            <w:tcW w:w="0" w:type="auto"/>
            <w:vMerge w:val="restar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spacing w:after="240"/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br/>
            </w: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br/>
            </w: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br/>
              <w:t>41.</w:t>
            </w: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br/>
            </w:r>
          </w:p>
        </w:tc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spacing w:after="240"/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br/>
            </w: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br/>
            </w: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br/>
            </w: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br/>
              <w:t>4К873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Риштон ш. — Амиробод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8</w:t>
            </w:r>
          </w:p>
        </w:tc>
      </w:tr>
      <w:tr w:rsidR="004E6703" w:rsidRPr="0020150A">
        <w:trPr>
          <w:jc w:val="center"/>
        </w:trPr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шохобчалар: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</w:tr>
      <w:tr w:rsidR="004E6703" w:rsidRPr="0020150A">
        <w:trPr>
          <w:jc w:val="center"/>
        </w:trPr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а) Тўќимачилик фабрикасига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</w:t>
            </w:r>
          </w:p>
        </w:tc>
      </w:tr>
      <w:tr w:rsidR="004E6703" w:rsidRPr="0020150A">
        <w:trPr>
          <w:jc w:val="center"/>
        </w:trPr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 xml:space="preserve">б) Капа ќишлоѓига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2</w:t>
            </w:r>
          </w:p>
        </w:tc>
      </w:tr>
      <w:tr w:rsidR="004E6703" w:rsidRPr="0020150A">
        <w:trPr>
          <w:jc w:val="center"/>
        </w:trPr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 xml:space="preserve">в) Тўда ќишлоѓига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6</w:t>
            </w:r>
          </w:p>
        </w:tc>
      </w:tr>
      <w:tr w:rsidR="004E6703" w:rsidRPr="0020150A">
        <w:trPr>
          <w:jc w:val="center"/>
        </w:trPr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 xml:space="preserve">г) Бўтка ќишлоѓига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5</w:t>
            </w:r>
          </w:p>
        </w:tc>
      </w:tr>
      <w:tr w:rsidR="004E6703" w:rsidRPr="0020150A">
        <w:trPr>
          <w:jc w:val="center"/>
        </w:trPr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Жами шохобчалар билан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22</w:t>
            </w:r>
          </w:p>
        </w:tc>
      </w:tr>
      <w:tr w:rsidR="004E6703" w:rsidRPr="0020150A">
        <w:trPr>
          <w:jc w:val="center"/>
        </w:trPr>
        <w:tc>
          <w:tcPr>
            <w:tcW w:w="0" w:type="auto"/>
            <w:vMerge w:val="restar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spacing w:after="240"/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br/>
            </w: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br/>
              <w:t>42.</w:t>
            </w:r>
          </w:p>
        </w:tc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spacing w:after="240"/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br/>
            </w: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br/>
              <w:t xml:space="preserve">4К 874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Оќёр ќ. — Уйрат ќ. — Навбаљор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21</w:t>
            </w:r>
          </w:p>
        </w:tc>
      </w:tr>
      <w:tr w:rsidR="004E6703" w:rsidRPr="0020150A">
        <w:trPr>
          <w:jc w:val="center"/>
        </w:trPr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шохобчалар: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</w:tr>
      <w:tr w:rsidR="004E6703" w:rsidRPr="0020150A">
        <w:trPr>
          <w:jc w:val="center"/>
        </w:trPr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а) Учариќ ќишлоѓига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</w:t>
            </w:r>
          </w:p>
        </w:tc>
      </w:tr>
      <w:tr w:rsidR="004E6703" w:rsidRPr="0020150A">
        <w:trPr>
          <w:jc w:val="center"/>
        </w:trPr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 xml:space="preserve">б) Бўрдоќичилик базасига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3</w:t>
            </w:r>
          </w:p>
        </w:tc>
      </w:tr>
      <w:tr w:rsidR="004E6703" w:rsidRPr="0020150A">
        <w:trPr>
          <w:jc w:val="center"/>
        </w:trPr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Жами шохобчалар билан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28</w:t>
            </w:r>
          </w:p>
        </w:tc>
      </w:tr>
      <w:tr w:rsidR="004E6703" w:rsidRPr="0020150A">
        <w:trPr>
          <w:jc w:val="center"/>
        </w:trPr>
        <w:tc>
          <w:tcPr>
            <w:tcW w:w="0" w:type="auto"/>
            <w:vMerge w:val="restar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br/>
            </w: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br/>
              <w:t>43.</w:t>
            </w:r>
          </w:p>
        </w:tc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br/>
            </w: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br/>
              <w:t xml:space="preserve">4К875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Дашт ќ. — Кенагас ќ. — Отхона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14</w:t>
            </w:r>
          </w:p>
        </w:tc>
      </w:tr>
      <w:tr w:rsidR="004E6703" w:rsidRPr="0020150A">
        <w:trPr>
          <w:jc w:val="center"/>
        </w:trPr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шохобча: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</w:tr>
      <w:tr w:rsidR="004E6703" w:rsidRPr="0020150A">
        <w:trPr>
          <w:jc w:val="center"/>
        </w:trPr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 xml:space="preserve">а) Ёйилма ќишлоѓига (9 км)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5</w:t>
            </w:r>
          </w:p>
        </w:tc>
      </w:tr>
      <w:tr w:rsidR="004E6703" w:rsidRPr="0020150A">
        <w:trPr>
          <w:jc w:val="center"/>
        </w:trPr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Жами шохобча билан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19</w:t>
            </w:r>
          </w:p>
        </w:tc>
      </w:tr>
      <w:tr w:rsidR="004E6703" w:rsidRPr="0020150A">
        <w:trPr>
          <w:jc w:val="center"/>
        </w:trPr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44.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 xml:space="preserve">4К876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Ќўштегирмон ќ. — Каримбобо ќ. — Хонобод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17</w:t>
            </w:r>
          </w:p>
        </w:tc>
      </w:tr>
      <w:tr w:rsidR="004E6703" w:rsidRPr="0020150A">
        <w:trPr>
          <w:jc w:val="center"/>
        </w:trPr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45.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 xml:space="preserve">4К877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Янгиќўрѓон ќ. — Ултарма ќ. — Ќаќир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14</w:t>
            </w:r>
          </w:p>
        </w:tc>
      </w:tr>
      <w:tr w:rsidR="004E6703" w:rsidRPr="0020150A">
        <w:trPr>
          <w:jc w:val="center"/>
        </w:trPr>
        <w:tc>
          <w:tcPr>
            <w:tcW w:w="0" w:type="auto"/>
            <w:vMerge w:val="restar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br/>
            </w: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br/>
              <w:t>46.</w:t>
            </w:r>
          </w:p>
        </w:tc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br/>
            </w: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br/>
              <w:t xml:space="preserve">4К878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Боѓдод ќ. — Дашт ќ. — Ултарма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13</w:t>
            </w:r>
          </w:p>
        </w:tc>
      </w:tr>
      <w:tr w:rsidR="004E6703" w:rsidRPr="0020150A">
        <w:trPr>
          <w:jc w:val="center"/>
        </w:trPr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шохобча: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</w:tr>
      <w:tr w:rsidR="004E6703" w:rsidRPr="0020150A">
        <w:trPr>
          <w:jc w:val="center"/>
        </w:trPr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 xml:space="preserve">а) Ќашќармакон ќишлоѓига (4 км)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</w:t>
            </w:r>
          </w:p>
        </w:tc>
      </w:tr>
      <w:tr w:rsidR="004E6703" w:rsidRPr="0020150A">
        <w:trPr>
          <w:jc w:val="center"/>
        </w:trPr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Жами шохобча билан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17</w:t>
            </w:r>
          </w:p>
        </w:tc>
      </w:tr>
      <w:tr w:rsidR="004E6703" w:rsidRPr="0020150A">
        <w:trPr>
          <w:jc w:val="center"/>
        </w:trPr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47.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 xml:space="preserve">4К879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 xml:space="preserve">Боѓдод ќ. — Ёйилма ќ.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14</w:t>
            </w:r>
          </w:p>
        </w:tc>
      </w:tr>
      <w:tr w:rsidR="004E6703" w:rsidRPr="0020150A">
        <w:trPr>
          <w:jc w:val="center"/>
        </w:trPr>
        <w:tc>
          <w:tcPr>
            <w:tcW w:w="0" w:type="auto"/>
            <w:vMerge w:val="restar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br/>
            </w: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br/>
              <w:t>48.</w:t>
            </w:r>
          </w:p>
        </w:tc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br/>
            </w: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br/>
              <w:t>4К880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Бурганди ќ. — Газ омбори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19</w:t>
            </w:r>
          </w:p>
        </w:tc>
      </w:tr>
      <w:tr w:rsidR="004E6703" w:rsidRPr="0020150A">
        <w:trPr>
          <w:jc w:val="center"/>
        </w:trPr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шохобча: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</w:tr>
      <w:tr w:rsidR="004E6703" w:rsidRPr="0020150A">
        <w:trPr>
          <w:jc w:val="center"/>
        </w:trPr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 xml:space="preserve">а) Оќтупроќ ќишлоѓига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11</w:t>
            </w:r>
          </w:p>
        </w:tc>
      </w:tr>
      <w:tr w:rsidR="004E6703" w:rsidRPr="0020150A">
        <w:trPr>
          <w:jc w:val="center"/>
        </w:trPr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Жами шохобча билан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30</w:t>
            </w:r>
          </w:p>
        </w:tc>
      </w:tr>
      <w:tr w:rsidR="004E6703" w:rsidRPr="0020150A">
        <w:trPr>
          <w:jc w:val="center"/>
        </w:trPr>
        <w:tc>
          <w:tcPr>
            <w:tcW w:w="0" w:type="auto"/>
            <w:vMerge w:val="restar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br/>
            </w: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br/>
              <w:t>49.</w:t>
            </w:r>
          </w:p>
        </w:tc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br/>
            </w: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br/>
              <w:t xml:space="preserve">4К881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Учкўприк ќ. — Жалойир ќ. — Араб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20</w:t>
            </w:r>
          </w:p>
        </w:tc>
      </w:tr>
      <w:tr w:rsidR="004E6703" w:rsidRPr="0020150A">
        <w:trPr>
          <w:jc w:val="center"/>
        </w:trPr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шохобча: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</w:tr>
      <w:tr w:rsidR="004E6703" w:rsidRPr="0020150A">
        <w:trPr>
          <w:jc w:val="center"/>
        </w:trPr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а) Гул ќишлоѓига (12 км)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8</w:t>
            </w:r>
          </w:p>
        </w:tc>
      </w:tr>
      <w:tr w:rsidR="004E6703" w:rsidRPr="0020150A">
        <w:trPr>
          <w:jc w:val="center"/>
        </w:trPr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Жами шохобча билан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28</w:t>
            </w:r>
          </w:p>
        </w:tc>
      </w:tr>
      <w:tr w:rsidR="004E6703" w:rsidRPr="0020150A">
        <w:trPr>
          <w:jc w:val="center"/>
        </w:trPr>
        <w:tc>
          <w:tcPr>
            <w:tcW w:w="0" w:type="auto"/>
            <w:vMerge w:val="restar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br/>
            </w: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br/>
              <w:t>50.</w:t>
            </w:r>
          </w:p>
        </w:tc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4К882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 xml:space="preserve">Бештерак ќ. — Араб ќ.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9</w:t>
            </w:r>
          </w:p>
        </w:tc>
      </w:tr>
      <w:tr w:rsidR="004E6703" w:rsidRPr="0020150A">
        <w:trPr>
          <w:jc w:val="center"/>
        </w:trPr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шохобча: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</w:tr>
      <w:tr w:rsidR="004E6703" w:rsidRPr="0020150A">
        <w:trPr>
          <w:jc w:val="center"/>
        </w:trPr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а) Ќум ќишлоѓига (6 км)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</w:t>
            </w:r>
          </w:p>
        </w:tc>
      </w:tr>
      <w:tr w:rsidR="004E6703" w:rsidRPr="0020150A">
        <w:trPr>
          <w:jc w:val="center"/>
        </w:trPr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Жами шохобча билан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10</w:t>
            </w:r>
          </w:p>
        </w:tc>
      </w:tr>
      <w:tr w:rsidR="004E6703" w:rsidRPr="0020150A">
        <w:trPr>
          <w:jc w:val="center"/>
        </w:trPr>
        <w:tc>
          <w:tcPr>
            <w:tcW w:w="0" w:type="auto"/>
            <w:vMerge w:val="restar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spacing w:after="240"/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br/>
            </w: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br/>
            </w: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br/>
              <w:t>51.</w:t>
            </w:r>
          </w:p>
        </w:tc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spacing w:after="240"/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br/>
            </w: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br/>
            </w: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br/>
              <w:t>4К883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Янгиќўрѓон ќ. — Ќўрѓонча ќ. — Хов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21</w:t>
            </w:r>
          </w:p>
        </w:tc>
      </w:tr>
      <w:tr w:rsidR="004E6703" w:rsidRPr="0020150A">
        <w:trPr>
          <w:jc w:val="center"/>
        </w:trPr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шохобчалар: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</w:tr>
      <w:tr w:rsidR="004E6703" w:rsidRPr="0020150A">
        <w:trPr>
          <w:jc w:val="center"/>
        </w:trPr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а) Юсуфќўрѓонча ќишлоѓига (5 км)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2</w:t>
            </w:r>
          </w:p>
        </w:tc>
      </w:tr>
      <w:tr w:rsidR="004E6703" w:rsidRPr="0020150A">
        <w:trPr>
          <w:jc w:val="center"/>
        </w:trPr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б) Олтинќўрѓон ќишлоѓига (5 км)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3</w:t>
            </w:r>
          </w:p>
        </w:tc>
      </w:tr>
      <w:tr w:rsidR="004E6703" w:rsidRPr="0020150A">
        <w:trPr>
          <w:jc w:val="center"/>
        </w:trPr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в) Янгиќадам ќишлоѓига (11 км)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</w:t>
            </w:r>
          </w:p>
        </w:tc>
      </w:tr>
      <w:tr w:rsidR="004E6703" w:rsidRPr="0020150A">
        <w:trPr>
          <w:jc w:val="center"/>
        </w:trPr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Жами шохобчалар билан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27</w:t>
            </w:r>
          </w:p>
        </w:tc>
      </w:tr>
      <w:tr w:rsidR="004E6703" w:rsidRPr="0020150A">
        <w:trPr>
          <w:jc w:val="center"/>
        </w:trPr>
        <w:tc>
          <w:tcPr>
            <w:tcW w:w="0" w:type="auto"/>
            <w:vMerge w:val="restar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br/>
            </w: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br/>
              <w:t>52.</w:t>
            </w:r>
          </w:p>
        </w:tc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br/>
            </w: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br/>
              <w:t xml:space="preserve">4К884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Ќоратепа ќ. — Ќирѓизќўрѓонча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10</w:t>
            </w:r>
          </w:p>
        </w:tc>
      </w:tr>
      <w:tr w:rsidR="004E6703" w:rsidRPr="0020150A">
        <w:trPr>
          <w:jc w:val="center"/>
        </w:trPr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шохобча: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</w:tr>
      <w:tr w:rsidR="004E6703" w:rsidRPr="0020150A">
        <w:trPr>
          <w:jc w:val="center"/>
        </w:trPr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 xml:space="preserve">а) Хонобод ќишлоѓига (6 км)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2</w:t>
            </w:r>
          </w:p>
        </w:tc>
      </w:tr>
      <w:tr w:rsidR="004E6703" w:rsidRPr="0020150A">
        <w:trPr>
          <w:jc w:val="center"/>
        </w:trPr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Жами шохобча билан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12</w:t>
            </w:r>
          </w:p>
        </w:tc>
      </w:tr>
      <w:tr w:rsidR="004E6703" w:rsidRPr="0020150A">
        <w:trPr>
          <w:jc w:val="center"/>
        </w:trPr>
        <w:tc>
          <w:tcPr>
            <w:tcW w:w="0" w:type="auto"/>
            <w:vMerge w:val="restar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br/>
            </w: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br/>
              <w:t>53.</w:t>
            </w:r>
          </w:p>
        </w:tc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br/>
            </w: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br/>
              <w:t xml:space="preserve">4К885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Ўроќчи ќ. — Бувайда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9</w:t>
            </w:r>
          </w:p>
        </w:tc>
      </w:tr>
      <w:tr w:rsidR="004E6703" w:rsidRPr="0020150A">
        <w:trPr>
          <w:jc w:val="center"/>
        </w:trPr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шохобча: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</w:tr>
      <w:tr w:rsidR="004E6703" w:rsidRPr="0020150A">
        <w:trPr>
          <w:jc w:val="center"/>
        </w:trPr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 xml:space="preserve">а) Найман ќишлоѓига (3 км)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2</w:t>
            </w:r>
          </w:p>
        </w:tc>
      </w:tr>
      <w:tr w:rsidR="004E6703" w:rsidRPr="0020150A">
        <w:trPr>
          <w:jc w:val="center"/>
        </w:trPr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Жами шохобча билан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11</w:t>
            </w:r>
          </w:p>
        </w:tc>
      </w:tr>
      <w:tr w:rsidR="004E6703" w:rsidRPr="0020150A">
        <w:trPr>
          <w:jc w:val="center"/>
        </w:trPr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54.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 xml:space="preserve">4К886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Яккамулла ќ. — Ёйилма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3</w:t>
            </w:r>
          </w:p>
        </w:tc>
      </w:tr>
      <w:tr w:rsidR="004E6703" w:rsidRPr="0020150A">
        <w:trPr>
          <w:jc w:val="center"/>
        </w:trPr>
        <w:tc>
          <w:tcPr>
            <w:tcW w:w="0" w:type="auto"/>
            <w:vMerge w:val="restar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spacing w:after="240"/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br/>
            </w: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br/>
              <w:t>55.</w:t>
            </w:r>
          </w:p>
        </w:tc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br/>
            </w: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br/>
            </w: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br/>
              <w:t>4К887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Учкўприк ќ. — Ќаќир темир йўл станцияси — Тожикќишлоќ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11</w:t>
            </w:r>
          </w:p>
        </w:tc>
      </w:tr>
      <w:tr w:rsidR="004E6703" w:rsidRPr="0020150A">
        <w:trPr>
          <w:jc w:val="center"/>
        </w:trPr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шохобчалар: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</w:tr>
      <w:tr w:rsidR="004E6703" w:rsidRPr="0020150A">
        <w:trPr>
          <w:jc w:val="center"/>
        </w:trPr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 xml:space="preserve">а) Буралди ќишлоѓига (7 км)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7</w:t>
            </w:r>
          </w:p>
        </w:tc>
      </w:tr>
      <w:tr w:rsidR="004E6703" w:rsidRPr="0020150A">
        <w:trPr>
          <w:jc w:val="center"/>
        </w:trPr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 xml:space="preserve">б) Ќоракўл ќишлоѓига (3 км)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</w:t>
            </w:r>
          </w:p>
        </w:tc>
      </w:tr>
      <w:tr w:rsidR="004E6703" w:rsidRPr="0020150A">
        <w:trPr>
          <w:jc w:val="center"/>
        </w:trPr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Жами шохобча билан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19</w:t>
            </w:r>
          </w:p>
        </w:tc>
      </w:tr>
      <w:tr w:rsidR="004E6703" w:rsidRPr="0020150A">
        <w:trPr>
          <w:jc w:val="center"/>
        </w:trPr>
        <w:tc>
          <w:tcPr>
            <w:tcW w:w="0" w:type="auto"/>
            <w:vMerge w:val="restar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spacing w:after="240"/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br/>
            </w: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br/>
            </w: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br/>
              <w:t>56.</w:t>
            </w:r>
          </w:p>
        </w:tc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spacing w:after="240"/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br/>
            </w: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br/>
            </w: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br/>
              <w:t xml:space="preserve">4К888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А373 автойўлидан шохобчалар: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25</w:t>
            </w:r>
          </w:p>
        </w:tc>
      </w:tr>
      <w:tr w:rsidR="004E6703" w:rsidRPr="0020150A">
        <w:trPr>
          <w:jc w:val="center"/>
        </w:trPr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шу жумладан: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</w:tr>
      <w:tr w:rsidR="004E6703" w:rsidRPr="0020150A">
        <w:trPr>
          <w:jc w:val="center"/>
        </w:trPr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 xml:space="preserve">а) Урганжи ќишлоѓига (222 км)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7</w:t>
            </w:r>
          </w:p>
        </w:tc>
      </w:tr>
      <w:tr w:rsidR="004E6703" w:rsidRPr="0020150A">
        <w:trPr>
          <w:jc w:val="center"/>
        </w:trPr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б) Ќияли ќишлоѓига (224 км)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6</w:t>
            </w:r>
          </w:p>
        </w:tc>
      </w:tr>
      <w:tr w:rsidR="004E6703" w:rsidRPr="0020150A">
        <w:trPr>
          <w:jc w:val="center"/>
        </w:trPr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в) Кичик Оќтепа ќишлоѓига (227 км)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8</w:t>
            </w:r>
          </w:p>
        </w:tc>
      </w:tr>
      <w:tr w:rsidR="004E6703" w:rsidRPr="0020150A">
        <w:trPr>
          <w:jc w:val="center"/>
        </w:trPr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 xml:space="preserve">г) Салом ќишлоѓига (233 км)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</w:t>
            </w:r>
          </w:p>
        </w:tc>
      </w:tr>
      <w:tr w:rsidR="004E6703" w:rsidRPr="0020150A">
        <w:trPr>
          <w:jc w:val="center"/>
        </w:trPr>
        <w:tc>
          <w:tcPr>
            <w:tcW w:w="0" w:type="auto"/>
            <w:vMerge w:val="restar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br/>
            </w: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br/>
            </w: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br/>
              <w:t>57.</w:t>
            </w:r>
          </w:p>
        </w:tc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spacing w:after="240"/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br/>
            </w: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br/>
              <w:t xml:space="preserve">4К889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Ќўќон ш. — Ќирќлар ќ. — Оќжар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21</w:t>
            </w:r>
          </w:p>
        </w:tc>
      </w:tr>
      <w:tr w:rsidR="004E6703" w:rsidRPr="0020150A">
        <w:trPr>
          <w:jc w:val="center"/>
        </w:trPr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шохобчалар: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</w:tr>
      <w:tr w:rsidR="004E6703" w:rsidRPr="0020150A">
        <w:trPr>
          <w:jc w:val="center"/>
        </w:trPr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 xml:space="preserve">а) Каттатурк ќишлоѓига (15 км)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5</w:t>
            </w:r>
          </w:p>
        </w:tc>
      </w:tr>
      <w:tr w:rsidR="004E6703" w:rsidRPr="0020150A">
        <w:trPr>
          <w:jc w:val="center"/>
        </w:trPr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б) Данѓара шаљарчасига (7 км)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6</w:t>
            </w:r>
          </w:p>
        </w:tc>
      </w:tr>
      <w:tr w:rsidR="004E6703" w:rsidRPr="0020150A">
        <w:trPr>
          <w:jc w:val="center"/>
        </w:trPr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Жами шохобчалар билан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32</w:t>
            </w:r>
          </w:p>
        </w:tc>
      </w:tr>
      <w:tr w:rsidR="004E6703" w:rsidRPr="0020150A">
        <w:trPr>
          <w:jc w:val="center"/>
        </w:trPr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58.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 xml:space="preserve">4К890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«Пахтакор» пахта пункти — Оќтепа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7</w:t>
            </w:r>
          </w:p>
        </w:tc>
      </w:tr>
      <w:tr w:rsidR="004E6703" w:rsidRPr="0020150A">
        <w:trPr>
          <w:jc w:val="center"/>
        </w:trPr>
        <w:tc>
          <w:tcPr>
            <w:tcW w:w="0" w:type="auto"/>
            <w:vMerge w:val="restar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spacing w:after="240"/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br/>
            </w: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br/>
              <w:t>59.</w:t>
            </w:r>
          </w:p>
        </w:tc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spacing w:after="240"/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br/>
            </w: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br/>
              <w:t xml:space="preserve">4К891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Найманча ќ. — Торгова ќ. — Ѓалаба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12</w:t>
            </w:r>
          </w:p>
        </w:tc>
      </w:tr>
      <w:tr w:rsidR="004E6703" w:rsidRPr="0020150A">
        <w:trPr>
          <w:jc w:val="center"/>
        </w:trPr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шохобчалар: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</w:tr>
      <w:tr w:rsidR="004E6703" w:rsidRPr="0020150A">
        <w:trPr>
          <w:jc w:val="center"/>
        </w:trPr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а) Ќизилмушт ќишлоѓига (3 км)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2</w:t>
            </w:r>
          </w:p>
        </w:tc>
      </w:tr>
      <w:tr w:rsidR="004E6703" w:rsidRPr="0020150A">
        <w:trPr>
          <w:jc w:val="center"/>
        </w:trPr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б) Бойбўта ќишлоѓига (5 км)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7</w:t>
            </w:r>
          </w:p>
        </w:tc>
      </w:tr>
      <w:tr w:rsidR="004E6703" w:rsidRPr="0020150A">
        <w:trPr>
          <w:jc w:val="center"/>
        </w:trPr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Жами шохобчалар билан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21</w:t>
            </w:r>
          </w:p>
        </w:tc>
      </w:tr>
      <w:tr w:rsidR="004E6703" w:rsidRPr="0020150A">
        <w:trPr>
          <w:jc w:val="center"/>
        </w:trPr>
        <w:tc>
          <w:tcPr>
            <w:tcW w:w="0" w:type="auto"/>
            <w:vMerge w:val="restar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br/>
            </w: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br/>
              <w:t>60.</w:t>
            </w:r>
          </w:p>
        </w:tc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br/>
            </w: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br/>
              <w:t>4К892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Пахтакор ќ. — Насос станцияси — Ќолгандарё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15</w:t>
            </w:r>
          </w:p>
        </w:tc>
      </w:tr>
      <w:tr w:rsidR="004E6703" w:rsidRPr="0020150A">
        <w:trPr>
          <w:jc w:val="center"/>
        </w:trPr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шохобча: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</w:tr>
      <w:tr w:rsidR="004E6703" w:rsidRPr="0020150A">
        <w:trPr>
          <w:jc w:val="center"/>
        </w:trPr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а) Ќолгандарё ќишлоѓига (4 км)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2</w:t>
            </w:r>
          </w:p>
        </w:tc>
      </w:tr>
      <w:tr w:rsidR="004E6703" w:rsidRPr="0020150A">
        <w:trPr>
          <w:jc w:val="center"/>
        </w:trPr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Жами шохобча билан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17</w:t>
            </w:r>
          </w:p>
        </w:tc>
      </w:tr>
      <w:tr w:rsidR="004E6703" w:rsidRPr="0020150A">
        <w:trPr>
          <w:jc w:val="center"/>
        </w:trPr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61.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4К893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Шухай ќ. — Навбаљор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6</w:t>
            </w:r>
          </w:p>
        </w:tc>
      </w:tr>
      <w:tr w:rsidR="004E6703" w:rsidRPr="0020150A">
        <w:trPr>
          <w:jc w:val="center"/>
        </w:trPr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62.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4К894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Шухай ќ. — Иттифоќ ќ. — Дўстлик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14</w:t>
            </w:r>
          </w:p>
        </w:tc>
      </w:tr>
      <w:tr w:rsidR="004E6703" w:rsidRPr="0020150A">
        <w:trPr>
          <w:jc w:val="center"/>
        </w:trPr>
        <w:tc>
          <w:tcPr>
            <w:tcW w:w="0" w:type="auto"/>
            <w:vMerge w:val="restar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spacing w:after="240"/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br/>
            </w: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br/>
            </w: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br/>
              <w:t>63.</w:t>
            </w:r>
          </w:p>
        </w:tc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spacing w:after="240"/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br/>
            </w: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br/>
            </w: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br/>
              <w:t>4К895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Яйпан ќ. — Ўкчи ќ. — Шойимбек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42</w:t>
            </w:r>
          </w:p>
        </w:tc>
      </w:tr>
      <w:tr w:rsidR="004E6703" w:rsidRPr="0020150A">
        <w:trPr>
          <w:jc w:val="center"/>
        </w:trPr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шохобчалар: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</w:tr>
      <w:tr w:rsidR="004E6703" w:rsidRPr="0020150A">
        <w:trPr>
          <w:jc w:val="center"/>
        </w:trPr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а) Тинчлик шаљарчасига (1 км)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2</w:t>
            </w:r>
          </w:p>
        </w:tc>
      </w:tr>
      <w:tr w:rsidR="004E6703" w:rsidRPr="0020150A">
        <w:trPr>
          <w:jc w:val="center"/>
        </w:trPr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б) Жумабойчек ќишлоѓига (25 км)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2</w:t>
            </w:r>
          </w:p>
        </w:tc>
      </w:tr>
      <w:tr w:rsidR="004E6703" w:rsidRPr="0020150A">
        <w:trPr>
          <w:jc w:val="center"/>
        </w:trPr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 xml:space="preserve">в) Ќўќон сув иншоотига (29 км)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</w:t>
            </w:r>
          </w:p>
        </w:tc>
      </w:tr>
      <w:tr w:rsidR="004E6703" w:rsidRPr="0020150A">
        <w:trPr>
          <w:jc w:val="center"/>
        </w:trPr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Жами шохобчалар билан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50</w:t>
            </w:r>
          </w:p>
        </w:tc>
      </w:tr>
      <w:tr w:rsidR="004E6703" w:rsidRPr="0020150A">
        <w:trPr>
          <w:jc w:val="center"/>
        </w:trPr>
        <w:tc>
          <w:tcPr>
            <w:tcW w:w="0" w:type="auto"/>
            <w:vMerge w:val="restar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spacing w:after="240"/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br/>
            </w: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br/>
            </w: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br/>
              <w:t>64.</w:t>
            </w:r>
          </w:p>
        </w:tc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spacing w:after="240"/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br/>
            </w: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br/>
            </w: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br/>
              <w:t xml:space="preserve">4К896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 xml:space="preserve">Бешариќ ш. — Чорвоќтурганча ќ. — Балиќчилик хўжалиги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22</w:t>
            </w:r>
          </w:p>
        </w:tc>
      </w:tr>
      <w:tr w:rsidR="004E6703" w:rsidRPr="0020150A">
        <w:trPr>
          <w:jc w:val="center"/>
        </w:trPr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шохобчалар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</w:tr>
      <w:tr w:rsidR="004E6703" w:rsidRPr="0020150A">
        <w:trPr>
          <w:jc w:val="center"/>
        </w:trPr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а) Томоша ќишлоѓига (9 км)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11</w:t>
            </w:r>
          </w:p>
        </w:tc>
      </w:tr>
      <w:tr w:rsidR="004E6703" w:rsidRPr="0020150A">
        <w:trPr>
          <w:jc w:val="center"/>
        </w:trPr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 xml:space="preserve">б) Дељќонтўда ќишлоѓига (5 км)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</w:t>
            </w:r>
          </w:p>
        </w:tc>
      </w:tr>
      <w:tr w:rsidR="004E6703" w:rsidRPr="0020150A">
        <w:trPr>
          <w:jc w:val="center"/>
        </w:trPr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в) Зарќарнар кўрик ќишлоѓига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7</w:t>
            </w:r>
          </w:p>
        </w:tc>
      </w:tr>
      <w:tr w:rsidR="004E6703" w:rsidRPr="0020150A">
        <w:trPr>
          <w:jc w:val="center"/>
        </w:trPr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Жами шохобчалар билан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44</w:t>
            </w:r>
          </w:p>
        </w:tc>
      </w:tr>
      <w:tr w:rsidR="004E6703" w:rsidRPr="0020150A">
        <w:trPr>
          <w:jc w:val="center"/>
        </w:trPr>
        <w:tc>
          <w:tcPr>
            <w:tcW w:w="0" w:type="auto"/>
            <w:vMerge w:val="restar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spacing w:after="240"/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br/>
            </w: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br/>
              <w:t>65.</w:t>
            </w:r>
          </w:p>
        </w:tc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spacing w:after="240"/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br/>
            </w: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br/>
              <w:t xml:space="preserve">4К897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Бешариќ ш. — Оќтовуќ ќ. — Чорвоќтурганча ќ. — Халќобод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15</w:t>
            </w:r>
          </w:p>
        </w:tc>
      </w:tr>
      <w:tr w:rsidR="004E6703" w:rsidRPr="0020150A">
        <w:trPr>
          <w:jc w:val="center"/>
        </w:trPr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шохобчалар: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</w:tr>
      <w:tr w:rsidR="004E6703" w:rsidRPr="0020150A">
        <w:trPr>
          <w:jc w:val="center"/>
        </w:trPr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 xml:space="preserve">а) Дељќонтўда кўрик ќишлоѓига (12 км)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6</w:t>
            </w:r>
          </w:p>
        </w:tc>
      </w:tr>
      <w:tr w:rsidR="004E6703" w:rsidRPr="0020150A">
        <w:trPr>
          <w:jc w:val="center"/>
        </w:trPr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 xml:space="preserve">б) Дељќонтўда ќишлоѓига (6 км)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2</w:t>
            </w:r>
          </w:p>
        </w:tc>
      </w:tr>
      <w:tr w:rsidR="004E6703" w:rsidRPr="0020150A">
        <w:trPr>
          <w:jc w:val="center"/>
        </w:trPr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Жами шохобчалар билан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23</w:t>
            </w:r>
          </w:p>
        </w:tc>
      </w:tr>
      <w:tr w:rsidR="004E6703" w:rsidRPr="0020150A">
        <w:trPr>
          <w:jc w:val="center"/>
        </w:trPr>
        <w:tc>
          <w:tcPr>
            <w:tcW w:w="0" w:type="auto"/>
            <w:vMerge w:val="restar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 xml:space="preserve">66. </w:t>
            </w:r>
          </w:p>
        </w:tc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br/>
              <w:t xml:space="preserve">4К898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Чимбой ќ — Новкат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16</w:t>
            </w:r>
          </w:p>
        </w:tc>
      </w:tr>
      <w:tr w:rsidR="004E6703" w:rsidRPr="0020150A">
        <w:trPr>
          <w:jc w:val="center"/>
        </w:trPr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шохобча: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</w:tr>
      <w:tr w:rsidR="004E6703" w:rsidRPr="0020150A">
        <w:trPr>
          <w:jc w:val="center"/>
        </w:trPr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а) Бешариќ шаљарчасига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6</w:t>
            </w:r>
          </w:p>
        </w:tc>
      </w:tr>
      <w:tr w:rsidR="004E6703" w:rsidRPr="0020150A">
        <w:trPr>
          <w:jc w:val="center"/>
        </w:trPr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Жами шохобчалар билан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22</w:t>
            </w:r>
          </w:p>
        </w:tc>
      </w:tr>
      <w:tr w:rsidR="004E6703" w:rsidRPr="0020150A">
        <w:trPr>
          <w:jc w:val="center"/>
        </w:trPr>
        <w:tc>
          <w:tcPr>
            <w:tcW w:w="0" w:type="auto"/>
            <w:vMerge w:val="restar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spacing w:after="240"/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br/>
            </w: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br/>
              <w:t>67.</w:t>
            </w:r>
          </w:p>
        </w:tc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spacing w:after="240"/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br/>
            </w: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br/>
              <w:t xml:space="preserve">4К-899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Бешариќ ш. — Бешкапа ќ. — Ариќбош ќ. — Ќияли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14</w:t>
            </w:r>
          </w:p>
        </w:tc>
      </w:tr>
      <w:tr w:rsidR="004E6703" w:rsidRPr="0020150A">
        <w:trPr>
          <w:jc w:val="center"/>
        </w:trPr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шохобчалар: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</w:tr>
      <w:tr w:rsidR="004E6703" w:rsidRPr="0020150A">
        <w:trPr>
          <w:jc w:val="center"/>
        </w:trPr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а) Яккатут бешкапа ќишлоѓига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</w:t>
            </w:r>
          </w:p>
        </w:tc>
      </w:tr>
      <w:tr w:rsidR="004E6703" w:rsidRPr="0020150A">
        <w:trPr>
          <w:jc w:val="center"/>
        </w:trPr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б) Ариќбош ќ. — Оќмачит ќишлоѓига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</w:t>
            </w:r>
          </w:p>
        </w:tc>
      </w:tr>
      <w:tr w:rsidR="004E6703" w:rsidRPr="0020150A">
        <w:trPr>
          <w:jc w:val="center"/>
        </w:trPr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Жами шохобчалар билан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19</w:t>
            </w:r>
          </w:p>
        </w:tc>
      </w:tr>
      <w:tr w:rsidR="004E6703" w:rsidRPr="0020150A">
        <w:trPr>
          <w:jc w:val="center"/>
        </w:trPr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68.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 xml:space="preserve">4К-900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Совуртепа ќ. — Шодиќозоќ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16</w:t>
            </w:r>
          </w:p>
        </w:tc>
      </w:tr>
      <w:tr w:rsidR="004E6703" w:rsidRPr="0020150A">
        <w:trPr>
          <w:jc w:val="center"/>
        </w:trPr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69.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 xml:space="preserve">4К-901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Ислом ќ. — Хайитќишлоќ ќ. — Ќўќонбой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27</w:t>
            </w:r>
          </w:p>
        </w:tc>
      </w:tr>
      <w:tr w:rsidR="004E6703" w:rsidRPr="0020150A">
        <w:trPr>
          <w:jc w:val="center"/>
        </w:trPr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70.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 xml:space="preserve">4К-902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Шайтонкўл ќ. — Ќорашох ќ. — Янгиќишлоќ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10</w:t>
            </w:r>
          </w:p>
        </w:tc>
      </w:tr>
      <w:tr w:rsidR="004E6703" w:rsidRPr="0020150A">
        <w:trPr>
          <w:jc w:val="center"/>
        </w:trPr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71.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 xml:space="preserve">4К-903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Бешариќ ш. — Бахмал ќ. — Равот ќ. — Тожикистон Республикаси чегараси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13</w:t>
            </w:r>
          </w:p>
        </w:tc>
      </w:tr>
      <w:tr w:rsidR="004E6703" w:rsidRPr="0020150A">
        <w:trPr>
          <w:jc w:val="center"/>
        </w:trPr>
        <w:tc>
          <w:tcPr>
            <w:tcW w:w="0" w:type="auto"/>
            <w:vMerge w:val="restar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br/>
              <w:t>72.</w:t>
            </w:r>
          </w:p>
        </w:tc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br/>
              <w:t xml:space="preserve">4К-904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Катта Фарѓона канали — Рапќон ќ. — Воррух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8</w:t>
            </w:r>
          </w:p>
        </w:tc>
      </w:tr>
      <w:tr w:rsidR="004E6703" w:rsidRPr="0020150A">
        <w:trPr>
          <w:jc w:val="center"/>
        </w:trPr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а) Янгиќишлоќ ќишлоѓига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3</w:t>
            </w:r>
          </w:p>
        </w:tc>
      </w:tr>
      <w:tr w:rsidR="004E6703" w:rsidRPr="0020150A">
        <w:trPr>
          <w:jc w:val="center"/>
        </w:trPr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Жами шохобча билан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11</w:t>
            </w:r>
          </w:p>
        </w:tc>
      </w:tr>
      <w:tr w:rsidR="004E6703" w:rsidRPr="0020150A">
        <w:trPr>
          <w:jc w:val="center"/>
        </w:trPr>
        <w:tc>
          <w:tcPr>
            <w:tcW w:w="0" w:type="auto"/>
            <w:vMerge w:val="restar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br/>
            </w: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br/>
              <w:t>73.</w:t>
            </w:r>
          </w:p>
        </w:tc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br/>
            </w: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br/>
              <w:t xml:space="preserve">4К906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Ќораќум ќ. — Тельман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10</w:t>
            </w:r>
          </w:p>
        </w:tc>
      </w:tr>
      <w:tr w:rsidR="004E6703" w:rsidRPr="0020150A">
        <w:trPr>
          <w:jc w:val="center"/>
        </w:trPr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шохобча: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</w:tr>
      <w:tr w:rsidR="004E6703" w:rsidRPr="0020150A">
        <w:trPr>
          <w:jc w:val="center"/>
        </w:trPr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а) Чирмон ќишлоѓига (3 км)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6</w:t>
            </w:r>
          </w:p>
        </w:tc>
      </w:tr>
      <w:tr w:rsidR="004E6703" w:rsidRPr="0020150A">
        <w:trPr>
          <w:jc w:val="center"/>
        </w:trPr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Жами шохобча билан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16</w:t>
            </w:r>
          </w:p>
        </w:tc>
      </w:tr>
      <w:tr w:rsidR="004E6703" w:rsidRPr="0020150A">
        <w:trPr>
          <w:jc w:val="center"/>
        </w:trPr>
        <w:tc>
          <w:tcPr>
            <w:tcW w:w="0" w:type="auto"/>
            <w:vMerge w:val="restar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spacing w:after="240"/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br/>
            </w: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br/>
              <w:t>74.</w:t>
            </w:r>
          </w:p>
        </w:tc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br/>
            </w: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br/>
            </w: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br/>
              <w:t xml:space="preserve">4К907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Ќўчќорчи ќ. — Арсиф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13</w:t>
            </w:r>
          </w:p>
        </w:tc>
      </w:tr>
      <w:tr w:rsidR="004E6703" w:rsidRPr="0020150A">
        <w:trPr>
          <w:jc w:val="center"/>
        </w:trPr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шохобчалар: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</w:tr>
      <w:tr w:rsidR="004E6703" w:rsidRPr="0020150A">
        <w:trPr>
          <w:jc w:val="center"/>
        </w:trPr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 xml:space="preserve">а) Сўфон ќишлоѓига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7</w:t>
            </w:r>
          </w:p>
        </w:tc>
      </w:tr>
      <w:tr w:rsidR="004E6703" w:rsidRPr="0020150A">
        <w:trPr>
          <w:jc w:val="center"/>
        </w:trPr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 xml:space="preserve">б) Ќалача ќишлоѓига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2</w:t>
            </w:r>
          </w:p>
        </w:tc>
      </w:tr>
      <w:tr w:rsidR="004E6703" w:rsidRPr="0020150A">
        <w:trPr>
          <w:jc w:val="center"/>
        </w:trPr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Жами шохобчалар билан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22</w:t>
            </w:r>
          </w:p>
        </w:tc>
      </w:tr>
      <w:tr w:rsidR="004E6703" w:rsidRPr="0020150A">
        <w:trPr>
          <w:jc w:val="center"/>
        </w:trPr>
        <w:tc>
          <w:tcPr>
            <w:tcW w:w="0" w:type="auto"/>
            <w:vMerge w:val="restar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br/>
            </w: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br/>
              <w:t>75.</w:t>
            </w:r>
          </w:p>
        </w:tc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br/>
            </w: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br/>
              <w:t xml:space="preserve">4К908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Ёзёвон ќ. — Такалик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18</w:t>
            </w:r>
          </w:p>
        </w:tc>
      </w:tr>
      <w:tr w:rsidR="004E6703" w:rsidRPr="0020150A">
        <w:trPr>
          <w:jc w:val="center"/>
        </w:trPr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шохобча: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</w:tr>
      <w:tr w:rsidR="004E6703" w:rsidRPr="0020150A">
        <w:trPr>
          <w:jc w:val="center"/>
        </w:trPr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 xml:space="preserve">а) Гулистон ќишлоѓига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2</w:t>
            </w:r>
          </w:p>
        </w:tc>
      </w:tr>
      <w:tr w:rsidR="004E6703" w:rsidRPr="0020150A">
        <w:trPr>
          <w:jc w:val="center"/>
        </w:trPr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Жами шохобча билан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20</w:t>
            </w:r>
          </w:p>
        </w:tc>
      </w:tr>
      <w:tr w:rsidR="004E6703" w:rsidRPr="0020150A">
        <w:trPr>
          <w:jc w:val="center"/>
        </w:trPr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76.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 xml:space="preserve">4К909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А373 автойўли — Толќудуќќум ќ. — Олтиариќ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26</w:t>
            </w:r>
          </w:p>
        </w:tc>
      </w:tr>
      <w:tr w:rsidR="004E6703" w:rsidRPr="0020150A">
        <w:trPr>
          <w:jc w:val="center"/>
        </w:trPr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77.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 xml:space="preserve">4К910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Ќизилтепа ќ. — А373 автойўли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14</w:t>
            </w:r>
          </w:p>
        </w:tc>
      </w:tr>
      <w:tr w:rsidR="004E6703" w:rsidRPr="0020150A">
        <w:trPr>
          <w:jc w:val="center"/>
        </w:trPr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78.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4К911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4Р147 автойўли — Катпут ќишлоѓи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10</w:t>
            </w:r>
          </w:p>
        </w:tc>
      </w:tr>
      <w:tr w:rsidR="004E6703" w:rsidRPr="0020150A">
        <w:trPr>
          <w:jc w:val="center"/>
        </w:trPr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79.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 xml:space="preserve">4К912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Бувайда ќ. — Шимолий Боѓдод канали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5</w:t>
            </w:r>
          </w:p>
        </w:tc>
      </w:tr>
      <w:tr w:rsidR="004E6703" w:rsidRPr="0020150A">
        <w:trPr>
          <w:jc w:val="center"/>
        </w:trPr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80.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 xml:space="preserve">4К913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Дўрмон ќ. — Дељќонобод ќ. — А373 автойўли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16</w:t>
            </w:r>
          </w:p>
        </w:tc>
      </w:tr>
      <w:tr w:rsidR="004E6703" w:rsidRPr="0020150A">
        <w:trPr>
          <w:jc w:val="center"/>
        </w:trPr>
        <w:tc>
          <w:tcPr>
            <w:tcW w:w="0" w:type="auto"/>
            <w:vMerge w:val="restar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spacing w:after="240"/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br/>
            </w: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br/>
              <w:t>81.</w:t>
            </w:r>
          </w:p>
        </w:tc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spacing w:after="240"/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br/>
            </w: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br/>
              <w:t>4К914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 xml:space="preserve">Янгиобод ќ. — А373 автойўли — Янгиќадам ќ.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21</w:t>
            </w:r>
          </w:p>
        </w:tc>
      </w:tr>
      <w:tr w:rsidR="004E6703" w:rsidRPr="0020150A">
        <w:trPr>
          <w:jc w:val="center"/>
        </w:trPr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шохобчалар: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</w:tr>
      <w:tr w:rsidR="004E6703" w:rsidRPr="0020150A">
        <w:trPr>
          <w:jc w:val="center"/>
        </w:trPr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а) Ќизилтепа ќишлоѓига (4 км)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3</w:t>
            </w:r>
          </w:p>
        </w:tc>
      </w:tr>
      <w:tr w:rsidR="004E6703" w:rsidRPr="0020150A">
        <w:trPr>
          <w:jc w:val="center"/>
        </w:trPr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б) Янгиобод ќишлоѓига (5 км)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5</w:t>
            </w:r>
          </w:p>
        </w:tc>
      </w:tr>
      <w:tr w:rsidR="004E6703" w:rsidRPr="0020150A">
        <w:trPr>
          <w:jc w:val="center"/>
        </w:trPr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Жами шохобчалар билан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29</w:t>
            </w:r>
          </w:p>
        </w:tc>
      </w:tr>
      <w:tr w:rsidR="004E6703" w:rsidRPr="0020150A">
        <w:trPr>
          <w:jc w:val="center"/>
        </w:trPr>
        <w:tc>
          <w:tcPr>
            <w:tcW w:w="0" w:type="auto"/>
            <w:vMerge w:val="restar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br/>
            </w: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br/>
              <w:t>82.</w:t>
            </w:r>
          </w:p>
        </w:tc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br/>
            </w: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br/>
              <w:t xml:space="preserve">4К915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Дељќонобод ќ. — Чўлќишлоѓи ќ. — Наманган вилояти чегараси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12</w:t>
            </w:r>
          </w:p>
        </w:tc>
      </w:tr>
      <w:tr w:rsidR="004E6703" w:rsidRPr="0020150A">
        <w:trPr>
          <w:jc w:val="center"/>
        </w:trPr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шохобча: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</w:tr>
      <w:tr w:rsidR="004E6703" w:rsidRPr="0020150A">
        <w:trPr>
          <w:jc w:val="center"/>
        </w:trPr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а) Бекобод ќишлоѓига (11 км)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</w:t>
            </w:r>
          </w:p>
        </w:tc>
      </w:tr>
      <w:tr w:rsidR="004E6703" w:rsidRPr="0020150A">
        <w:trPr>
          <w:jc w:val="center"/>
        </w:trPr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Жами шохобча билан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16</w:t>
            </w:r>
          </w:p>
        </w:tc>
      </w:tr>
      <w:tr w:rsidR="004E6703" w:rsidRPr="0020150A">
        <w:trPr>
          <w:jc w:val="center"/>
        </w:trPr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83.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4К916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Ўќчи ќ. — Товар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15</w:t>
            </w:r>
          </w:p>
        </w:tc>
      </w:tr>
      <w:tr w:rsidR="004E6703" w:rsidRPr="0020150A">
        <w:trPr>
          <w:jc w:val="center"/>
        </w:trPr>
        <w:tc>
          <w:tcPr>
            <w:tcW w:w="0" w:type="auto"/>
            <w:vMerge w:val="restar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br/>
            </w: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br/>
              <w:t>84.</w:t>
            </w:r>
          </w:p>
        </w:tc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br/>
            </w: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br/>
              <w:t xml:space="preserve">4К917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Боѓиш ќ. — Кичиктурк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</w:t>
            </w:r>
          </w:p>
        </w:tc>
      </w:tr>
      <w:tr w:rsidR="004E6703" w:rsidRPr="0020150A">
        <w:trPr>
          <w:jc w:val="center"/>
        </w:trPr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шохобча: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</w:tr>
      <w:tr w:rsidR="004E6703" w:rsidRPr="0020150A">
        <w:trPr>
          <w:jc w:val="center"/>
        </w:trPr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а) Чагали ќишлоѓига (3 км)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5</w:t>
            </w:r>
          </w:p>
        </w:tc>
      </w:tr>
      <w:tr w:rsidR="004E6703" w:rsidRPr="0020150A">
        <w:trPr>
          <w:jc w:val="center"/>
        </w:trPr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Жами шохобча билан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9</w:t>
            </w:r>
          </w:p>
        </w:tc>
      </w:tr>
      <w:tr w:rsidR="004E6703" w:rsidRPr="0020150A">
        <w:trPr>
          <w:jc w:val="center"/>
        </w:trPr>
        <w:tc>
          <w:tcPr>
            <w:tcW w:w="0" w:type="auto"/>
            <w:vMerge w:val="restar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br/>
            </w: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br/>
              <w:t>85.</w:t>
            </w:r>
          </w:p>
        </w:tc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br/>
            </w: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br/>
              <w:t xml:space="preserve">4К918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Ќирќлар ќ. — Амиробод ќ. — Янгиќишлоќ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6</w:t>
            </w:r>
          </w:p>
        </w:tc>
      </w:tr>
      <w:tr w:rsidR="004E6703" w:rsidRPr="0020150A">
        <w:trPr>
          <w:jc w:val="center"/>
        </w:trPr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шохобча: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</w:tr>
      <w:tr w:rsidR="004E6703" w:rsidRPr="0020150A">
        <w:trPr>
          <w:jc w:val="center"/>
        </w:trPr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 xml:space="preserve">а) Олтиќуш ќишлоѓига (3 км)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2</w:t>
            </w:r>
          </w:p>
        </w:tc>
      </w:tr>
      <w:tr w:rsidR="004E6703" w:rsidRPr="0020150A">
        <w:trPr>
          <w:jc w:val="center"/>
        </w:trPr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Жами шохобча билан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8</w:t>
            </w:r>
          </w:p>
        </w:tc>
      </w:tr>
      <w:tr w:rsidR="004E6703" w:rsidRPr="0020150A">
        <w:trPr>
          <w:jc w:val="center"/>
        </w:trPr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86.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 xml:space="preserve">4К919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Жумадам ќ. — Бешбола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5</w:t>
            </w:r>
          </w:p>
        </w:tc>
      </w:tr>
      <w:tr w:rsidR="004E6703" w:rsidRPr="0020150A">
        <w:trPr>
          <w:jc w:val="center"/>
        </w:trPr>
        <w:tc>
          <w:tcPr>
            <w:tcW w:w="0" w:type="auto"/>
            <w:vMerge w:val="restar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spacing w:after="240"/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br/>
            </w: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br/>
            </w: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br/>
              <w:t>87.</w:t>
            </w:r>
          </w:p>
        </w:tc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spacing w:after="240"/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br/>
            </w: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br/>
            </w: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br/>
              <w:t>4К920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4Р112 автойўлидан шохобчалар: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41</w:t>
            </w:r>
          </w:p>
        </w:tc>
      </w:tr>
      <w:tr w:rsidR="004E6703" w:rsidRPr="0020150A">
        <w:trPr>
          <w:jc w:val="center"/>
        </w:trPr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а) Каркидон сув омборига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7</w:t>
            </w:r>
          </w:p>
        </w:tc>
      </w:tr>
      <w:tr w:rsidR="004E6703" w:rsidRPr="0020150A">
        <w:trPr>
          <w:jc w:val="center"/>
        </w:trPr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б) Фарѓона дам олиш масканига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</w:t>
            </w:r>
          </w:p>
        </w:tc>
      </w:tr>
      <w:tr w:rsidR="004E6703" w:rsidRPr="0020150A">
        <w:trPr>
          <w:jc w:val="center"/>
        </w:trPr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в) Янгиќўрѓон ќишлоѓига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9</w:t>
            </w:r>
          </w:p>
        </w:tc>
      </w:tr>
      <w:tr w:rsidR="004E6703" w:rsidRPr="0020150A">
        <w:trPr>
          <w:jc w:val="center"/>
        </w:trPr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г) Ќува љалќа автойўлига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11</w:t>
            </w:r>
          </w:p>
        </w:tc>
      </w:tr>
      <w:tr w:rsidR="004E6703" w:rsidRPr="0020150A">
        <w:trPr>
          <w:jc w:val="center"/>
        </w:trPr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д) Риштон шаљри айланма автойўлига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10</w:t>
            </w:r>
          </w:p>
        </w:tc>
      </w:tr>
      <w:tr w:rsidR="004E6703" w:rsidRPr="0020150A">
        <w:trPr>
          <w:jc w:val="center"/>
        </w:trPr>
        <w:tc>
          <w:tcPr>
            <w:tcW w:w="0" w:type="auto"/>
            <w:vMerge w:val="restar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br/>
            </w: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br/>
              <w:t>88.</w:t>
            </w:r>
          </w:p>
        </w:tc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br/>
            </w: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br/>
              <w:t>4К923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Яйпан ш. — Рапќон ќ. — Бешариќ ш. — Чилмаљрам ш.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41</w:t>
            </w:r>
          </w:p>
        </w:tc>
      </w:tr>
      <w:tr w:rsidR="004E6703" w:rsidRPr="0020150A">
        <w:trPr>
          <w:jc w:val="center"/>
        </w:trPr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шохобча: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</w:tr>
      <w:tr w:rsidR="004E6703" w:rsidRPr="0020150A">
        <w:trPr>
          <w:jc w:val="center"/>
        </w:trPr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а) Бешариќ шаљрига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14</w:t>
            </w:r>
          </w:p>
        </w:tc>
      </w:tr>
      <w:tr w:rsidR="004E6703" w:rsidRPr="0020150A">
        <w:trPr>
          <w:jc w:val="center"/>
        </w:trPr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Жами шохобча билан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55</w:t>
            </w:r>
          </w:p>
        </w:tc>
      </w:tr>
      <w:tr w:rsidR="004E6703" w:rsidRPr="0020150A">
        <w:trPr>
          <w:jc w:val="center"/>
        </w:trPr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89.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4К924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А373 автойўли — Найманча ќ. — Бекобод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15</w:t>
            </w:r>
          </w:p>
        </w:tc>
      </w:tr>
      <w:tr w:rsidR="004E6703" w:rsidRPr="0020150A">
        <w:trPr>
          <w:jc w:val="center"/>
        </w:trPr>
        <w:tc>
          <w:tcPr>
            <w:tcW w:w="0" w:type="auto"/>
            <w:vMerge w:val="restar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br/>
            </w: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br/>
              <w:t>90.</w:t>
            </w:r>
          </w:p>
        </w:tc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br/>
            </w: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br/>
              <w:t>4К925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4Р153 автойўлидан шохобчалар: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8</w:t>
            </w:r>
          </w:p>
        </w:tc>
      </w:tr>
      <w:tr w:rsidR="004E6703" w:rsidRPr="0020150A">
        <w:trPr>
          <w:jc w:val="center"/>
        </w:trPr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шу жумладан: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</w:tr>
      <w:tr w:rsidR="004E6703" w:rsidRPr="0020150A">
        <w:trPr>
          <w:jc w:val="center"/>
        </w:trPr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а) Ќаќир темир йўл станциясига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3</w:t>
            </w:r>
          </w:p>
        </w:tc>
      </w:tr>
      <w:tr w:rsidR="004E6703" w:rsidRPr="0020150A">
        <w:trPr>
          <w:jc w:val="center"/>
        </w:trPr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б) Ќўќон АБЗ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5</w:t>
            </w:r>
          </w:p>
        </w:tc>
      </w:tr>
      <w:tr w:rsidR="004E6703" w:rsidRPr="0020150A">
        <w:trPr>
          <w:jc w:val="center"/>
        </w:trPr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91.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4К926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Яйпан ш. — Яйпан темир йўл станцияси — Абдусамат ќ. — А373 автойўли (220 км)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58</w:t>
            </w:r>
          </w:p>
        </w:tc>
      </w:tr>
      <w:tr w:rsidR="004E6703" w:rsidRPr="0020150A">
        <w:trPr>
          <w:jc w:val="center"/>
        </w:trPr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92.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 xml:space="preserve">4Н831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Султонобод ќ. — Дашт ќ. — Ќирѓиз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9</w:t>
            </w:r>
          </w:p>
        </w:tc>
      </w:tr>
      <w:tr w:rsidR="004E6703" w:rsidRPr="0020150A">
        <w:trPr>
          <w:jc w:val="center"/>
        </w:trPr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93.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4Н832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Найгут ќ. — Дељќонобод ќ. — Ќирѓизистон Республикаси чегараси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8</w:t>
            </w:r>
          </w:p>
        </w:tc>
      </w:tr>
      <w:tr w:rsidR="004E6703" w:rsidRPr="0020150A">
        <w:trPr>
          <w:jc w:val="center"/>
        </w:trPr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94.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 xml:space="preserve">4Н833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Варзан ќ. — Ќорасоќол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9</w:t>
            </w:r>
          </w:p>
        </w:tc>
      </w:tr>
      <w:tr w:rsidR="004E6703" w:rsidRPr="0020150A">
        <w:trPr>
          <w:jc w:val="center"/>
        </w:trPr>
        <w:tc>
          <w:tcPr>
            <w:tcW w:w="0" w:type="auto"/>
            <w:vMerge w:val="restar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br/>
            </w: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br/>
              <w:t>95.</w:t>
            </w:r>
          </w:p>
        </w:tc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br/>
            </w: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br/>
              <w:t xml:space="preserve">4Н834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Ќува ќ. — Ўроќбоши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</w:t>
            </w:r>
          </w:p>
        </w:tc>
      </w:tr>
      <w:tr w:rsidR="004E6703" w:rsidRPr="0020150A">
        <w:trPr>
          <w:jc w:val="center"/>
        </w:trPr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шохобча: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</w:tr>
      <w:tr w:rsidR="004E6703" w:rsidRPr="0020150A">
        <w:trPr>
          <w:jc w:val="center"/>
        </w:trPr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а) Эшакчи ќишлоѓига (4 км)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</w:t>
            </w:r>
          </w:p>
        </w:tc>
      </w:tr>
      <w:tr w:rsidR="004E6703" w:rsidRPr="0020150A">
        <w:trPr>
          <w:jc w:val="center"/>
        </w:trPr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Жами шохобча билан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5</w:t>
            </w:r>
          </w:p>
        </w:tc>
      </w:tr>
      <w:tr w:rsidR="004E6703" w:rsidRPr="0020150A">
        <w:trPr>
          <w:jc w:val="center"/>
        </w:trPr>
        <w:tc>
          <w:tcPr>
            <w:tcW w:w="0" w:type="auto"/>
            <w:vMerge w:val="restar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spacing w:after="240"/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br/>
            </w: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br/>
              <w:t>96.</w:t>
            </w:r>
          </w:p>
        </w:tc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spacing w:after="240"/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br/>
            </w: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br/>
              <w:t>4К835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Янгиќишлоќ ќ. — Бўстон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12</w:t>
            </w:r>
          </w:p>
        </w:tc>
      </w:tr>
      <w:tr w:rsidR="004E6703" w:rsidRPr="0020150A">
        <w:trPr>
          <w:jc w:val="center"/>
        </w:trPr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шохобчалар: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</w:tr>
      <w:tr w:rsidR="004E6703" w:rsidRPr="0020150A">
        <w:trPr>
          <w:jc w:val="center"/>
        </w:trPr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а) Акбаробод ќишлоѓига (7 км)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8</w:t>
            </w:r>
          </w:p>
        </w:tc>
      </w:tr>
      <w:tr w:rsidR="004E6703" w:rsidRPr="0020150A">
        <w:trPr>
          <w:jc w:val="center"/>
        </w:trPr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б) Новкент ќишлоѓига (2 км)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</w:t>
            </w:r>
          </w:p>
        </w:tc>
      </w:tr>
      <w:tr w:rsidR="004E6703" w:rsidRPr="0020150A">
        <w:trPr>
          <w:jc w:val="center"/>
        </w:trPr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Жами шохобчалар билан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24</w:t>
            </w:r>
          </w:p>
        </w:tc>
      </w:tr>
      <w:tr w:rsidR="004E6703" w:rsidRPr="0020150A">
        <w:trPr>
          <w:jc w:val="center"/>
        </w:trPr>
        <w:tc>
          <w:tcPr>
            <w:tcW w:w="0" w:type="auto"/>
            <w:vMerge w:val="restar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br/>
            </w: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br/>
              <w:t>97.</w:t>
            </w:r>
          </w:p>
        </w:tc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br/>
            </w: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br/>
              <w:t xml:space="preserve">4Н836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Сойбўйи ќ. — Бўстон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11</w:t>
            </w:r>
          </w:p>
        </w:tc>
      </w:tr>
      <w:tr w:rsidR="004E6703" w:rsidRPr="0020150A">
        <w:trPr>
          <w:jc w:val="center"/>
        </w:trPr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шохобча: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</w:tr>
      <w:tr w:rsidR="004E6703" w:rsidRPr="0020150A">
        <w:trPr>
          <w:jc w:val="center"/>
        </w:trPr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а) Ќумариќ ќишлоѓига (6 км)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</w:t>
            </w:r>
          </w:p>
        </w:tc>
      </w:tr>
      <w:tr w:rsidR="004E6703" w:rsidRPr="0020150A">
        <w:trPr>
          <w:jc w:val="center"/>
        </w:trPr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Жами шохобча билан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12</w:t>
            </w:r>
          </w:p>
        </w:tc>
      </w:tr>
      <w:tr w:rsidR="004E6703" w:rsidRPr="0020150A">
        <w:trPr>
          <w:jc w:val="center"/>
        </w:trPr>
        <w:tc>
          <w:tcPr>
            <w:tcW w:w="0" w:type="auto"/>
            <w:vMerge w:val="restar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spacing w:after="240"/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br/>
            </w: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br/>
            </w: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br/>
              <w:t>98.</w:t>
            </w: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br/>
            </w:r>
          </w:p>
        </w:tc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spacing w:after="240"/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br/>
            </w: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br/>
            </w: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br/>
            </w: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br/>
              <w:t xml:space="preserve">4Н837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Заркент ќ. — Ќумариќ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12</w:t>
            </w:r>
          </w:p>
        </w:tc>
      </w:tr>
      <w:tr w:rsidR="004E6703" w:rsidRPr="0020150A">
        <w:trPr>
          <w:jc w:val="center"/>
        </w:trPr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шохобчалар: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</w:tr>
      <w:tr w:rsidR="004E6703" w:rsidRPr="0020150A">
        <w:trPr>
          <w:jc w:val="center"/>
        </w:trPr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 xml:space="preserve">а) Иштихон ќишлоѓига (9 км)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</w:t>
            </w:r>
          </w:p>
        </w:tc>
      </w:tr>
      <w:tr w:rsidR="004E6703" w:rsidRPr="0020150A">
        <w:trPr>
          <w:jc w:val="center"/>
        </w:trPr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б) Обосиё ќишлоѓига (5 км)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3</w:t>
            </w:r>
          </w:p>
        </w:tc>
      </w:tr>
      <w:tr w:rsidR="004E6703" w:rsidRPr="0020150A">
        <w:trPr>
          <w:jc w:val="center"/>
        </w:trPr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в) Бойтепа ќишлоѓига (3 км)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3</w:t>
            </w:r>
          </w:p>
        </w:tc>
      </w:tr>
      <w:tr w:rsidR="004E6703" w:rsidRPr="0020150A">
        <w:trPr>
          <w:jc w:val="center"/>
        </w:trPr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г) Зириллама ќишлоѓига (3 км)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</w:t>
            </w:r>
          </w:p>
        </w:tc>
      </w:tr>
      <w:tr w:rsidR="004E6703" w:rsidRPr="0020150A">
        <w:trPr>
          <w:jc w:val="center"/>
        </w:trPr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Жами шохобчалар билан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26</w:t>
            </w:r>
          </w:p>
        </w:tc>
      </w:tr>
      <w:tr w:rsidR="004E6703" w:rsidRPr="0020150A">
        <w:trPr>
          <w:jc w:val="center"/>
        </w:trPr>
        <w:tc>
          <w:tcPr>
            <w:tcW w:w="0" w:type="auto"/>
            <w:vMerge w:val="restar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spacing w:after="240"/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br/>
            </w: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br/>
              <w:t>99.</w:t>
            </w:r>
          </w:p>
        </w:tc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spacing w:after="240"/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br/>
            </w: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br/>
              <w:t xml:space="preserve">4Н838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Ќўчќорчи ќ. — Сирлимачит ќ. — Арабмозор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28</w:t>
            </w:r>
          </w:p>
        </w:tc>
      </w:tr>
      <w:tr w:rsidR="004E6703" w:rsidRPr="0020150A">
        <w:trPr>
          <w:jc w:val="center"/>
        </w:trPr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шохобчалар: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</w:tr>
      <w:tr w:rsidR="004E6703" w:rsidRPr="0020150A">
        <w:trPr>
          <w:jc w:val="center"/>
        </w:trPr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а) Бешбола ќишлоѓига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</w:t>
            </w:r>
          </w:p>
        </w:tc>
      </w:tr>
      <w:tr w:rsidR="004E6703" w:rsidRPr="0020150A">
        <w:trPr>
          <w:jc w:val="center"/>
        </w:trPr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б) Ахшак ќишлоѓига (14 км)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</w:t>
            </w:r>
          </w:p>
        </w:tc>
      </w:tr>
      <w:tr w:rsidR="004E6703" w:rsidRPr="0020150A">
        <w:trPr>
          <w:jc w:val="center"/>
        </w:trPr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Жами шохобчалар билан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36</w:t>
            </w:r>
          </w:p>
        </w:tc>
      </w:tr>
      <w:tr w:rsidR="004E6703" w:rsidRPr="0020150A">
        <w:trPr>
          <w:jc w:val="center"/>
        </w:trPr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100.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 xml:space="preserve">4Н839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Садда ќ. — Ќўќонлик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5</w:t>
            </w:r>
          </w:p>
        </w:tc>
      </w:tr>
      <w:tr w:rsidR="004E6703" w:rsidRPr="0020150A">
        <w:trPr>
          <w:jc w:val="center"/>
        </w:trPr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101.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4Н840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Пакана ќ. — Ўрикзор ќ. — Кокир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5</w:t>
            </w:r>
          </w:p>
        </w:tc>
      </w:tr>
      <w:tr w:rsidR="004E6703" w:rsidRPr="0020150A">
        <w:trPr>
          <w:jc w:val="center"/>
        </w:trPr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102.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4Н841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Лашкар ќ. — Пахтаучун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13</w:t>
            </w:r>
          </w:p>
        </w:tc>
      </w:tr>
      <w:tr w:rsidR="004E6703" w:rsidRPr="0020150A">
        <w:trPr>
          <w:jc w:val="center"/>
        </w:trPr>
        <w:tc>
          <w:tcPr>
            <w:tcW w:w="0" w:type="auto"/>
            <w:vMerge w:val="restar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spacing w:after="240"/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br/>
            </w: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br/>
              <w:t>103.</w:t>
            </w:r>
          </w:p>
        </w:tc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spacing w:after="240"/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br/>
            </w: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br/>
              <w:t xml:space="preserve">4Н842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Ўрикзор ќ. — Дамкўл ќ. — Аввал ќ. — Чек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5</w:t>
            </w:r>
          </w:p>
        </w:tc>
      </w:tr>
      <w:tr w:rsidR="004E6703" w:rsidRPr="0020150A">
        <w:trPr>
          <w:jc w:val="center"/>
        </w:trPr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шохобчалар: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</w:tr>
      <w:tr w:rsidR="004E6703" w:rsidRPr="0020150A">
        <w:trPr>
          <w:jc w:val="center"/>
        </w:trPr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а) Оќтом ќишлоѓига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2</w:t>
            </w:r>
          </w:p>
        </w:tc>
      </w:tr>
      <w:tr w:rsidR="004E6703" w:rsidRPr="0020150A">
        <w:trPr>
          <w:jc w:val="center"/>
        </w:trPr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б) Пакана ќишлоѓига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</w:t>
            </w:r>
          </w:p>
        </w:tc>
      </w:tr>
      <w:tr w:rsidR="004E6703" w:rsidRPr="0020150A">
        <w:trPr>
          <w:jc w:val="center"/>
        </w:trPr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Жами шохобчалар билан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21</w:t>
            </w:r>
          </w:p>
        </w:tc>
      </w:tr>
      <w:tr w:rsidR="004E6703" w:rsidRPr="0020150A">
        <w:trPr>
          <w:jc w:val="center"/>
        </w:trPr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104.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 xml:space="preserve">4Н843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Оќтом ќ. — Дамкўл ќ. — Аввал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</w:t>
            </w:r>
          </w:p>
        </w:tc>
      </w:tr>
      <w:tr w:rsidR="004E6703" w:rsidRPr="0020150A">
        <w:trPr>
          <w:jc w:val="center"/>
        </w:trPr>
        <w:tc>
          <w:tcPr>
            <w:tcW w:w="0" w:type="auto"/>
            <w:vMerge w:val="restar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br/>
            </w: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br/>
              <w:t>105.</w:t>
            </w:r>
          </w:p>
        </w:tc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br/>
            </w: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br/>
              <w:t xml:space="preserve">4Н844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Аввал ќ. — Ўрикзор ќ. — Маяк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5</w:t>
            </w:r>
          </w:p>
        </w:tc>
      </w:tr>
      <w:tr w:rsidR="004E6703" w:rsidRPr="0020150A">
        <w:trPr>
          <w:jc w:val="center"/>
        </w:trPr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шохобча: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</w:tr>
      <w:tr w:rsidR="004E6703" w:rsidRPr="0020150A">
        <w:trPr>
          <w:jc w:val="center"/>
        </w:trPr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а) Ўрта ќишлоѓига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</w:t>
            </w:r>
          </w:p>
        </w:tc>
      </w:tr>
      <w:tr w:rsidR="004E6703" w:rsidRPr="0020150A">
        <w:trPr>
          <w:jc w:val="center"/>
        </w:trPr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Жами шохобча билан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6</w:t>
            </w:r>
          </w:p>
        </w:tc>
      </w:tr>
      <w:tr w:rsidR="004E6703" w:rsidRPr="0020150A">
        <w:trPr>
          <w:jc w:val="center"/>
        </w:trPr>
        <w:tc>
          <w:tcPr>
            <w:tcW w:w="0" w:type="auto"/>
            <w:vMerge w:val="restar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br/>
            </w: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br/>
              <w:t>106.</w:t>
            </w:r>
          </w:p>
        </w:tc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4Н845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Аввал ќ. — Бегимжонтепа ќ. — Гулистон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8</w:t>
            </w:r>
          </w:p>
        </w:tc>
      </w:tr>
      <w:tr w:rsidR="004E6703" w:rsidRPr="0020150A">
        <w:trPr>
          <w:jc w:val="center"/>
        </w:trPr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шохобча: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</w:tr>
      <w:tr w:rsidR="004E6703" w:rsidRPr="0020150A">
        <w:trPr>
          <w:jc w:val="center"/>
        </w:trPr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 xml:space="preserve">а) Ќоранай ќишлоѓига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3</w:t>
            </w:r>
          </w:p>
        </w:tc>
      </w:tr>
      <w:tr w:rsidR="004E6703" w:rsidRPr="0020150A">
        <w:trPr>
          <w:jc w:val="center"/>
        </w:trPr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Жами шохобча билан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11</w:t>
            </w:r>
          </w:p>
        </w:tc>
      </w:tr>
      <w:tr w:rsidR="004E6703" w:rsidRPr="0020150A">
        <w:trPr>
          <w:jc w:val="center"/>
        </w:trPr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107.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 xml:space="preserve">4Н846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Ќувасой ќ. — Малик ќ. — Оќтом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8</w:t>
            </w:r>
          </w:p>
        </w:tc>
      </w:tr>
      <w:tr w:rsidR="004E6703" w:rsidRPr="0020150A">
        <w:trPr>
          <w:jc w:val="center"/>
        </w:trPr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108.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 xml:space="preserve">4Н847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Ёйилма ќ. — Новкент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5</w:t>
            </w:r>
          </w:p>
        </w:tc>
      </w:tr>
      <w:tr w:rsidR="004E6703" w:rsidRPr="0020150A">
        <w:trPr>
          <w:jc w:val="center"/>
        </w:trPr>
        <w:tc>
          <w:tcPr>
            <w:tcW w:w="0" w:type="auto"/>
            <w:vMerge w:val="restar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br/>
            </w: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br/>
              <w:t>109.</w:t>
            </w:r>
          </w:p>
        </w:tc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br/>
            </w: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br/>
              <w:t xml:space="preserve">4Н848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Фарѓона ќ. — Олтиариќ ќ. — Шакарќишлоќ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</w:t>
            </w:r>
          </w:p>
        </w:tc>
      </w:tr>
      <w:tr w:rsidR="004E6703" w:rsidRPr="0020150A">
        <w:trPr>
          <w:jc w:val="center"/>
        </w:trPr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шохобча: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</w:tr>
      <w:tr w:rsidR="004E6703" w:rsidRPr="0020150A">
        <w:trPr>
          <w:jc w:val="center"/>
        </w:trPr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 xml:space="preserve">а) 35-сон мактабга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</w:t>
            </w:r>
          </w:p>
        </w:tc>
      </w:tr>
      <w:tr w:rsidR="004E6703" w:rsidRPr="0020150A">
        <w:trPr>
          <w:jc w:val="center"/>
        </w:trPr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Жами шохобча билан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5</w:t>
            </w:r>
          </w:p>
        </w:tc>
      </w:tr>
      <w:tr w:rsidR="004E6703" w:rsidRPr="0020150A">
        <w:trPr>
          <w:jc w:val="center"/>
        </w:trPr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110.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 xml:space="preserve">4Н849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Водил ќ. — Янбарак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7</w:t>
            </w:r>
          </w:p>
        </w:tc>
      </w:tr>
      <w:tr w:rsidR="004E6703" w:rsidRPr="0020150A">
        <w:trPr>
          <w:jc w:val="center"/>
        </w:trPr>
        <w:tc>
          <w:tcPr>
            <w:tcW w:w="0" w:type="auto"/>
            <w:vMerge w:val="restar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spacing w:after="240"/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br/>
            </w: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br/>
              <w:t>111.</w:t>
            </w:r>
          </w:p>
        </w:tc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spacing w:after="240"/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br/>
            </w: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br/>
              <w:t xml:space="preserve">4Н850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«Фарѓона — Чимён» автойўлидан шохобчалар: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13</w:t>
            </w:r>
          </w:p>
        </w:tc>
      </w:tr>
      <w:tr w:rsidR="004E6703" w:rsidRPr="0020150A">
        <w:trPr>
          <w:jc w:val="center"/>
        </w:trPr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шу жумладан: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</w:tr>
      <w:tr w:rsidR="004E6703" w:rsidRPr="0020150A">
        <w:trPr>
          <w:jc w:val="center"/>
        </w:trPr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а) Миндон ќишлоѓига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</w:t>
            </w:r>
          </w:p>
        </w:tc>
      </w:tr>
      <w:tr w:rsidR="004E6703" w:rsidRPr="0020150A">
        <w:trPr>
          <w:jc w:val="center"/>
        </w:trPr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б) Ќурилиш ќишлоѓига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3</w:t>
            </w:r>
          </w:p>
        </w:tc>
      </w:tr>
      <w:tr w:rsidR="004E6703" w:rsidRPr="0020150A">
        <w:trPr>
          <w:jc w:val="center"/>
        </w:trPr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в) Халмиён ќишлоѓига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6</w:t>
            </w:r>
          </w:p>
        </w:tc>
      </w:tr>
      <w:tr w:rsidR="004E6703" w:rsidRPr="0020150A">
        <w:trPr>
          <w:jc w:val="center"/>
        </w:trPr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112.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4Н851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Нефть саноати — Чимён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6</w:t>
            </w:r>
          </w:p>
        </w:tc>
      </w:tr>
      <w:tr w:rsidR="004E6703" w:rsidRPr="0020150A">
        <w:trPr>
          <w:jc w:val="center"/>
        </w:trPr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113.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 xml:space="preserve">4Н852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Хонќиз ќ. — Кураш ќ. — Бурбалик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13</w:t>
            </w:r>
          </w:p>
        </w:tc>
      </w:tr>
      <w:tr w:rsidR="004E6703" w:rsidRPr="0020150A">
        <w:trPr>
          <w:jc w:val="center"/>
        </w:trPr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114.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4Н853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Фарѓона ш. — Янги Фарѓона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</w:t>
            </w:r>
          </w:p>
        </w:tc>
      </w:tr>
      <w:tr w:rsidR="004E6703" w:rsidRPr="0020150A">
        <w:trPr>
          <w:jc w:val="center"/>
        </w:trPr>
        <w:tc>
          <w:tcPr>
            <w:tcW w:w="0" w:type="auto"/>
            <w:vMerge w:val="restar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br/>
            </w: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br/>
              <w:t>115.</w:t>
            </w:r>
          </w:p>
        </w:tc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br/>
            </w: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br/>
              <w:t xml:space="preserve">4Н854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Чимён ќ. — Ќайирма ќ. — Жийдарик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8</w:t>
            </w:r>
          </w:p>
        </w:tc>
      </w:tr>
      <w:tr w:rsidR="004E6703" w:rsidRPr="0020150A">
        <w:trPr>
          <w:jc w:val="center"/>
        </w:trPr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шохобча: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</w:tr>
      <w:tr w:rsidR="004E6703" w:rsidRPr="0020150A">
        <w:trPr>
          <w:jc w:val="center"/>
        </w:trPr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а) Хувайдо ќишлоѓига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2</w:t>
            </w:r>
          </w:p>
        </w:tc>
      </w:tr>
      <w:tr w:rsidR="004E6703" w:rsidRPr="0020150A">
        <w:trPr>
          <w:jc w:val="center"/>
        </w:trPr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Жами шохобча билан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10</w:t>
            </w:r>
          </w:p>
        </w:tc>
      </w:tr>
      <w:tr w:rsidR="004E6703" w:rsidRPr="0020150A">
        <w:trPr>
          <w:jc w:val="center"/>
        </w:trPr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116.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4Н855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Водил ќ. — Ќизил аскар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3</w:t>
            </w:r>
          </w:p>
        </w:tc>
      </w:tr>
      <w:tr w:rsidR="004E6703" w:rsidRPr="0020150A">
        <w:trPr>
          <w:jc w:val="center"/>
        </w:trPr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117.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 xml:space="preserve">4Н856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Ќўрѓонча ќ. — Лангар ќ. — Бешкапа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10</w:t>
            </w:r>
          </w:p>
        </w:tc>
      </w:tr>
      <w:tr w:rsidR="004E6703" w:rsidRPr="0020150A">
        <w:trPr>
          <w:jc w:val="center"/>
        </w:trPr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118.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4Н857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Љамзаобод ќ. — Даштрок ќ. — Оќёр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</w:t>
            </w:r>
          </w:p>
        </w:tc>
      </w:tr>
      <w:tr w:rsidR="004E6703" w:rsidRPr="0020150A">
        <w:trPr>
          <w:jc w:val="center"/>
        </w:trPr>
        <w:tc>
          <w:tcPr>
            <w:tcW w:w="0" w:type="auto"/>
            <w:vMerge w:val="restar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spacing w:after="240"/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br/>
            </w: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br/>
            </w: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br/>
              <w:t>119.</w:t>
            </w:r>
          </w:p>
        </w:tc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spacing w:after="240"/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br/>
            </w: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br/>
            </w: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br/>
              <w:t xml:space="preserve">4Н858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Файзиобод ќ. — Ойимча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5</w:t>
            </w:r>
          </w:p>
        </w:tc>
      </w:tr>
      <w:tr w:rsidR="004E6703" w:rsidRPr="0020150A">
        <w:trPr>
          <w:jc w:val="center"/>
        </w:trPr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шохобчалар: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2</w:t>
            </w:r>
          </w:p>
        </w:tc>
      </w:tr>
      <w:tr w:rsidR="004E6703" w:rsidRPr="0020150A">
        <w:trPr>
          <w:jc w:val="center"/>
        </w:trPr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а) Муллаќайраѓоч ќишлоѓига (3 км)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</w:tr>
      <w:tr w:rsidR="004E6703" w:rsidRPr="0020150A">
        <w:trPr>
          <w:jc w:val="center"/>
        </w:trPr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 xml:space="preserve">б) Ўрикзор ќишлоѓига (4 км)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</w:t>
            </w:r>
          </w:p>
        </w:tc>
      </w:tr>
      <w:tr w:rsidR="004E6703" w:rsidRPr="0020150A">
        <w:trPr>
          <w:jc w:val="center"/>
        </w:trPr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в) Саримозор ќишлоѓига (5 км)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2</w:t>
            </w:r>
          </w:p>
        </w:tc>
      </w:tr>
      <w:tr w:rsidR="004E6703" w:rsidRPr="0020150A">
        <w:trPr>
          <w:jc w:val="center"/>
        </w:trPr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Жами шохобчалар билан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10</w:t>
            </w:r>
          </w:p>
        </w:tc>
      </w:tr>
      <w:tr w:rsidR="004E6703" w:rsidRPr="0020150A">
        <w:trPr>
          <w:jc w:val="center"/>
        </w:trPr>
        <w:tc>
          <w:tcPr>
            <w:tcW w:w="0" w:type="auto"/>
            <w:vMerge w:val="restar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spacing w:after="240"/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br/>
            </w: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br/>
            </w: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br/>
            </w: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br/>
              <w:t>120.</w:t>
            </w:r>
          </w:p>
        </w:tc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spacing w:after="240"/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br/>
            </w: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br/>
            </w: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br/>
            </w: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br/>
              <w:t xml:space="preserve">4Н859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Ќумтепа ќ. — Болтакўл ќ. — Мељнатобод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11</w:t>
            </w:r>
          </w:p>
        </w:tc>
      </w:tr>
      <w:tr w:rsidR="004E6703" w:rsidRPr="0020150A">
        <w:trPr>
          <w:jc w:val="center"/>
        </w:trPr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шохобчалар: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</w:tr>
      <w:tr w:rsidR="004E6703" w:rsidRPr="0020150A">
        <w:trPr>
          <w:jc w:val="center"/>
        </w:trPr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 xml:space="preserve">а) Бадиш ќишлоѓига (1 км)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5</w:t>
            </w:r>
          </w:p>
        </w:tc>
      </w:tr>
      <w:tr w:rsidR="004E6703" w:rsidRPr="0020150A">
        <w:trPr>
          <w:jc w:val="center"/>
        </w:trPr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б) Файзиобод ќишлоѓига (5 км)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</w:t>
            </w:r>
          </w:p>
        </w:tc>
      </w:tr>
      <w:tr w:rsidR="004E6703" w:rsidRPr="0020150A">
        <w:trPr>
          <w:jc w:val="center"/>
        </w:trPr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в) Оќтепа ќишлоѓига (4 км)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2</w:t>
            </w:r>
          </w:p>
        </w:tc>
      </w:tr>
      <w:tr w:rsidR="004E6703" w:rsidRPr="0020150A">
        <w:trPr>
          <w:jc w:val="center"/>
        </w:trPr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г) Ќирѓизобод ќишлоѓига (6 км)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3</w:t>
            </w:r>
          </w:p>
        </w:tc>
      </w:tr>
      <w:tr w:rsidR="004E6703" w:rsidRPr="0020150A">
        <w:trPr>
          <w:jc w:val="center"/>
        </w:trPr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Жами шохобчалар билан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25</w:t>
            </w:r>
          </w:p>
        </w:tc>
      </w:tr>
      <w:tr w:rsidR="004E6703" w:rsidRPr="0020150A">
        <w:trPr>
          <w:jc w:val="center"/>
        </w:trPr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121.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4Н860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Чимён ќ. — Арча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2</w:t>
            </w:r>
          </w:p>
        </w:tc>
      </w:tr>
      <w:tr w:rsidR="004E6703" w:rsidRPr="0020150A">
        <w:trPr>
          <w:jc w:val="center"/>
        </w:trPr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122.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4Н861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Пахтакор ќ. — II Ќизилтепа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9</w:t>
            </w:r>
          </w:p>
        </w:tc>
      </w:tr>
      <w:tr w:rsidR="004E6703" w:rsidRPr="0020150A">
        <w:trPr>
          <w:jc w:val="center"/>
        </w:trPr>
        <w:tc>
          <w:tcPr>
            <w:tcW w:w="0" w:type="auto"/>
            <w:vMerge w:val="restar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br/>
            </w: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br/>
              <w:t>123.</w:t>
            </w:r>
          </w:p>
        </w:tc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br/>
            </w: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br/>
              <w:t>4Н862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Катта Фарѓона канали — Оќбўйра ќ. — Зилха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7</w:t>
            </w:r>
          </w:p>
        </w:tc>
      </w:tr>
      <w:tr w:rsidR="004E6703" w:rsidRPr="0020150A">
        <w:trPr>
          <w:jc w:val="center"/>
        </w:trPr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шохобча: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</w:tr>
      <w:tr w:rsidR="004E6703" w:rsidRPr="0020150A">
        <w:trPr>
          <w:jc w:val="center"/>
        </w:trPr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а) Файзиобод ќишлоѓига (4 км)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2</w:t>
            </w:r>
          </w:p>
        </w:tc>
      </w:tr>
      <w:tr w:rsidR="004E6703" w:rsidRPr="0020150A">
        <w:trPr>
          <w:jc w:val="center"/>
        </w:trPr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Жами шохобча билан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9</w:t>
            </w:r>
          </w:p>
        </w:tc>
      </w:tr>
      <w:tr w:rsidR="004E6703" w:rsidRPr="0020150A">
        <w:trPr>
          <w:jc w:val="center"/>
        </w:trPr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124.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4Н863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Полосон ќ. — Повулгон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6</w:t>
            </w:r>
          </w:p>
        </w:tc>
      </w:tr>
      <w:tr w:rsidR="004E6703" w:rsidRPr="0020150A">
        <w:trPr>
          <w:jc w:val="center"/>
        </w:trPr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125.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 xml:space="preserve">4Н864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Ќапчиѓай ќ. — Юксалиш ќ. — Катта Фарѓона канали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8</w:t>
            </w:r>
          </w:p>
        </w:tc>
      </w:tr>
      <w:tr w:rsidR="004E6703" w:rsidRPr="0020150A">
        <w:trPr>
          <w:jc w:val="center"/>
        </w:trPr>
        <w:tc>
          <w:tcPr>
            <w:tcW w:w="0" w:type="auto"/>
            <w:vMerge w:val="restar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spacing w:after="240"/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br/>
              <w:t>126.</w:t>
            </w:r>
          </w:p>
        </w:tc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br/>
            </w: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br/>
              <w:t xml:space="preserve">4Н865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Сертут ќ. — Эскиараб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9</w:t>
            </w:r>
          </w:p>
        </w:tc>
      </w:tr>
      <w:tr w:rsidR="004E6703" w:rsidRPr="0020150A">
        <w:trPr>
          <w:jc w:val="center"/>
        </w:trPr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шохобча: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</w:tr>
      <w:tr w:rsidR="004E6703" w:rsidRPr="0020150A">
        <w:trPr>
          <w:jc w:val="center"/>
        </w:trPr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 xml:space="preserve">а) Юксалиш ќишлоѓига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</w:t>
            </w:r>
          </w:p>
        </w:tc>
      </w:tr>
      <w:tr w:rsidR="004E6703" w:rsidRPr="0020150A">
        <w:trPr>
          <w:jc w:val="center"/>
        </w:trPr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Жами шохобча билан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13</w:t>
            </w:r>
          </w:p>
        </w:tc>
      </w:tr>
      <w:tr w:rsidR="004E6703" w:rsidRPr="0020150A">
        <w:trPr>
          <w:jc w:val="center"/>
        </w:trPr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127.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 xml:space="preserve">4Н866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Янгиќўрѓон ќ. — Бувайда ќ. — Гул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3</w:t>
            </w:r>
          </w:p>
        </w:tc>
      </w:tr>
      <w:tr w:rsidR="004E6703" w:rsidRPr="0020150A">
        <w:trPr>
          <w:jc w:val="center"/>
        </w:trPr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128.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4Н867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Ёшларобод ќ. — Ќизилќия ќ. — Ќадамжой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</w:t>
            </w:r>
          </w:p>
        </w:tc>
      </w:tr>
      <w:tr w:rsidR="004E6703" w:rsidRPr="0020150A">
        <w:trPr>
          <w:jc w:val="center"/>
        </w:trPr>
        <w:tc>
          <w:tcPr>
            <w:tcW w:w="0" w:type="auto"/>
            <w:vMerge w:val="restar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129.</w:t>
            </w:r>
          </w:p>
        </w:tc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br/>
            </w: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br/>
              <w:t xml:space="preserve">4Н868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Ќўштегирмон ќ. — Олчин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6</w:t>
            </w:r>
          </w:p>
        </w:tc>
      </w:tr>
      <w:tr w:rsidR="004E6703" w:rsidRPr="0020150A">
        <w:trPr>
          <w:jc w:val="center"/>
        </w:trPr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шохобча: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</w:tr>
      <w:tr w:rsidR="004E6703" w:rsidRPr="0020150A">
        <w:trPr>
          <w:jc w:val="center"/>
        </w:trPr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а) Янгиќишлоќ ќишлоѓига (5 км)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2</w:t>
            </w:r>
          </w:p>
        </w:tc>
      </w:tr>
      <w:tr w:rsidR="004E6703" w:rsidRPr="0020150A">
        <w:trPr>
          <w:jc w:val="center"/>
        </w:trPr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Жами шохобча билан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8</w:t>
            </w:r>
          </w:p>
        </w:tc>
      </w:tr>
      <w:tr w:rsidR="004E6703" w:rsidRPr="0020150A">
        <w:trPr>
          <w:jc w:val="center"/>
        </w:trPr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130.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4Н869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Чигит ќ. — Чуваланчи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</w:t>
            </w:r>
          </w:p>
        </w:tc>
      </w:tr>
      <w:tr w:rsidR="004E6703" w:rsidRPr="0020150A">
        <w:trPr>
          <w:jc w:val="center"/>
        </w:trPr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131.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4Н870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Мирзаобод ќ. — Боѓдод ќ. — Чексарой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12</w:t>
            </w:r>
          </w:p>
        </w:tc>
      </w:tr>
      <w:tr w:rsidR="004E6703" w:rsidRPr="0020150A">
        <w:trPr>
          <w:jc w:val="center"/>
        </w:trPr>
        <w:tc>
          <w:tcPr>
            <w:tcW w:w="0" w:type="auto"/>
            <w:vMerge w:val="restar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br/>
            </w: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br/>
            </w: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br/>
              <w:t>132.</w:t>
            </w:r>
          </w:p>
        </w:tc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br/>
            </w: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br/>
            </w: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br/>
              <w:t>4Н871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Ќипчоќ ќ. — Жалойир ќ. — Уйрат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13</w:t>
            </w:r>
          </w:p>
        </w:tc>
      </w:tr>
      <w:tr w:rsidR="004E6703" w:rsidRPr="0020150A">
        <w:trPr>
          <w:jc w:val="center"/>
        </w:trPr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шохобчалар: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</w:tr>
      <w:tr w:rsidR="004E6703" w:rsidRPr="0020150A">
        <w:trPr>
          <w:jc w:val="center"/>
        </w:trPr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а) Ѓарибмачит ќишлоѓига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2</w:t>
            </w:r>
          </w:p>
        </w:tc>
      </w:tr>
      <w:tr w:rsidR="004E6703" w:rsidRPr="0020150A">
        <w:trPr>
          <w:jc w:val="center"/>
        </w:trPr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б) Пандигон ќишлоѓига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2</w:t>
            </w:r>
          </w:p>
        </w:tc>
      </w:tr>
      <w:tr w:rsidR="004E6703" w:rsidRPr="0020150A">
        <w:trPr>
          <w:jc w:val="center"/>
        </w:trPr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Жами шохобчалар билан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17</w:t>
            </w:r>
          </w:p>
        </w:tc>
      </w:tr>
      <w:tr w:rsidR="004E6703" w:rsidRPr="0020150A">
        <w:trPr>
          <w:jc w:val="center"/>
        </w:trPr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133.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4Н872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Ѓазнов ќ. — Тул ќ. — Ўтикчи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13</w:t>
            </w:r>
          </w:p>
        </w:tc>
      </w:tr>
      <w:tr w:rsidR="004E6703" w:rsidRPr="0020150A">
        <w:trPr>
          <w:jc w:val="center"/>
        </w:trPr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134.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 xml:space="preserve">4Н873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Султонобод ќ. — Бўрдоќичилик базаси — Аччиќкўл сув оќизиш жойи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7</w:t>
            </w:r>
          </w:p>
        </w:tc>
      </w:tr>
      <w:tr w:rsidR="004E6703" w:rsidRPr="0020150A">
        <w:trPr>
          <w:jc w:val="center"/>
        </w:trPr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135.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4Н874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Тожик ќ. — Ќурбонќашќар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7</w:t>
            </w:r>
          </w:p>
        </w:tc>
      </w:tr>
      <w:tr w:rsidR="004E6703" w:rsidRPr="0020150A">
        <w:trPr>
          <w:jc w:val="center"/>
        </w:trPr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136.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4Н875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Кичикбойбуча ќ. — Тойпоќ ќ. — Шўрќишлоќ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11</w:t>
            </w:r>
          </w:p>
        </w:tc>
      </w:tr>
      <w:tr w:rsidR="004E6703" w:rsidRPr="0020150A">
        <w:trPr>
          <w:jc w:val="center"/>
        </w:trPr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137.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4Н876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Ќиялиќўрѓонча ќ. — Чанкот ќ. — Бўриќум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6</w:t>
            </w:r>
          </w:p>
        </w:tc>
      </w:tr>
      <w:tr w:rsidR="004E6703" w:rsidRPr="0020150A">
        <w:trPr>
          <w:jc w:val="center"/>
        </w:trPr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138.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4Н877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 xml:space="preserve">Янгиќишлоќ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</w:t>
            </w:r>
          </w:p>
        </w:tc>
      </w:tr>
      <w:tr w:rsidR="004E6703" w:rsidRPr="0020150A">
        <w:trPr>
          <w:jc w:val="center"/>
        </w:trPr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139.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4Н878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Чекчувалдоќ ќ. — Полвонтош ќ. — Иттифоќ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8</w:t>
            </w:r>
          </w:p>
        </w:tc>
      </w:tr>
      <w:tr w:rsidR="004E6703" w:rsidRPr="0020150A">
        <w:trPr>
          <w:jc w:val="center"/>
        </w:trPr>
        <w:tc>
          <w:tcPr>
            <w:tcW w:w="0" w:type="auto"/>
            <w:vMerge w:val="restar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br/>
            </w: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br/>
              <w:t>140.</w:t>
            </w:r>
          </w:p>
        </w:tc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br/>
            </w: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br/>
              <w:t xml:space="preserve">4Н879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Жангар ќ. — Љотамтой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10</w:t>
            </w:r>
          </w:p>
        </w:tc>
      </w:tr>
      <w:tr w:rsidR="004E6703" w:rsidRPr="0020150A">
        <w:trPr>
          <w:jc w:val="center"/>
        </w:trPr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шохобча: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</w:tr>
      <w:tr w:rsidR="004E6703" w:rsidRPr="0020150A">
        <w:trPr>
          <w:jc w:val="center"/>
        </w:trPr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а) Љасан ќишлоѓига (11 км)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9</w:t>
            </w:r>
          </w:p>
        </w:tc>
      </w:tr>
      <w:tr w:rsidR="004E6703" w:rsidRPr="0020150A">
        <w:trPr>
          <w:jc w:val="center"/>
        </w:trPr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Жами шохобча билан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19</w:t>
            </w:r>
          </w:p>
        </w:tc>
      </w:tr>
      <w:tr w:rsidR="004E6703" w:rsidRPr="0020150A">
        <w:trPr>
          <w:jc w:val="center"/>
        </w:trPr>
        <w:tc>
          <w:tcPr>
            <w:tcW w:w="0" w:type="auto"/>
            <w:vMerge w:val="restar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spacing w:after="240"/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br/>
            </w: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br/>
              <w:t>143.</w:t>
            </w: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br/>
            </w:r>
          </w:p>
        </w:tc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spacing w:after="240"/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br/>
            </w: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br/>
            </w: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br/>
              <w:t xml:space="preserve">4Н882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Бешариќќум ќ. — СТФ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14</w:t>
            </w:r>
          </w:p>
        </w:tc>
      </w:tr>
      <w:tr w:rsidR="004E6703" w:rsidRPr="0020150A">
        <w:trPr>
          <w:jc w:val="center"/>
        </w:trPr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шохобчалар: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</w:tr>
      <w:tr w:rsidR="004E6703" w:rsidRPr="0020150A">
        <w:trPr>
          <w:jc w:val="center"/>
        </w:trPr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а) Янгиќўрѓон ќишлоѓига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</w:t>
            </w:r>
          </w:p>
        </w:tc>
      </w:tr>
      <w:tr w:rsidR="004E6703" w:rsidRPr="0020150A">
        <w:trPr>
          <w:jc w:val="center"/>
        </w:trPr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б) Ќум ќишлоѓига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2</w:t>
            </w:r>
          </w:p>
        </w:tc>
      </w:tr>
      <w:tr w:rsidR="004E6703" w:rsidRPr="0020150A">
        <w:trPr>
          <w:jc w:val="center"/>
        </w:trPr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в) Ќурултой ќишлоѓига (8 км)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3</w:t>
            </w:r>
          </w:p>
        </w:tc>
      </w:tr>
      <w:tr w:rsidR="004E6703" w:rsidRPr="0020150A">
        <w:trPr>
          <w:jc w:val="center"/>
        </w:trPr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Жами шохобчалар билан: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23</w:t>
            </w:r>
          </w:p>
        </w:tc>
      </w:tr>
      <w:tr w:rsidR="004E6703" w:rsidRPr="0020150A">
        <w:trPr>
          <w:jc w:val="center"/>
        </w:trPr>
        <w:tc>
          <w:tcPr>
            <w:tcW w:w="0" w:type="auto"/>
            <w:vMerge w:val="restar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spacing w:after="240"/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br/>
            </w: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br/>
              <w:t>144.</w:t>
            </w:r>
          </w:p>
        </w:tc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spacing w:after="240"/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br/>
            </w: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br/>
              <w:t xml:space="preserve">4Н883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Ардашкан ќ. — Кичикянги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10</w:t>
            </w:r>
          </w:p>
        </w:tc>
      </w:tr>
      <w:tr w:rsidR="004E6703" w:rsidRPr="0020150A">
        <w:trPr>
          <w:jc w:val="center"/>
        </w:trPr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шохобчалар: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</w:tr>
      <w:tr w:rsidR="004E6703" w:rsidRPr="0020150A">
        <w:trPr>
          <w:jc w:val="center"/>
        </w:trPr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а) Олотой ќишлоѓига (8 км)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7</w:t>
            </w:r>
          </w:p>
        </w:tc>
      </w:tr>
      <w:tr w:rsidR="004E6703" w:rsidRPr="0020150A">
        <w:trPr>
          <w:jc w:val="center"/>
        </w:trPr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б) Жангкетмон ќишлоѓига (3 км)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3</w:t>
            </w:r>
          </w:p>
        </w:tc>
      </w:tr>
      <w:tr w:rsidR="004E6703" w:rsidRPr="0020150A">
        <w:trPr>
          <w:jc w:val="center"/>
        </w:trPr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Жами шохобчалар билан: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20</w:t>
            </w:r>
          </w:p>
        </w:tc>
      </w:tr>
      <w:tr w:rsidR="004E6703" w:rsidRPr="0020150A">
        <w:trPr>
          <w:jc w:val="center"/>
        </w:trPr>
        <w:tc>
          <w:tcPr>
            <w:tcW w:w="0" w:type="auto"/>
            <w:vMerge w:val="restar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spacing w:after="240"/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145.</w:t>
            </w: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br/>
            </w:r>
          </w:p>
        </w:tc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spacing w:after="240"/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 xml:space="preserve">4Н884 </w:t>
            </w: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br/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Янгиќўрѓон ќ. — Ќорамулла ќ. — Телов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8</w:t>
            </w:r>
          </w:p>
        </w:tc>
      </w:tr>
      <w:tr w:rsidR="004E6703" w:rsidRPr="0020150A">
        <w:trPr>
          <w:jc w:val="center"/>
        </w:trPr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шохобча: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</w:tr>
      <w:tr w:rsidR="004E6703" w:rsidRPr="0020150A">
        <w:trPr>
          <w:jc w:val="center"/>
        </w:trPr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а) Томоша ќишлоѓига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8</w:t>
            </w:r>
          </w:p>
        </w:tc>
      </w:tr>
      <w:tr w:rsidR="004E6703" w:rsidRPr="0020150A">
        <w:trPr>
          <w:jc w:val="center"/>
        </w:trPr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Жами шохобча билан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16</w:t>
            </w:r>
          </w:p>
        </w:tc>
      </w:tr>
      <w:tr w:rsidR="004E6703" w:rsidRPr="0020150A">
        <w:trPr>
          <w:jc w:val="center"/>
        </w:trPr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146.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 xml:space="preserve">4Н885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Сойбўйи ќ. — Ќумќишлоќ ќ. — Такалик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6</w:t>
            </w:r>
          </w:p>
        </w:tc>
      </w:tr>
      <w:tr w:rsidR="004E6703" w:rsidRPr="0020150A">
        <w:trPr>
          <w:jc w:val="center"/>
        </w:trPr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147.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 xml:space="preserve">4Н886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А373 автойўли — Зафаробод ќ. — Наманган вилояти чегараси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17</w:t>
            </w:r>
          </w:p>
        </w:tc>
      </w:tr>
      <w:tr w:rsidR="004E6703" w:rsidRPr="0020150A">
        <w:trPr>
          <w:jc w:val="center"/>
        </w:trPr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148.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4Н887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Хонобод ќ. — Пайсал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10</w:t>
            </w:r>
          </w:p>
        </w:tc>
      </w:tr>
      <w:tr w:rsidR="004E6703" w:rsidRPr="0020150A">
        <w:trPr>
          <w:jc w:val="center"/>
        </w:trPr>
        <w:tc>
          <w:tcPr>
            <w:tcW w:w="0" w:type="auto"/>
            <w:vMerge w:val="restar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br/>
            </w: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br/>
            </w: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br/>
              <w:t>149.</w:t>
            </w:r>
          </w:p>
        </w:tc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spacing w:after="240"/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br/>
            </w: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br/>
              <w:t>4Н888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 xml:space="preserve">Файзиобод ќ. — Аэропорт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13</w:t>
            </w:r>
          </w:p>
        </w:tc>
      </w:tr>
      <w:tr w:rsidR="004E6703" w:rsidRPr="0020150A">
        <w:trPr>
          <w:jc w:val="center"/>
        </w:trPr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шохобчалар: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</w:tr>
      <w:tr w:rsidR="004E6703" w:rsidRPr="0020150A">
        <w:trPr>
          <w:jc w:val="center"/>
        </w:trPr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а) Ќирѓизшўро ќишлоѓига (2 км)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</w:t>
            </w:r>
          </w:p>
        </w:tc>
      </w:tr>
      <w:tr w:rsidR="004E6703" w:rsidRPr="0020150A">
        <w:trPr>
          <w:jc w:val="center"/>
        </w:trPr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б) Ќушќиялик ќишлоѓига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2</w:t>
            </w:r>
          </w:p>
        </w:tc>
      </w:tr>
      <w:tr w:rsidR="004E6703" w:rsidRPr="0020150A">
        <w:trPr>
          <w:jc w:val="center"/>
        </w:trPr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Жами шохобчалар билан: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19</w:t>
            </w:r>
          </w:p>
        </w:tc>
      </w:tr>
      <w:tr w:rsidR="004E6703" w:rsidRPr="0020150A">
        <w:trPr>
          <w:jc w:val="center"/>
        </w:trPr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150.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 xml:space="preserve">4Н889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Ќолгандарё ќ. — Мељнатобод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12</w:t>
            </w:r>
          </w:p>
        </w:tc>
      </w:tr>
      <w:tr w:rsidR="004E6703" w:rsidRPr="0020150A">
        <w:trPr>
          <w:jc w:val="center"/>
        </w:trPr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151.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 xml:space="preserve">4Н890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А373 автойўли — Ѓаллакор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2</w:t>
            </w:r>
          </w:p>
        </w:tc>
      </w:tr>
      <w:tr w:rsidR="004E6703" w:rsidRPr="0020150A">
        <w:trPr>
          <w:jc w:val="center"/>
        </w:trPr>
        <w:tc>
          <w:tcPr>
            <w:tcW w:w="0" w:type="auto"/>
            <w:vMerge w:val="restar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spacing w:after="240"/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br/>
            </w: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br/>
              <w:t>152.</w:t>
            </w:r>
          </w:p>
        </w:tc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spacing w:after="240"/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br/>
              <w:t>4К891</w:t>
            </w: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br/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Хўжаќишлоќ ќ. — Љамзаобод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14</w:t>
            </w:r>
          </w:p>
        </w:tc>
      </w:tr>
      <w:tr w:rsidR="004E6703" w:rsidRPr="0020150A">
        <w:trPr>
          <w:jc w:val="center"/>
        </w:trPr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шохобчалар: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</w:tr>
      <w:tr w:rsidR="004E6703" w:rsidRPr="0020150A">
        <w:trPr>
          <w:jc w:val="center"/>
        </w:trPr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а) Љамзаобод ќишлоѓига (7 км)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3</w:t>
            </w:r>
          </w:p>
        </w:tc>
      </w:tr>
      <w:tr w:rsidR="004E6703" w:rsidRPr="0020150A">
        <w:trPr>
          <w:jc w:val="center"/>
        </w:trPr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б) Навбаљор ќишлоѓига (11 км)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5</w:t>
            </w:r>
          </w:p>
        </w:tc>
      </w:tr>
      <w:tr w:rsidR="004E6703" w:rsidRPr="0020150A">
        <w:trPr>
          <w:jc w:val="center"/>
        </w:trPr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Жами шохобчалар билан: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22</w:t>
            </w:r>
          </w:p>
        </w:tc>
      </w:tr>
      <w:tr w:rsidR="004E6703" w:rsidRPr="0020150A">
        <w:trPr>
          <w:jc w:val="center"/>
        </w:trPr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153.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 xml:space="preserve">4Н892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Каримбобо ќ. — Љамзаобод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13</w:t>
            </w:r>
          </w:p>
        </w:tc>
      </w:tr>
      <w:tr w:rsidR="004E6703" w:rsidRPr="0020150A">
        <w:trPr>
          <w:jc w:val="center"/>
        </w:trPr>
        <w:tc>
          <w:tcPr>
            <w:tcW w:w="0" w:type="auto"/>
            <w:vMerge w:val="restar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spacing w:after="240"/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br/>
            </w: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br/>
              <w:t>154.</w:t>
            </w:r>
          </w:p>
        </w:tc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spacing w:after="240"/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br/>
            </w: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br/>
              <w:t xml:space="preserve">4Н893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Каттагон ќ. — Навбаљор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18</w:t>
            </w:r>
          </w:p>
        </w:tc>
      </w:tr>
      <w:tr w:rsidR="004E6703" w:rsidRPr="0020150A">
        <w:trPr>
          <w:jc w:val="center"/>
        </w:trPr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шохобчалар: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</w:tr>
      <w:tr w:rsidR="004E6703" w:rsidRPr="0020150A">
        <w:trPr>
          <w:jc w:val="center"/>
        </w:trPr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а) Дашт шаѓал конига (14 км)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8</w:t>
            </w:r>
          </w:p>
        </w:tc>
      </w:tr>
      <w:tr w:rsidR="004E6703" w:rsidRPr="0020150A">
        <w:trPr>
          <w:jc w:val="center"/>
        </w:trPr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б) Ёйилма ќишлоѓига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</w:t>
            </w:r>
          </w:p>
        </w:tc>
      </w:tr>
      <w:tr w:rsidR="004E6703" w:rsidRPr="0020150A">
        <w:trPr>
          <w:jc w:val="center"/>
        </w:trPr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Жами шохобчалар билан: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30</w:t>
            </w:r>
          </w:p>
        </w:tc>
      </w:tr>
      <w:tr w:rsidR="004E6703" w:rsidRPr="0020150A">
        <w:trPr>
          <w:jc w:val="center"/>
        </w:trPr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155.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 xml:space="preserve">4Н894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Конгли ќ. — Охунбобоев пахта ќабул ќилиш пункти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</w:t>
            </w:r>
          </w:p>
        </w:tc>
      </w:tr>
      <w:tr w:rsidR="004E6703" w:rsidRPr="0020150A">
        <w:trPr>
          <w:jc w:val="center"/>
        </w:trPr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156.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4Н895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Дашт ќ. — Ќирѓиз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5</w:t>
            </w:r>
          </w:p>
        </w:tc>
      </w:tr>
      <w:tr w:rsidR="004E6703" w:rsidRPr="0020150A">
        <w:trPr>
          <w:jc w:val="center"/>
        </w:trPr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157.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4Н896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Андархон ќ. — Ќияли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10</w:t>
            </w:r>
          </w:p>
        </w:tc>
      </w:tr>
      <w:tr w:rsidR="004E6703" w:rsidRPr="0020150A">
        <w:trPr>
          <w:jc w:val="center"/>
        </w:trPr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158.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4Н897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Шодликобод ќ. — Бахмал ќ. — Томбой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13</w:t>
            </w:r>
          </w:p>
        </w:tc>
      </w:tr>
      <w:tr w:rsidR="004E6703" w:rsidRPr="0020150A">
        <w:trPr>
          <w:jc w:val="center"/>
        </w:trPr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159.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4Н898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Чекжўрабек ќ. — Ѓунча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5</w:t>
            </w:r>
          </w:p>
        </w:tc>
      </w:tr>
      <w:tr w:rsidR="004E6703" w:rsidRPr="0020150A">
        <w:trPr>
          <w:jc w:val="center"/>
        </w:trPr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160.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4Н899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Данѓара ќ. — Ѓалаба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7</w:t>
            </w:r>
          </w:p>
        </w:tc>
      </w:tr>
      <w:tr w:rsidR="004E6703" w:rsidRPr="0020150A">
        <w:trPr>
          <w:jc w:val="center"/>
        </w:trPr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161.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4Н900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Данѓара ќ. — Бешкапа ќ. — Шилдир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7</w:t>
            </w:r>
          </w:p>
        </w:tc>
      </w:tr>
      <w:tr w:rsidR="004E6703" w:rsidRPr="0020150A">
        <w:trPr>
          <w:jc w:val="center"/>
        </w:trPr>
        <w:tc>
          <w:tcPr>
            <w:tcW w:w="0" w:type="auto"/>
            <w:vMerge w:val="restar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br/>
            </w: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br/>
              <w:t>162.</w:t>
            </w:r>
          </w:p>
        </w:tc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spacing w:after="240"/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br/>
              <w:t xml:space="preserve">4Н901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«Яйпан — Рапќон» автойўлидан шохобчалар: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9</w:t>
            </w:r>
          </w:p>
        </w:tc>
      </w:tr>
      <w:tr w:rsidR="004E6703" w:rsidRPr="0020150A">
        <w:trPr>
          <w:jc w:val="center"/>
        </w:trPr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шу жумладан: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</w:tr>
      <w:tr w:rsidR="004E6703" w:rsidRPr="0020150A">
        <w:trPr>
          <w:jc w:val="center"/>
        </w:trPr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 xml:space="preserve">а) Каримдевона ќишлоѓига (4 км)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</w:t>
            </w:r>
          </w:p>
        </w:tc>
      </w:tr>
      <w:tr w:rsidR="004E6703" w:rsidRPr="0020150A">
        <w:trPr>
          <w:jc w:val="center"/>
        </w:trPr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 xml:space="preserve">б) Файзиобод ќишлоѓига (7 км)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5</w:t>
            </w:r>
          </w:p>
        </w:tc>
      </w:tr>
      <w:tr w:rsidR="004E6703" w:rsidRPr="0020150A">
        <w:trPr>
          <w:jc w:val="center"/>
        </w:trPr>
        <w:tc>
          <w:tcPr>
            <w:tcW w:w="0" w:type="auto"/>
            <w:vMerge w:val="restar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br/>
            </w: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br/>
              <w:t>163.</w:t>
            </w:r>
          </w:p>
        </w:tc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br/>
            </w: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br/>
              <w:t xml:space="preserve">4Н902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Ќумбости ќ. — Ќўќон сув иншооти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12</w:t>
            </w:r>
          </w:p>
        </w:tc>
      </w:tr>
      <w:tr w:rsidR="004E6703" w:rsidRPr="0020150A">
        <w:trPr>
          <w:jc w:val="center"/>
        </w:trPr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шохобча: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</w:tr>
      <w:tr w:rsidR="004E6703" w:rsidRPr="0020150A">
        <w:trPr>
          <w:jc w:val="center"/>
        </w:trPr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а) Янгиљаёт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6</w:t>
            </w:r>
          </w:p>
        </w:tc>
      </w:tr>
      <w:tr w:rsidR="004E6703" w:rsidRPr="0020150A">
        <w:trPr>
          <w:jc w:val="center"/>
        </w:trPr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Жами шохобча билан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18</w:t>
            </w:r>
          </w:p>
        </w:tc>
      </w:tr>
      <w:tr w:rsidR="004E6703" w:rsidRPr="0020150A">
        <w:trPr>
          <w:jc w:val="center"/>
        </w:trPr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164.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4Н903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Нурсўх ќ. — Бўрдоќичилик маркази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5</w:t>
            </w:r>
          </w:p>
        </w:tc>
      </w:tr>
      <w:tr w:rsidR="004E6703" w:rsidRPr="0020150A">
        <w:trPr>
          <w:jc w:val="center"/>
        </w:trPr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165.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4Н904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4Р150 автойўли — Бой ќишлоѓи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7</w:t>
            </w:r>
          </w:p>
        </w:tc>
      </w:tr>
      <w:tr w:rsidR="004E6703" w:rsidRPr="0020150A">
        <w:trPr>
          <w:jc w:val="center"/>
        </w:trPr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166.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 xml:space="preserve">4Н905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Дељќонобод ќ. — Ойимќишлоќ ќ. — Чўл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6</w:t>
            </w:r>
          </w:p>
        </w:tc>
      </w:tr>
      <w:tr w:rsidR="004E6703" w:rsidRPr="0020150A">
        <w:trPr>
          <w:jc w:val="center"/>
        </w:trPr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167.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4Н906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Янгиљаёт ќ. — 4Р115 автойўли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3</w:t>
            </w:r>
          </w:p>
        </w:tc>
      </w:tr>
      <w:tr w:rsidR="004E6703" w:rsidRPr="0020150A">
        <w:trPr>
          <w:jc w:val="center"/>
        </w:trPr>
        <w:tc>
          <w:tcPr>
            <w:tcW w:w="0" w:type="auto"/>
            <w:vMerge w:val="restar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spacing w:after="240"/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br/>
            </w: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br/>
            </w: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br/>
            </w: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br/>
              <w:t>168.</w:t>
            </w:r>
          </w:p>
        </w:tc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spacing w:after="240"/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br/>
            </w: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br/>
            </w: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br/>
            </w: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br/>
              <w:t>4Н907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Жаљонобод ќ. — Навоий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12</w:t>
            </w:r>
          </w:p>
        </w:tc>
      </w:tr>
      <w:tr w:rsidR="004E6703" w:rsidRPr="0020150A">
        <w:trPr>
          <w:jc w:val="center"/>
        </w:trPr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шохобчалар: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</w:tr>
      <w:tr w:rsidR="004E6703" w:rsidRPr="0020150A">
        <w:trPr>
          <w:jc w:val="center"/>
        </w:trPr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 xml:space="preserve">а) Амиробод ќишлоѓига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3</w:t>
            </w:r>
          </w:p>
        </w:tc>
      </w:tr>
      <w:tr w:rsidR="004E6703" w:rsidRPr="0020150A">
        <w:trPr>
          <w:jc w:val="center"/>
        </w:trPr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 xml:space="preserve">б) Бўтќа ќишлоѓига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3</w:t>
            </w:r>
          </w:p>
        </w:tc>
      </w:tr>
      <w:tr w:rsidR="004E6703" w:rsidRPr="0020150A">
        <w:trPr>
          <w:jc w:val="center"/>
        </w:trPr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 xml:space="preserve">в) Чекнасриддин ќишлоѓига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</w:t>
            </w:r>
          </w:p>
        </w:tc>
      </w:tr>
      <w:tr w:rsidR="004E6703" w:rsidRPr="0020150A">
        <w:trPr>
          <w:jc w:val="center"/>
        </w:trPr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 xml:space="preserve">г) Мељнатобод ќишлоѓига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5</w:t>
            </w:r>
          </w:p>
        </w:tc>
      </w:tr>
      <w:tr w:rsidR="004E6703" w:rsidRPr="0020150A">
        <w:trPr>
          <w:jc w:val="center"/>
        </w:trPr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Жами шохобчалар билан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27</w:t>
            </w:r>
          </w:p>
        </w:tc>
      </w:tr>
      <w:tr w:rsidR="004E6703" w:rsidRPr="0020150A">
        <w:trPr>
          <w:jc w:val="center"/>
        </w:trPr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169.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 xml:space="preserve">4Н908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4Р148 автойўли (3 км) — Азимобод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7</w:t>
            </w:r>
          </w:p>
        </w:tc>
      </w:tr>
      <w:tr w:rsidR="004E6703" w:rsidRPr="0020150A">
        <w:trPr>
          <w:jc w:val="center"/>
        </w:trPr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170.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4Н909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Пахтакор ќ. — Ўроќболѓа ќ. — Оќбўйра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8</w:t>
            </w:r>
          </w:p>
        </w:tc>
      </w:tr>
      <w:tr w:rsidR="004E6703" w:rsidRPr="0020150A">
        <w:trPr>
          <w:jc w:val="center"/>
        </w:trPr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171.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4Н910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Ќатортол ќ. — Янгиобод ќ. — А373 автойўли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7</w:t>
            </w:r>
          </w:p>
        </w:tc>
      </w:tr>
      <w:tr w:rsidR="004E6703" w:rsidRPr="0020150A">
        <w:trPr>
          <w:jc w:val="center"/>
        </w:trPr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172.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4Н911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Фарѓона ш. — Ўрмончилик мактаби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</w:t>
            </w:r>
          </w:p>
        </w:tc>
      </w:tr>
      <w:tr w:rsidR="004E6703" w:rsidRPr="0020150A">
        <w:trPr>
          <w:jc w:val="center"/>
        </w:trPr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173.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4Н912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Ќувасой ш. — Тожик ќ. — Муян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2</w:t>
            </w:r>
          </w:p>
        </w:tc>
      </w:tr>
      <w:tr w:rsidR="004E6703" w:rsidRPr="0020150A">
        <w:trPr>
          <w:jc w:val="center"/>
        </w:trPr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174.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4Н913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Умбара ќ. — Малбут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3</w:t>
            </w:r>
          </w:p>
        </w:tc>
      </w:tr>
      <w:tr w:rsidR="004E6703" w:rsidRPr="0020150A">
        <w:trPr>
          <w:jc w:val="center"/>
        </w:trPr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175.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4Н914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Сўх ќ. — Янгиариќ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3</w:t>
            </w:r>
          </w:p>
        </w:tc>
      </w:tr>
      <w:tr w:rsidR="004E6703" w:rsidRPr="0020150A">
        <w:trPr>
          <w:jc w:val="center"/>
        </w:trPr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176.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4Н915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Сўх ќ. — Тариќ ќ. — Демирсад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6</w:t>
            </w:r>
          </w:p>
        </w:tc>
      </w:tr>
      <w:tr w:rsidR="004E6703" w:rsidRPr="0020150A">
        <w:trPr>
          <w:jc w:val="center"/>
        </w:trPr>
        <w:tc>
          <w:tcPr>
            <w:tcW w:w="0" w:type="auto"/>
            <w:vMerge w:val="restar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spacing w:after="240"/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br/>
            </w: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br/>
              <w:t>177.</w:t>
            </w:r>
          </w:p>
        </w:tc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spacing w:after="240"/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br/>
            </w: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br/>
              <w:t>4Н 916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Хушёр ќ. — Равон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9</w:t>
            </w:r>
          </w:p>
        </w:tc>
      </w:tr>
      <w:tr w:rsidR="004E6703" w:rsidRPr="0020150A">
        <w:trPr>
          <w:jc w:val="center"/>
        </w:trPr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шохобчалар :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</w:tr>
      <w:tr w:rsidR="004E6703" w:rsidRPr="0020150A">
        <w:trPr>
          <w:jc w:val="center"/>
        </w:trPr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а) Ќизилќиёќ ќишлоѓига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6</w:t>
            </w:r>
          </w:p>
        </w:tc>
      </w:tr>
      <w:tr w:rsidR="004E6703" w:rsidRPr="0020150A">
        <w:trPr>
          <w:jc w:val="center"/>
        </w:trPr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б) Сув чиќариш станциясига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6</w:t>
            </w:r>
          </w:p>
        </w:tc>
      </w:tr>
      <w:tr w:rsidR="004E6703" w:rsidRPr="0020150A">
        <w:trPr>
          <w:jc w:val="center"/>
        </w:trPr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Жами шохобчалар билан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21</w:t>
            </w:r>
          </w:p>
        </w:tc>
      </w:tr>
      <w:tr w:rsidR="004E6703" w:rsidRPr="0020150A">
        <w:trPr>
          <w:jc w:val="center"/>
        </w:trPr>
        <w:tc>
          <w:tcPr>
            <w:tcW w:w="0" w:type="auto"/>
            <w:vMerge w:val="restar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br/>
            </w: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br/>
              <w:t>178.</w:t>
            </w:r>
          </w:p>
        </w:tc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br/>
            </w: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br/>
              <w:t>4Н917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Ќоратепа ќ. — Ќизилбоѓ ќ. — Мингтут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8</w:t>
            </w:r>
          </w:p>
        </w:tc>
      </w:tr>
      <w:tr w:rsidR="004E6703" w:rsidRPr="0020150A">
        <w:trPr>
          <w:jc w:val="center"/>
        </w:trPr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шохобча: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</w:tr>
      <w:tr w:rsidR="004E6703" w:rsidRPr="0020150A">
        <w:trPr>
          <w:jc w:val="center"/>
        </w:trPr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а) Мевани ќайта ишлаш корхонаси (1 км)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</w:t>
            </w:r>
          </w:p>
        </w:tc>
      </w:tr>
      <w:tr w:rsidR="004E6703" w:rsidRPr="0020150A">
        <w:trPr>
          <w:jc w:val="center"/>
        </w:trPr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Жами шохобча билан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9</w:t>
            </w:r>
          </w:p>
        </w:tc>
      </w:tr>
      <w:tr w:rsidR="004E6703" w:rsidRPr="0020150A">
        <w:trPr>
          <w:jc w:val="center"/>
        </w:trPr>
        <w:tc>
          <w:tcPr>
            <w:tcW w:w="0" w:type="auto"/>
            <w:vMerge w:val="restar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br/>
            </w: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br/>
              <w:t>179.</w:t>
            </w:r>
          </w:p>
        </w:tc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br/>
            </w: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br/>
              <w:t>4Н918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Ўќчи ќ. — Сомончи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9</w:t>
            </w:r>
          </w:p>
        </w:tc>
      </w:tr>
      <w:tr w:rsidR="004E6703" w:rsidRPr="0020150A">
        <w:trPr>
          <w:jc w:val="center"/>
        </w:trPr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шохобча: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</w:tr>
      <w:tr w:rsidR="004E6703" w:rsidRPr="0020150A">
        <w:trPr>
          <w:jc w:val="center"/>
        </w:trPr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а) Тегирмонбоши ќишлоѓига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7</w:t>
            </w:r>
          </w:p>
        </w:tc>
      </w:tr>
      <w:tr w:rsidR="004E6703" w:rsidRPr="0020150A">
        <w:trPr>
          <w:jc w:val="center"/>
        </w:trPr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Жами шохобча билан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16</w:t>
            </w:r>
          </w:p>
        </w:tc>
      </w:tr>
      <w:tr w:rsidR="004E6703" w:rsidRPr="0020150A">
        <w:trPr>
          <w:jc w:val="center"/>
        </w:trPr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180.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 xml:space="preserve">4Н919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Ќорасув ќ. — Фарѓона отчопари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10</w:t>
            </w:r>
          </w:p>
        </w:tc>
      </w:tr>
      <w:tr w:rsidR="004E6703" w:rsidRPr="0020150A">
        <w:trPr>
          <w:jc w:val="center"/>
        </w:trPr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181.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 xml:space="preserve">4Н920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Ќоратепа ќ. — Найман ќ. — Бўстон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5</w:t>
            </w:r>
          </w:p>
        </w:tc>
      </w:tr>
      <w:tr w:rsidR="004E6703" w:rsidRPr="0020150A">
        <w:trPr>
          <w:jc w:val="center"/>
        </w:trPr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182.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4Н921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Янгидўкон ќ. — Ѓиштмон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5</w:t>
            </w:r>
          </w:p>
        </w:tc>
      </w:tr>
      <w:tr w:rsidR="004E6703" w:rsidRPr="0020150A">
        <w:trPr>
          <w:jc w:val="center"/>
        </w:trPr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183.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4Н922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Марѓилон ќ. — Охунбобоев тумани маркази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10</w:t>
            </w:r>
          </w:p>
        </w:tc>
      </w:tr>
      <w:tr w:rsidR="004E6703" w:rsidRPr="0020150A">
        <w:trPr>
          <w:jc w:val="center"/>
        </w:trPr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184.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4Н923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Полосон ќ. — Тошбўйра ќ. — Оќбўйра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</w:t>
            </w:r>
          </w:p>
        </w:tc>
      </w:tr>
      <w:tr w:rsidR="004E6703" w:rsidRPr="0020150A">
        <w:trPr>
          <w:jc w:val="center"/>
        </w:trPr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185.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4Н924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Янгиобод ќ. — Мадалиев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2</w:t>
            </w:r>
          </w:p>
        </w:tc>
      </w:tr>
      <w:tr w:rsidR="004E6703" w:rsidRPr="0020150A">
        <w:trPr>
          <w:jc w:val="center"/>
        </w:trPr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186.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4Н925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Конизар ќ. — Чувринди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3</w:t>
            </w:r>
          </w:p>
        </w:tc>
      </w:tr>
      <w:tr w:rsidR="004E6703" w:rsidRPr="0020150A">
        <w:trPr>
          <w:jc w:val="center"/>
        </w:trPr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187.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4Н926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Самарќанд ш. — Навбаљор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7</w:t>
            </w:r>
          </w:p>
        </w:tc>
      </w:tr>
      <w:tr w:rsidR="004E6703" w:rsidRPr="0020150A">
        <w:trPr>
          <w:jc w:val="center"/>
        </w:trPr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188.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4Н927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Каттакон ќ. — Чувринди ќ. — Говхона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5</w:t>
            </w:r>
          </w:p>
        </w:tc>
      </w:tr>
      <w:tr w:rsidR="004E6703" w:rsidRPr="0020150A">
        <w:trPr>
          <w:jc w:val="center"/>
        </w:trPr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189.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4Н928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Чувринди ќ. — Самандарак ќ. — Кўчкан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6</w:t>
            </w:r>
          </w:p>
        </w:tc>
      </w:tr>
      <w:tr w:rsidR="004E6703" w:rsidRPr="0020150A">
        <w:trPr>
          <w:jc w:val="center"/>
        </w:trPr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190.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4Н929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Конгли ќ. — Хўжаќишлоќ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7</w:t>
            </w:r>
          </w:p>
        </w:tc>
      </w:tr>
      <w:tr w:rsidR="004E6703" w:rsidRPr="0020150A">
        <w:trPr>
          <w:jc w:val="center"/>
        </w:trPr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191.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 xml:space="preserve">4Н931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Бекобод ќ. — Файзобод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2</w:t>
            </w:r>
          </w:p>
        </w:tc>
      </w:tr>
      <w:tr w:rsidR="004E6703" w:rsidRPr="0020150A">
        <w:trPr>
          <w:jc w:val="center"/>
        </w:trPr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192.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4Н932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Шўрќишлоќ ќ. — Шўртепа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5</w:t>
            </w:r>
          </w:p>
        </w:tc>
      </w:tr>
      <w:tr w:rsidR="004E6703" w:rsidRPr="0020150A">
        <w:trPr>
          <w:jc w:val="center"/>
        </w:trPr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193.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4Н933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Янгиќишлоќ ќ. — Яланѓоч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3</w:t>
            </w:r>
          </w:p>
        </w:tc>
      </w:tr>
      <w:tr w:rsidR="004E6703" w:rsidRPr="0020150A">
        <w:trPr>
          <w:jc w:val="center"/>
        </w:trPr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194.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4Н934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Кичикганжиравон ќ. — Манѓит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3</w:t>
            </w:r>
          </w:p>
        </w:tc>
      </w:tr>
      <w:tr w:rsidR="004E6703" w:rsidRPr="0020150A">
        <w:trPr>
          <w:jc w:val="center"/>
        </w:trPr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195.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4Н935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Шилдир ќ. — Телминг ќ. — Оќтепа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5</w:t>
            </w:r>
          </w:p>
        </w:tc>
      </w:tr>
      <w:tr w:rsidR="004E6703" w:rsidRPr="0020150A">
        <w:trPr>
          <w:jc w:val="center"/>
        </w:trPr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196.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4Н936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Данѓара ќ. — Пешкарон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3</w:t>
            </w:r>
          </w:p>
        </w:tc>
      </w:tr>
      <w:tr w:rsidR="004E6703" w:rsidRPr="0020150A">
        <w:trPr>
          <w:jc w:val="center"/>
        </w:trPr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197.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4Н937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Бойдовул ќ. — Чиначак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2</w:t>
            </w:r>
          </w:p>
        </w:tc>
      </w:tr>
      <w:tr w:rsidR="004E6703" w:rsidRPr="0020150A">
        <w:trPr>
          <w:jc w:val="center"/>
        </w:trPr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198.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4Н938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Топтиксарой ќ. — Пахтаобод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</w:t>
            </w:r>
          </w:p>
        </w:tc>
      </w:tr>
      <w:tr w:rsidR="004E6703" w:rsidRPr="0020150A">
        <w:trPr>
          <w:jc w:val="center"/>
        </w:trPr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199.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 xml:space="preserve">4Н941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Каттаамиробод ќ. — Мусабек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3</w:t>
            </w:r>
          </w:p>
        </w:tc>
      </w:tr>
      <w:tr w:rsidR="004E6703" w:rsidRPr="0020150A">
        <w:trPr>
          <w:jc w:val="center"/>
        </w:trPr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200.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4Н942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Таргова ќ. — Октябрь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3</w:t>
            </w:r>
          </w:p>
        </w:tc>
      </w:tr>
      <w:tr w:rsidR="004E6703" w:rsidRPr="0020150A">
        <w:trPr>
          <w:jc w:val="center"/>
        </w:trPr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201.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4Н943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Найманча ќ. — Чаман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5</w:t>
            </w:r>
          </w:p>
        </w:tc>
      </w:tr>
      <w:tr w:rsidR="004E6703" w:rsidRPr="0020150A">
        <w:trPr>
          <w:jc w:val="center"/>
        </w:trPr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202.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4Н945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Мулкобод ќ. — Бойќишлоќ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3</w:t>
            </w:r>
          </w:p>
        </w:tc>
      </w:tr>
      <w:tr w:rsidR="004E6703" w:rsidRPr="0020150A">
        <w:trPr>
          <w:jc w:val="center"/>
        </w:trPr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203.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4Н946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Янгиќишлоќ ќ. — Минглар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3</w:t>
            </w:r>
          </w:p>
        </w:tc>
      </w:tr>
      <w:tr w:rsidR="004E6703" w:rsidRPr="0020150A">
        <w:trPr>
          <w:jc w:val="center"/>
        </w:trPr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204.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4Н947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Ќораёзбобо ќ. — Худоёрхон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</w:t>
            </w:r>
          </w:p>
        </w:tc>
      </w:tr>
      <w:tr w:rsidR="004E6703" w:rsidRPr="0020150A">
        <w:trPr>
          <w:jc w:val="center"/>
        </w:trPr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205.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4Н948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Худоёрхон ќ. — Дастурхончи ќ. — Ќўќон сув иншооти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6</w:t>
            </w:r>
          </w:p>
        </w:tc>
      </w:tr>
      <w:tr w:rsidR="004E6703" w:rsidRPr="0020150A">
        <w:trPr>
          <w:jc w:val="center"/>
        </w:trPr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206.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4Н949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Дастурхончи ќ. — Жумабой ќ. — Чек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</w:t>
            </w:r>
          </w:p>
        </w:tc>
      </w:tr>
      <w:tr w:rsidR="004E6703" w:rsidRPr="0020150A">
        <w:trPr>
          <w:jc w:val="center"/>
        </w:trPr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207.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 xml:space="preserve">4Н951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Катта Кенагас ќ. — Мамат ќ. — Пиртак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6</w:t>
            </w:r>
          </w:p>
        </w:tc>
      </w:tr>
      <w:tr w:rsidR="004E6703" w:rsidRPr="0020150A">
        <w:trPr>
          <w:jc w:val="center"/>
        </w:trPr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208.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4Н952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Тепаќўрѓон ќ. — Пиртак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3</w:t>
            </w:r>
          </w:p>
        </w:tc>
      </w:tr>
      <w:tr w:rsidR="004E6703" w:rsidRPr="0020150A">
        <w:trPr>
          <w:jc w:val="center"/>
        </w:trPr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209.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4Н953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Зиѓир ќ. — Гулистон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</w:t>
            </w:r>
          </w:p>
        </w:tc>
      </w:tr>
      <w:tr w:rsidR="004E6703" w:rsidRPr="0020150A">
        <w:trPr>
          <w:jc w:val="center"/>
        </w:trPr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210.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4Н954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Учкўприк ќ. — Оќолтин ќ. — Айритом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</w:t>
            </w:r>
          </w:p>
        </w:tc>
      </w:tr>
      <w:tr w:rsidR="004E6703" w:rsidRPr="0020150A">
        <w:trPr>
          <w:jc w:val="center"/>
        </w:trPr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211.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4Н955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Кичик Ќуштепа ќ. — Катта Пиртак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6</w:t>
            </w:r>
          </w:p>
        </w:tc>
      </w:tr>
      <w:tr w:rsidR="004E6703" w:rsidRPr="0020150A">
        <w:trPr>
          <w:jc w:val="center"/>
        </w:trPr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212.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4Н956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Ќўрѓонча ќ. — Ќўќонбой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6</w:t>
            </w:r>
          </w:p>
        </w:tc>
      </w:tr>
      <w:tr w:rsidR="004E6703" w:rsidRPr="0020150A">
        <w:trPr>
          <w:jc w:val="center"/>
        </w:trPr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213.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4Н957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Собиржон ќ. — Ганжиравон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5</w:t>
            </w:r>
          </w:p>
        </w:tc>
      </w:tr>
      <w:tr w:rsidR="004E6703" w:rsidRPr="0020150A">
        <w:trPr>
          <w:jc w:val="center"/>
        </w:trPr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214.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4Н958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Тепаќўрѓон ќ. — Ќуммозор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2</w:t>
            </w:r>
          </w:p>
        </w:tc>
      </w:tr>
      <w:tr w:rsidR="004E6703" w:rsidRPr="0020150A">
        <w:trPr>
          <w:jc w:val="center"/>
        </w:trPr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215.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4Н959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Томоша ќ. — Сурпа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</w:t>
            </w:r>
          </w:p>
        </w:tc>
      </w:tr>
      <w:tr w:rsidR="004E6703" w:rsidRPr="0020150A">
        <w:trPr>
          <w:jc w:val="center"/>
        </w:trPr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216.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 xml:space="preserve">4Н961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Яккатут ќ. — Ќипчоќ ќ. — Серак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7</w:t>
            </w:r>
          </w:p>
        </w:tc>
      </w:tr>
      <w:tr w:rsidR="004E6703" w:rsidRPr="0020150A">
        <w:trPr>
          <w:jc w:val="center"/>
        </w:trPr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217.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 xml:space="preserve">4Н962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Риштон ќ. — Кашкарон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2</w:t>
            </w:r>
          </w:p>
        </w:tc>
      </w:tr>
      <w:tr w:rsidR="004E6703" w:rsidRPr="0020150A">
        <w:trPr>
          <w:jc w:val="center"/>
        </w:trPr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218.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4Н963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Жангкетмон ќ. — Ќўрѓонча ќ. — Томоша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7</w:t>
            </w:r>
          </w:p>
        </w:tc>
      </w:tr>
      <w:tr w:rsidR="004E6703" w:rsidRPr="0020150A">
        <w:trPr>
          <w:jc w:val="center"/>
        </w:trPr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219.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 xml:space="preserve">4Н965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Ўртаќишлоќ ќ. — Чек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8</w:t>
            </w:r>
          </w:p>
        </w:tc>
      </w:tr>
      <w:tr w:rsidR="004E6703" w:rsidRPr="0020150A">
        <w:trPr>
          <w:jc w:val="center"/>
        </w:trPr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220.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 xml:space="preserve">4Н966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Ёѓжувоз ќ. — Салим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3</w:t>
            </w:r>
          </w:p>
        </w:tc>
      </w:tr>
      <w:tr w:rsidR="004E6703" w:rsidRPr="0020150A">
        <w:trPr>
          <w:jc w:val="center"/>
        </w:trPr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221.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4Н967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Оќмачит ќ. — Ќатортол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3</w:t>
            </w:r>
          </w:p>
        </w:tc>
      </w:tr>
      <w:tr w:rsidR="004E6703" w:rsidRPr="0020150A">
        <w:trPr>
          <w:jc w:val="center"/>
        </w:trPr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222.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4Н968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«Олтиариќ — Учуй» автойўли — Катта Андижон каналидаги сувни оќизиш жойи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3</w:t>
            </w:r>
          </w:p>
        </w:tc>
      </w:tr>
      <w:tr w:rsidR="004E6703" w:rsidRPr="0020150A">
        <w:trPr>
          <w:jc w:val="center"/>
        </w:trPr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223.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4Н969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Ќирќкетмон ќ. — Сочтепа ќ. — Чинор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8</w:t>
            </w:r>
          </w:p>
        </w:tc>
      </w:tr>
      <w:tr w:rsidR="004E6703" w:rsidRPr="0020150A">
        <w:trPr>
          <w:jc w:val="center"/>
        </w:trPr>
        <w:tc>
          <w:tcPr>
            <w:tcW w:w="0" w:type="auto"/>
            <w:vMerge w:val="restar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br/>
            </w: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br/>
              <w:t>224.</w:t>
            </w:r>
          </w:p>
        </w:tc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br/>
            </w: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br/>
              <w:t>4Н971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Кудош ќ. — Султонќишлоќ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</w:t>
            </w:r>
          </w:p>
        </w:tc>
      </w:tr>
      <w:tr w:rsidR="004E6703" w:rsidRPr="0020150A">
        <w:trPr>
          <w:jc w:val="center"/>
        </w:trPr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шохобча: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</w:tr>
      <w:tr w:rsidR="004E6703" w:rsidRPr="0020150A">
        <w:trPr>
          <w:jc w:val="center"/>
        </w:trPr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а) Попай ќ. (3 км)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2</w:t>
            </w:r>
          </w:p>
        </w:tc>
      </w:tr>
      <w:tr w:rsidR="004E6703" w:rsidRPr="0020150A">
        <w:trPr>
          <w:jc w:val="center"/>
        </w:trPr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Жами шохобча билан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6</w:t>
            </w:r>
          </w:p>
        </w:tc>
      </w:tr>
      <w:tr w:rsidR="004E6703" w:rsidRPr="0020150A">
        <w:trPr>
          <w:jc w:val="center"/>
        </w:trPr>
        <w:tc>
          <w:tcPr>
            <w:tcW w:w="0" w:type="auto"/>
            <w:vMerge w:val="restar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br/>
            </w: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br/>
            </w: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br/>
              <w:t>225.</w:t>
            </w:r>
          </w:p>
        </w:tc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br/>
            </w: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br/>
            </w: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br/>
              <w:t>4Н972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Янгиќўрѓон ќ. — Оќтом ќ. — Каримбобо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12</w:t>
            </w:r>
          </w:p>
        </w:tc>
      </w:tr>
      <w:tr w:rsidR="004E6703" w:rsidRPr="0020150A">
        <w:trPr>
          <w:jc w:val="center"/>
        </w:trPr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шохобча: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</w:tr>
      <w:tr w:rsidR="004E6703" w:rsidRPr="0020150A">
        <w:trPr>
          <w:jc w:val="center"/>
        </w:trPr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а) Ќирѓизќўрѓонча ќишлоѓига (12 км)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3</w:t>
            </w:r>
          </w:p>
        </w:tc>
      </w:tr>
      <w:tr w:rsidR="004E6703" w:rsidRPr="0020150A">
        <w:trPr>
          <w:jc w:val="center"/>
        </w:trPr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б) Ќоратепа ќишлоѓига (12 км)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</w:t>
            </w:r>
          </w:p>
        </w:tc>
      </w:tr>
      <w:tr w:rsidR="004E6703" w:rsidRPr="0020150A">
        <w:trPr>
          <w:jc w:val="center"/>
        </w:trPr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Жами шохобчалар билан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19</w:t>
            </w:r>
          </w:p>
        </w:tc>
      </w:tr>
      <w:tr w:rsidR="004E6703" w:rsidRPr="0020150A">
        <w:trPr>
          <w:jc w:val="center"/>
        </w:trPr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226.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4К973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 xml:space="preserve">Пахтакор пахтани ќабул ќилиш пункти — Ќораќалпоќ ќ. — Ќияли ќ.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3</w:t>
            </w:r>
          </w:p>
        </w:tc>
      </w:tr>
      <w:tr w:rsidR="004E6703" w:rsidRPr="0020150A">
        <w:trPr>
          <w:jc w:val="center"/>
        </w:trPr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227.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 xml:space="preserve">4Н974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Нурсўх ќ. — Ўрмонобод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8</w:t>
            </w:r>
          </w:p>
        </w:tc>
      </w:tr>
      <w:tr w:rsidR="004E6703" w:rsidRPr="0020150A">
        <w:trPr>
          <w:jc w:val="center"/>
        </w:trPr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228.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4Н975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Чилжийда ќ. — Шотўра ќ. — Калдушон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7</w:t>
            </w:r>
          </w:p>
        </w:tc>
      </w:tr>
      <w:tr w:rsidR="004E6703" w:rsidRPr="0020150A">
        <w:trPr>
          <w:jc w:val="center"/>
        </w:trPr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229.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4Н976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Ќорасоќол ќ. — Хонобод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5</w:t>
            </w:r>
          </w:p>
        </w:tc>
      </w:tr>
      <w:tr w:rsidR="004E6703" w:rsidRPr="0020150A">
        <w:trPr>
          <w:jc w:val="center"/>
        </w:trPr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230.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4Н977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Ќизилќиёќ ќ. — Шархобод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9</w:t>
            </w:r>
          </w:p>
        </w:tc>
      </w:tr>
      <w:tr w:rsidR="004E6703" w:rsidRPr="0020150A">
        <w:trPr>
          <w:jc w:val="center"/>
        </w:trPr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231.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4Н978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Гидроќурилиш тўѓони — Тош кони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7</w:t>
            </w:r>
          </w:p>
        </w:tc>
      </w:tr>
      <w:tr w:rsidR="004E6703" w:rsidRPr="0020150A">
        <w:trPr>
          <w:jc w:val="center"/>
        </w:trPr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Жами: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2956</w:t>
            </w:r>
          </w:p>
        </w:tc>
      </w:tr>
    </w:tbl>
    <w:p w:rsidR="004E6703" w:rsidRPr="0020150A" w:rsidRDefault="004E6703" w:rsidP="0020150A">
      <w:pPr>
        <w:shd w:val="clear" w:color="auto" w:fill="FFFFFF"/>
        <w:rPr>
          <w:rFonts w:ascii="BTF Uz" w:hAnsi="BTF Uz" w:cs="BTF Uz"/>
          <w:vanish/>
          <w:color w:val="000000"/>
          <w:sz w:val="24"/>
          <w:szCs w:val="24"/>
        </w:rPr>
      </w:pPr>
      <w:bookmarkStart w:id="46" w:name="1679173"/>
      <w:bookmarkEnd w:id="46"/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tblBorders>
        <w:tblCellMar>
          <w:left w:w="0" w:type="dxa"/>
          <w:right w:w="0" w:type="dxa"/>
        </w:tblCellMar>
        <w:tblLook w:val="0000"/>
      </w:tblPr>
      <w:tblGrid>
        <w:gridCol w:w="498"/>
        <w:gridCol w:w="2276"/>
        <w:gridCol w:w="5381"/>
        <w:gridCol w:w="1230"/>
      </w:tblGrid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№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Автомобиль йўлларининг раќами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Автомобиль йўлларининг номи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 xml:space="preserve">Узунлиги, км </w:t>
            </w:r>
          </w:p>
        </w:tc>
      </w:tr>
      <w:tr w:rsidR="004E6703" w:rsidRPr="0020150A">
        <w:tc>
          <w:tcPr>
            <w:tcW w:w="0" w:type="auto"/>
            <w:gridSpan w:val="4"/>
            <w:tcBorders>
              <w:top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Хоразм вилояти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4К921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«Шовот — Гурлан» автойўли — Сабинчи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6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2.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4К922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Гурлан ш. — Эшимжиран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7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3.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 xml:space="preserve">4К923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«Урганч — Манѓит» автойўли — Гурлан ш.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6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4К924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«Урганч — Манѓит» автойўли — Дўсимбай ќ. — Маргугат ќ. — Гулистон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11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5.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4К925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«Гурлан — Гулистон» автойўли — Ќўнѓиротовул ќ. — Тозаќайир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16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6.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4К926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 xml:space="preserve">«Шовот — Гурлан» автойўли — Боѓолон ќ. — Маданият ќ. — Ќиличниёзбой сув иншооти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34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7.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 xml:space="preserve">4К927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 xml:space="preserve">«Шовот — Гурлан» автойўли — Аччиќкўл ќ. — Бўзќала ќ. — Боѓолон ќ.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24</w:t>
            </w:r>
          </w:p>
        </w:tc>
      </w:tr>
      <w:tr w:rsidR="004E6703" w:rsidRPr="0020150A">
        <w:tc>
          <w:tcPr>
            <w:tcW w:w="0" w:type="auto"/>
            <w:vMerge w:val="restar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br/>
            </w: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br/>
              <w:t>8.</w:t>
            </w:r>
          </w:p>
        </w:tc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br/>
            </w: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br/>
              <w:t>4К928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«Урганч — Гурлан» автойўли — Ширинќўнѓирот ќ. — Бўзќала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17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шохобча: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а) Янгибозор шаљарчасига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3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Жами шохобча билан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20</w:t>
            </w:r>
          </w:p>
        </w:tc>
      </w:tr>
      <w:tr w:rsidR="004E6703" w:rsidRPr="0020150A">
        <w:tc>
          <w:tcPr>
            <w:tcW w:w="0" w:type="auto"/>
            <w:vMerge w:val="restar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br/>
            </w: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br/>
              <w:t>9.</w:t>
            </w:r>
          </w:p>
        </w:tc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br/>
            </w: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br/>
              <w:t xml:space="preserve">4К929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«Ќўшкўпир — Шовот» автойўли — Ќиёт ќ. — Туркманистон Республикаси чегараси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16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шохобча: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а) «Урганч — Шовот» автойўлига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3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Жами шохобча билан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19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10.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4К930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Шовот темир йўл станцияси — Ќиёт ќ. — Буйрачи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22</w:t>
            </w:r>
          </w:p>
        </w:tc>
      </w:tr>
      <w:tr w:rsidR="004E6703" w:rsidRPr="0020150A">
        <w:tc>
          <w:tcPr>
            <w:tcW w:w="0" w:type="auto"/>
            <w:vMerge w:val="restar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spacing w:after="240"/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br/>
            </w: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br/>
              <w:t>11.</w:t>
            </w:r>
          </w:p>
        </w:tc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spacing w:after="240"/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br/>
            </w: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br/>
              <w:t xml:space="preserve">4К931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Урганч ш. — Чаткўпир ќ. — Шовот ш.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31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шохобчалар: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а)Урганч асфальт заводига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2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б) «Урганч — Шовот» автойўлига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Жами шохобчалар билан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34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12.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 xml:space="preserve">4К 932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К.Отаниёзов ќ. — Айирдам ќ. — Шовот ш.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11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13.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 xml:space="preserve">4К 933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Шовот ш. — Чиѓатой ќ. — Моноќ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13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14.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 xml:space="preserve">4К 934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Шовот ш. — Ќизилой ќ. — Бўстон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10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15.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 xml:space="preserve">4К 935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Амир Темур ќ. — Беговот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11</w:t>
            </w:r>
          </w:p>
        </w:tc>
      </w:tr>
      <w:tr w:rsidR="004E6703" w:rsidRPr="0020150A">
        <w:tc>
          <w:tcPr>
            <w:tcW w:w="0" w:type="auto"/>
            <w:vMerge w:val="restar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br/>
            </w: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br/>
              <w:t>16.</w:t>
            </w:r>
          </w:p>
        </w:tc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br/>
            </w: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br/>
              <w:t>4К936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Урганч ш. — Чолиш ќ. — Беруний ш. автойўлидан шохобчалар: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13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шу жумладан: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а) Ќиличниёзбоши сув иншоотига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10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б) Урганч отчопарига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3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17.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 xml:space="preserve">4К937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Урганч — Хайват ќ. — Ќиличниёзбой сув иншооти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10</w:t>
            </w:r>
          </w:p>
        </w:tc>
      </w:tr>
      <w:tr w:rsidR="004E6703" w:rsidRPr="0020150A">
        <w:tc>
          <w:tcPr>
            <w:tcW w:w="0" w:type="auto"/>
            <w:vMerge w:val="restar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spacing w:after="240"/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br/>
            </w: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br/>
            </w: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br/>
              <w:t>18.</w:t>
            </w:r>
          </w:p>
        </w:tc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spacing w:after="240"/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br/>
            </w: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br/>
            </w: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br/>
              <w:t>4К938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Урганч айланма автойўлидан шохобчалар: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10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шу жумладан: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а) Урганч аэропортига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3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 xml:space="preserve">б) Урганч туман марказига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3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в) «Урганч — Гурлан» автойўлига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2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г) Урганч туман касалхонасига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2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19.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 xml:space="preserve">4К939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«Урганч — Чолиш» автойўли — Дарёлик арна сув иншооти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9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20.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 xml:space="preserve">4К940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 xml:space="preserve">«Урганч — Чолиш» автойўли — Оќолтин ќ. — Ќорамози ќ. — Љонќа ќ.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16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21.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 xml:space="preserve">4К941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Урганч ш. — Чандирќиёт ќ. — «Урганч — Љонќа» автойўли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8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22.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 xml:space="preserve">4К942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«Урганч — Янгиариќ» автойўли — Чандирќиёт ќ. — Навхос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10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23.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4К943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«Урганч — Хива» автойўли — Оёќќўнѓирот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13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24.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 xml:space="preserve">4К944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 xml:space="preserve">«Урганч — Хива» автойўли — Ќорамон ќ. — Ќўшкўпир ќ.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16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25.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 xml:space="preserve">4К945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Ќўшкўпир ќ. — Ѓозавот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15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26.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 xml:space="preserve">4К946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Уйѓур ќ. — Ших ќ. — Тахта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14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27.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 xml:space="preserve">4К947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«Ќўшкўпир — Урганч» автойўли — Бўрдоќичилик базаси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8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28.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 xml:space="preserve">4К948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«Урганч — Хива» автойўли — Незохос ќ. — «Хива — Ќўшкўпир» автойўли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10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29.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 xml:space="preserve">4К949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 xml:space="preserve">Пирханос ќ. — Шомахулум ќ. — Чанашик ќ. — Хўжаовул ќ.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32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30.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4К950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Ќораќум ќ. — Уйѓур ќ. — Ших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18</w:t>
            </w:r>
          </w:p>
        </w:tc>
      </w:tr>
      <w:tr w:rsidR="004E6703" w:rsidRPr="0020150A">
        <w:tc>
          <w:tcPr>
            <w:tcW w:w="0" w:type="auto"/>
            <w:vMerge w:val="restar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spacing w:after="240"/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br/>
            </w: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br/>
              <w:t>31.</w:t>
            </w:r>
          </w:p>
        </w:tc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spacing w:after="240"/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br/>
            </w: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br/>
              <w:t xml:space="preserve">4К951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Хива ш. — Оќёп ќ. — Равот ќ. — Ќораќум — «Хива — Гозавот» автойўли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19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шохобчалар: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а) Дошёк ќишлоѓига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б) Оќёп ќишлоѓига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3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Жами шохобчалар билан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23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32.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 xml:space="preserve">4К952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Хива ш. — Сирчали ќ. — Бўрдоќичилик базаси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6</w:t>
            </w:r>
          </w:p>
        </w:tc>
      </w:tr>
      <w:tr w:rsidR="004E6703" w:rsidRPr="0020150A">
        <w:tc>
          <w:tcPr>
            <w:tcW w:w="0" w:type="auto"/>
            <w:vMerge w:val="restar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br/>
            </w: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br/>
              <w:t>33.</w:t>
            </w:r>
          </w:p>
        </w:tc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br/>
            </w: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br/>
              <w:t>4К953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4Р163 автойўлидан шохобчалар: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12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шу жумладан: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а) Ќалажик кўлига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9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б) Янгиобод шаљарчасига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3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34.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 xml:space="preserve">4К954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«Урганч — Хива» автойўли — Журён ќ. — Новхас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19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35.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 xml:space="preserve">4К955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«Урганч — Янгиариќ» йўли — Ќораќош ќ. — Р8 сув иншооти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18</w:t>
            </w:r>
          </w:p>
        </w:tc>
      </w:tr>
      <w:tr w:rsidR="004E6703" w:rsidRPr="0020150A">
        <w:tc>
          <w:tcPr>
            <w:tcW w:w="0" w:type="auto"/>
            <w:vMerge w:val="restar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36.</w:t>
            </w:r>
          </w:p>
        </w:tc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br/>
            </w: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br/>
              <w:t xml:space="preserve">4К956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Янгиариќ катта айланма автойўли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46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шохобча: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а) Шўркўл кўлига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3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Жами шохобча билан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49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37.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 xml:space="preserve">4К957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Сабирзан ќ. — Олажа ќ. — Ќулонќорабоѓ ќ. — «Урганч — Љазорасп» автойўли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24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38.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4К958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«Урганч — Гурлан» автойўли — Бош Ќирших ќ. — Жайхун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7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39.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 xml:space="preserve">4К959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Янгиариќ ќ. — Ўрмон хўжалиги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8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40.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4К960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 xml:space="preserve">«Янгиариќ — Љонќа» автойўли — Учтепа ќ. — Пишканик ќ. — Кўллик захкаши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14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41.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 xml:space="preserve">4К961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Мадир ќ. — Сарапоён ќ. — Ќорамази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5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42.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 xml:space="preserve">4К962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Ќирќёп ќ. — Ф.М. шаљарчаси — Ал-Хоразмий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21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43.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4К963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Љонќа ш. — Љонќаобод ќ. — Ал-Хоразмий ќ. — Амударё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18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44.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 xml:space="preserve">4К964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Ал-Хоразмий ќ. — Амударё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12</w:t>
            </w:r>
          </w:p>
        </w:tc>
      </w:tr>
      <w:tr w:rsidR="004E6703" w:rsidRPr="0020150A">
        <w:tc>
          <w:tcPr>
            <w:tcW w:w="0" w:type="auto"/>
            <w:vMerge w:val="restar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spacing w:after="240"/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br/>
            </w: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br/>
            </w: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br/>
              <w:t>45.</w:t>
            </w:r>
          </w:p>
        </w:tc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spacing w:after="240"/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br/>
            </w: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br/>
            </w: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br/>
              <w:t xml:space="preserve">4К965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Боѓот ш. — Олажа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5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шохобчалар: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а) Боѓот айланма автойўли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б) Тома ќишлоѓига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5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в) Дурвадик ќишлоѓига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2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Жами шохобча билан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16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46.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 xml:space="preserve">4К966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«Боѓот — Янгиариќ» автойўли — Тожи оѓа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8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47.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 xml:space="preserve">4К967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 xml:space="preserve">«Боѓот — Янгиариќ» автойўли — Пилёз ќ. — Кўллик захкаш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7</w:t>
            </w:r>
          </w:p>
        </w:tc>
      </w:tr>
      <w:tr w:rsidR="004E6703" w:rsidRPr="0020150A">
        <w:tc>
          <w:tcPr>
            <w:tcW w:w="0" w:type="auto"/>
            <w:vMerge w:val="restar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spacing w:after="240"/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48.</w:t>
            </w: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br/>
            </w:r>
          </w:p>
        </w:tc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spacing w:after="240"/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 xml:space="preserve">4К968 </w:t>
            </w: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br/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Боѓот ш. — Тома ќ. — Дељќонбозор ќ. — Ќизилравот ќ. — Љазорасп ш.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25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шохобча: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а) Дам олиш масканига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2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Жами шохобча билан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27</w:t>
            </w:r>
          </w:p>
        </w:tc>
      </w:tr>
      <w:tr w:rsidR="004E6703" w:rsidRPr="0020150A">
        <w:tc>
          <w:tcPr>
            <w:tcW w:w="0" w:type="auto"/>
            <w:vMerge w:val="restar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br/>
            </w: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br/>
              <w:t>49.</w:t>
            </w:r>
          </w:p>
        </w:tc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br/>
            </w: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br/>
              <w:t>4К969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Оёќ ќ. — Хитой ќ. — Ќулонќорабоќ ќ. — Тошсоќа канали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15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шохобча: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а) Ќуланќорабоќ ќишлоѓига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Жами шохобча билан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19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50.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 xml:space="preserve">4К970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«Урганч — Љазорасп» автойўли — Кўллик захкаши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6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51.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4К971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Тўпчи ќ. — Ал-Хоразмий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9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52.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 xml:space="preserve">4К972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Бахтиёр ќ. — Ќизилравот ќ. — Кўллик захкаши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21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53.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 xml:space="preserve">4К973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Љазорасп ш. — Тошсоќа сув иншооти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17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54.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 xml:space="preserve">4К974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Љазорасп ш. — Мушпури ќ. — Тошсоќа канали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6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55.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4К975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Љазорасп темир йўл станцияси — Ошаќкарвак ќ. — «Урганч — Амударё» автойўли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21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56.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4К976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4Р156«г» автойўли — Кўллик захкаши — Пичоќчи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27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57.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4К977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Љазорасп — Сил касаллиги сиљатгољи — Кўллик захкаши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11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58.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4К978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Питнак ш. — Питнак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5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59.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 xml:space="preserve">4К979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«Урганч — Хива» автойўли — Ќоромон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7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60.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4К980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«Урганч — Гурлан» автойўли — Сахтиён ќ. — Гурлан ш.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7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61.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4К981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Шовот темир йўл станцияси — Ижтимоят ќ. — Ўзбекистон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21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62.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4К983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 xml:space="preserve">Чиќирчи ќ. — Шўркўл кўли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8</w:t>
            </w:r>
          </w:p>
        </w:tc>
      </w:tr>
      <w:tr w:rsidR="004E6703" w:rsidRPr="0020150A">
        <w:tc>
          <w:tcPr>
            <w:tcW w:w="0" w:type="auto"/>
            <w:vMerge w:val="restar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br/>
            </w: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br/>
              <w:t>63.</w:t>
            </w:r>
          </w:p>
        </w:tc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br/>
            </w: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br/>
              <w:t>4К984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А380 автойўлидан шохобчалар: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23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шу жумладан: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а) Саримой ќишлоѓига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7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б) Туямўйин сув иншоотига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16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64.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4К985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Гурлан ш. — Вазир ќ. — Дељќонобод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13</w:t>
            </w:r>
          </w:p>
        </w:tc>
      </w:tr>
      <w:tr w:rsidR="004E6703" w:rsidRPr="0020150A">
        <w:tc>
          <w:tcPr>
            <w:tcW w:w="0" w:type="auto"/>
            <w:vMerge w:val="restar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br/>
            </w: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br/>
              <w:t>65.</w:t>
            </w:r>
          </w:p>
        </w:tc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br/>
            </w: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br/>
              <w:t>4К986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Хива ш. — Ѓазовот ќ. — Арвук ќ. — Моноќ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59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шохобча: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а) Ќўшкўпир ќишлоѓига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10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Жами шохобча билан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69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66.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4К921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Эшимжирон ќ. — Вазир ќ. — Дўсимбий ќ. — Байнал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20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67.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4Н1922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 xml:space="preserve">«Гурлан — Гулистон» автойўли — Тозаќаир ќ. — Намуна ќ.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3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68.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4Н1923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 xml:space="preserve">«Урганч — Гурлан» автойўли — Боѓолон ќ. — Маданият ќ.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12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69.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4Н1924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«Янгибозор — Бўзќала» автойўли — Ширинќўнѓирот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</w:t>
            </w:r>
          </w:p>
        </w:tc>
      </w:tr>
      <w:tr w:rsidR="004E6703" w:rsidRPr="0020150A">
        <w:tc>
          <w:tcPr>
            <w:tcW w:w="0" w:type="auto"/>
            <w:vMerge w:val="restar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br/>
            </w: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br/>
              <w:t>70.</w:t>
            </w:r>
          </w:p>
        </w:tc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br/>
            </w: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br/>
              <w:t xml:space="preserve">4Н1925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Хайват ќ. — Ќаландўрмон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11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шохобча: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а) Ўрмончилик хўжалигига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7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Жами шохобча билан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18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71.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 xml:space="preserve">4Н1926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Ябликонгли ќ. — Масит ќ. — Конгли ќ. — Туркманистон Республикаси чегараси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17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72.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4Н1927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«Шовот — Гурлан» автойўли — Паррандачилик фабрикаси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5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73.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4Н1928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«Урганч — Шовот» автойўли — Кураклар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5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74.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4Н1929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Ќўшкўпир ш. — Ѓазовот ќ. — Ўзбекёп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5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75.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4Н1930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«Кўшкўпир — Ѓазавот» автойўли — Хайравот ќ. — Кўназей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6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76.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4Н1931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«Урганч — Хива» автойўли — Арвук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7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77.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4Н1932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Бедархона ќ. — Сирчали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5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78.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4Н1933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Янгиариќ ш. — Пишканик ќ. — «Хива — Чиќирчи» автойўли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6</w:t>
            </w:r>
          </w:p>
        </w:tc>
      </w:tr>
      <w:tr w:rsidR="004E6703" w:rsidRPr="0020150A">
        <w:tc>
          <w:tcPr>
            <w:tcW w:w="0" w:type="auto"/>
            <w:vMerge w:val="restar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br/>
            </w: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br/>
              <w:t>79.</w:t>
            </w:r>
          </w:p>
        </w:tc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br/>
            </w: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br/>
              <w:t>4Н1934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Гандимиён ќ. — Ѓовуккўл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5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шохобча: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а) Ногиронлар уйига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2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Жами шохобча билан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7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80.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 xml:space="preserve">4Н1935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Саёт ќ. — Каттабоѓ ќ. — Ќораќош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81.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.4Н1936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Гуланбоѓ ќ. — Журён ќ. — Саёт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6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82.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4Н1937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«Урганч — Гурлан» автойўли — Юќоридўрмон ќ. — «Урганч — Чолиш» автойўли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8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83.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4Н1938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Урганч ш. — Урганч айланма автойўли орќали — Оќолтин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6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84.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4Н1939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Дарёлик арна сув иншооти — Фуќаролар муљофазаси шаљарчаси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14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85.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4Н1940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«Урганч — Хива» автойўли — Юќорибоѓ ќ. — «Урганч — Янгиариќ» автойўли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86.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4Н1941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Остона ќ. — Баёт ќ. — Гулистон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6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87.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4Н1942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Чиѓирчи ќ. — Уйѓур ќ. — «Хива — Чиѓирчи» автойўли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7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88.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4Н1943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Ф.М. шаљарчаси — Љонќаобод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7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89.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4Н1944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Љонќа айланма автойўли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5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90.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 xml:space="preserve">4Н1945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«Љонќа — Янгиариќ» автойўли — Чотќиёт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6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91.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4Н1946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Дурводик ќ. — Тўпчи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10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92.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4Н1947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«Љазорасп — Урганч» автойўли — Найман ќ. — «Боѓот — Янгиариќ» автойўли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7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93.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4Н1948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«Урганч — Љазорасп» автойўли — Ўзгариш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7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94.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4Н1949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«Љазорасп — Урганч» автойўли — Дељќонбозор ќ. — Дурвадик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5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95.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4Н1950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 xml:space="preserve">«Љазорасп — Урганч» автойўли — Зарбдор ќ.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3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96.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 xml:space="preserve">4Н1952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 xml:space="preserve">Љазорасп ш. — Сил касалликлари сиљатгољига — Бешта ќ.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97.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4Н1953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«Љазорасп — Амударё — Карвак ќ. — Тошсоќа канали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5</w:t>
            </w:r>
          </w:p>
        </w:tc>
      </w:tr>
      <w:tr w:rsidR="004E6703" w:rsidRPr="0020150A">
        <w:tc>
          <w:tcPr>
            <w:tcW w:w="0" w:type="auto"/>
            <w:vMerge w:val="restar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br/>
            </w: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br/>
              <w:t>98.</w:t>
            </w:r>
          </w:p>
        </w:tc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br/>
            </w: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br/>
              <w:t xml:space="preserve">4Н1954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«Урганч — Гурлан — Манѓит» автойўлидан шохобчалар: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2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шу жумладан: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а) Навоий ќишлоѓига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б) Ќаландўрмон ќишлоѓига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99.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 xml:space="preserve">4Н1955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«Шовот — Туркманистон Республикаси чегараси» автойўли — Бўстон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2</w:t>
            </w:r>
          </w:p>
        </w:tc>
      </w:tr>
      <w:tr w:rsidR="004E6703" w:rsidRPr="0020150A">
        <w:tc>
          <w:tcPr>
            <w:tcW w:w="0" w:type="auto"/>
            <w:vMerge w:val="restar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br/>
            </w: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br/>
              <w:t>100.</w:t>
            </w:r>
          </w:p>
        </w:tc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spacing w:after="240"/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br/>
              <w:t>4Н1956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«Хива — Ѓазовот» автойўлидан шохобчалар: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шу жумладан: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а) Ўртаёп ќишлоѓига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б) Хосиён ќишлоѓига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3</w:t>
            </w:r>
          </w:p>
        </w:tc>
      </w:tr>
      <w:tr w:rsidR="004E6703" w:rsidRPr="0020150A">
        <w:tc>
          <w:tcPr>
            <w:tcW w:w="0" w:type="auto"/>
            <w:vMerge w:val="restar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br/>
            </w: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br/>
              <w:t>101.</w:t>
            </w:r>
          </w:p>
        </w:tc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br/>
            </w: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br/>
              <w:t>4Н1957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«Ќораќум — Уйѓур» автойўлидан шохобчалар: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7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шу жумладан: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а) Ѓалаба ќишлоѓига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б) Уйѓур посёлкасига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3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102.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 xml:space="preserve">4Н1958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«Урганч — Гурлан» автойўли — Бошќирших ќ. — Жайхун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7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103.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4Н1959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«Хива — Янгибозор» автойўли — Ќаландўрмон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104.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4Н1960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Майдамиллат ќ. — Ќалажик кўли — Зарбдор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2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105.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4Н1962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Мељнатобод ќ. — Чиѓатой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2</w:t>
            </w:r>
          </w:p>
        </w:tc>
      </w:tr>
      <w:tr w:rsidR="004E6703" w:rsidRPr="0020150A">
        <w:tc>
          <w:tcPr>
            <w:tcW w:w="0" w:type="auto"/>
            <w:vMerge w:val="restar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spacing w:after="240"/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br/>
            </w: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br/>
              <w:t>106.</w:t>
            </w: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br/>
            </w:r>
          </w:p>
        </w:tc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spacing w:after="240"/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br/>
            </w: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br/>
              <w:t xml:space="preserve">4Н1963 </w:t>
            </w: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br/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«Љазорасп — Амударё» автойўлидан шохобчалар: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13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шу жумладан: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а) Карвак ќишлоѓига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б) Бешта ќишлоѓига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2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в) Овшар ќишлоѓига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</w:t>
            </w:r>
          </w:p>
        </w:tc>
      </w:tr>
      <w:tr w:rsidR="004E6703" w:rsidRPr="0020150A"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г) Кўллик захкаши сув иншоотига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9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107.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 xml:space="preserve">4Н1964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 xml:space="preserve">«Урганч — Гурлан» автойўли — Эшимжирон ќ. — Вазир ќ. — Ќораќалпоѓистон Республикаси чегараси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30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108.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4Н1965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Тожиоѓа ќ. — Кўллик захкаши. — Ќизилравот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24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109.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 xml:space="preserve">4Н1967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 xml:space="preserve">«Урганч — Шовот» автойўли — Ўртадўрмон ќ. — «Урганч — Гурлан» автойўли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5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110.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4Н1968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«Хива — Ќўшкўпир» автойўли — Чорвадор хўжалиги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3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111.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4Н1969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Шовот ш. — Ўзбекистон ќ. — Иштимоят ќ. — Туркманистон Республикаси чегараси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112.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4Н1970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«Љазорасп — Амударё» автойўли — Карвак ќ. — Тошсоќа канали иншооти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5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113.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4Н1971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«Љазорасп — Амударё» автойўли — Карвак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5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114.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4Н1972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«Љазорасп — Амударё» автойўли — Навоий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115.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 xml:space="preserve">4Н1973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Љазорасп ш. — Обод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6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116.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4Н1974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«Ќўшкўпир — Ѓазовот» автойўли — Мустаќиллик ќ.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color w:val="000000"/>
                <w:sz w:val="24"/>
                <w:szCs w:val="24"/>
              </w:rPr>
              <w:t>4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Жами: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1391</w:t>
            </w:r>
          </w:p>
        </w:tc>
      </w:tr>
      <w:tr w:rsidR="004E6703" w:rsidRPr="0020150A"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Жами маљаллий аљамиятга молик автомобиль йўллари: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10" w:type="dxa"/>
              <w:left w:w="20" w:type="dxa"/>
              <w:bottom w:w="10" w:type="dxa"/>
              <w:right w:w="10" w:type="dxa"/>
            </w:tcMar>
            <w:vAlign w:val="center"/>
          </w:tcPr>
          <w:p w:rsidR="004E6703" w:rsidRPr="0020150A" w:rsidRDefault="004E6703" w:rsidP="0020150A">
            <w:pPr>
              <w:jc w:val="center"/>
              <w:rPr>
                <w:rFonts w:ascii="BTF Uz" w:hAnsi="BTF Uz" w:cs="BTF Uz"/>
                <w:color w:val="000000"/>
                <w:sz w:val="24"/>
                <w:szCs w:val="24"/>
              </w:rPr>
            </w:pPr>
            <w:r w:rsidRPr="0020150A">
              <w:rPr>
                <w:rFonts w:ascii="BTF Uz" w:hAnsi="BTF Uz" w:cs="BTF Uz"/>
                <w:b/>
                <w:bCs/>
                <w:color w:val="000000"/>
                <w:sz w:val="24"/>
                <w:szCs w:val="24"/>
              </w:rPr>
              <w:t>24606</w:t>
            </w:r>
          </w:p>
        </w:tc>
      </w:tr>
    </w:tbl>
    <w:p w:rsidR="004E6703" w:rsidRDefault="004E6703"/>
    <w:sectPr w:rsidR="004E6703" w:rsidSect="004E670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BTF Uz">
    <w:altName w:val="Arial Unicode MS"/>
    <w:panose1 w:val="00000000000000000000"/>
    <w:charset w:val="CC"/>
    <w:family w:val="swiss"/>
    <w:notTrueType/>
    <w:pitch w:val="variable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39"/>
  <w:stylePaneFormatFilter w:val="3F01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0150A"/>
    <w:rsid w:val="0004103A"/>
    <w:rsid w:val="00056B8D"/>
    <w:rsid w:val="00090D70"/>
    <w:rsid w:val="00165E87"/>
    <w:rsid w:val="0020150A"/>
    <w:rsid w:val="002104A8"/>
    <w:rsid w:val="00257E71"/>
    <w:rsid w:val="00390E16"/>
    <w:rsid w:val="004029BD"/>
    <w:rsid w:val="004E6703"/>
    <w:rsid w:val="00587FB0"/>
    <w:rsid w:val="007C1DBC"/>
    <w:rsid w:val="008059E5"/>
    <w:rsid w:val="00833261"/>
    <w:rsid w:val="008A7698"/>
    <w:rsid w:val="00902B36"/>
    <w:rsid w:val="0091043A"/>
    <w:rsid w:val="00A43D5C"/>
    <w:rsid w:val="00BE1580"/>
    <w:rsid w:val="00CD20CC"/>
    <w:rsid w:val="00CD24C7"/>
    <w:rsid w:val="00D40135"/>
    <w:rsid w:val="00DB20ED"/>
    <w:rsid w:val="00E2336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8"/>
      <w:szCs w:val="28"/>
    </w:rPr>
  </w:style>
  <w:style w:type="character" w:default="1" w:styleId="DefaultParagraphFont">
    <w:name w:val="Default Paragraph Font"/>
    <w:uiPriority w:val="1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662287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6228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6228704">
              <w:marLeft w:val="0"/>
              <w:marRight w:val="0"/>
              <w:marTop w:val="24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6228705">
              <w:marLeft w:val="0"/>
              <w:marRight w:val="7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6228706">
              <w:marLeft w:val="80"/>
              <w:marRight w:val="80"/>
              <w:marTop w:val="80"/>
              <w:marBottom w:val="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6228707">
              <w:marLeft w:val="80"/>
              <w:marRight w:val="80"/>
              <w:marTop w:val="80"/>
              <w:marBottom w:val="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6228708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6228709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6228710">
              <w:marLeft w:val="66"/>
              <w:marRight w:val="0"/>
              <w:marTop w:val="20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6228712">
              <w:marLeft w:val="0"/>
              <w:marRight w:val="0"/>
              <w:marTop w:val="12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6228713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6228714">
              <w:marLeft w:val="80"/>
              <w:marRight w:val="80"/>
              <w:marTop w:val="80"/>
              <w:marBottom w:val="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6228716">
              <w:marLeft w:val="80"/>
              <w:marRight w:val="80"/>
              <w:marTop w:val="80"/>
              <w:marBottom w:val="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6228717">
              <w:marLeft w:val="0"/>
              <w:marRight w:val="0"/>
              <w:marTop w:val="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6228718">
              <w:marLeft w:val="80"/>
              <w:marRight w:val="80"/>
              <w:marTop w:val="80"/>
              <w:marBottom w:val="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6228719">
              <w:marLeft w:val="80"/>
              <w:marRight w:val="80"/>
              <w:marTop w:val="80"/>
              <w:marBottom w:val="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6228720">
              <w:marLeft w:val="66"/>
              <w:marRight w:val="0"/>
              <w:marTop w:val="20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6228721">
              <w:marLeft w:val="80"/>
              <w:marRight w:val="80"/>
              <w:marTop w:val="80"/>
              <w:marBottom w:val="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6228722">
              <w:marLeft w:val="66"/>
              <w:marRight w:val="0"/>
              <w:marTop w:val="20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6228723">
              <w:marLeft w:val="0"/>
              <w:marRight w:val="7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6228724">
              <w:marLeft w:val="0"/>
              <w:marRight w:val="7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6228725">
              <w:marLeft w:val="80"/>
              <w:marRight w:val="80"/>
              <w:marTop w:val="80"/>
              <w:marBottom w:val="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file:///C:\Program%20Files\BEM%20SYSTEMS\&#1041;&#1069;&#1052;%20-%20&#1048;&#1053;&#1060;&#1054;\Spravochnik\755714" TargetMode="Externa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file:///C:\Program%20Files\BEM%20SYSTEMS\&#1041;&#1069;&#1052;%20-%20&#1048;&#1053;&#1060;&#1054;\Spravochnik\1664887" TargetMode="Externa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file:///C:\Program%20Files\BEM%20SYSTEMS\&#1041;&#1069;&#1052;%20-%20&#1048;&#1053;&#1060;&#1054;\Spravochnik\1664887" TargetMode="External"/><Relationship Id="rId11" Type="http://schemas.openxmlformats.org/officeDocument/2006/relationships/hyperlink" Target="file:///C:\Program%20Files\BEM%20SYSTEMS\&#1041;&#1069;&#1052;%20-%20&#1048;&#1053;&#1060;&#1054;\Spravochnik\1664887" TargetMode="External"/><Relationship Id="rId5" Type="http://schemas.openxmlformats.org/officeDocument/2006/relationships/hyperlink" Target="file:///C:\Program%20Files\BEM%20SYSTEMS\&#1041;&#1069;&#1052;%20-%20&#1048;&#1053;&#1060;&#1054;\Spravochnik\1664887" TargetMode="External"/><Relationship Id="rId10" Type="http://schemas.openxmlformats.org/officeDocument/2006/relationships/hyperlink" Target="file:///C:\Program%20Files\BEM%20SYSTEMS\&#1041;&#1069;&#1052;%20-%20&#1048;&#1053;&#1060;&#1054;\Spravochnik\1664887" TargetMode="External"/><Relationship Id="rId4" Type="http://schemas.openxmlformats.org/officeDocument/2006/relationships/hyperlink" Target="file:///C:\Program%20Files\BEM%20SYSTEMS\&#1041;&#1069;&#1052;%20-%20&#1048;&#1053;&#1060;&#1054;\Spravochnik\1254490" TargetMode="External"/><Relationship Id="rId9" Type="http://schemas.openxmlformats.org/officeDocument/2006/relationships/hyperlink" Target="file:///C:\Program%20Files\BEM%20SYSTEMS\&#1041;&#1069;&#1052;%20-%20&#1048;&#1053;&#1060;&#1054;\Spravochnik\166488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</TotalTime>
  <Pages>1</Pages>
  <Words>25694</Words>
  <Characters>-32766</Characters>
  <Application>Microsoft Office Outlook</Application>
  <DocSecurity>0</DocSecurity>
  <Lines>0</Lines>
  <Paragraphs>0</Paragraphs>
  <ScaleCrop>false</ScaleCrop>
  <Company>ADBL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ЎЗБЕКИСТОН РЕСПУБЛИКАСИ ВАЗИРЛАР МАЉКАМАСИНИНГ</dc:title>
  <dc:subject/>
  <dc:creator>Sarvar</dc:creator>
  <cp:keywords/>
  <dc:description/>
  <cp:lastModifiedBy>User</cp:lastModifiedBy>
  <cp:revision>2</cp:revision>
  <dcterms:created xsi:type="dcterms:W3CDTF">2011-10-03T06:16:00Z</dcterms:created>
  <dcterms:modified xsi:type="dcterms:W3CDTF">2011-10-03T06:16:00Z</dcterms:modified>
</cp:coreProperties>
</file>